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C3A0" w14:textId="77777777" w:rsidR="00AD20CA" w:rsidRPr="004E0173" w:rsidRDefault="00AD20CA" w:rsidP="00202334">
      <w:pPr>
        <w:rPr>
          <w:rFonts w:ascii="Verdana" w:hAnsi="Verdana"/>
          <w:b/>
          <w:color w:val="000000" w:themeColor="text1"/>
          <w:sz w:val="24"/>
          <w:szCs w:val="24"/>
        </w:rPr>
      </w:pPr>
    </w:p>
    <w:p w14:paraId="68F73F58" w14:textId="0652888E" w:rsidR="00F46F52" w:rsidRPr="004E0173" w:rsidRDefault="00AD20CA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4E0173">
        <w:rPr>
          <w:rFonts w:ascii="Verdana" w:hAnsi="Verdana"/>
          <w:b/>
          <w:color w:val="000000" w:themeColor="text1"/>
          <w:sz w:val="24"/>
          <w:szCs w:val="24"/>
        </w:rPr>
        <w:t xml:space="preserve">VG2 - </w:t>
      </w:r>
      <w:r w:rsidR="00F46F52" w:rsidRPr="004E0173">
        <w:rPr>
          <w:rFonts w:ascii="Verdana" w:hAnsi="Verdana"/>
          <w:b/>
          <w:color w:val="000000" w:themeColor="text1"/>
          <w:sz w:val="24"/>
          <w:szCs w:val="24"/>
        </w:rPr>
        <w:t>LÆREMIDLER OG ANNET UNDERVISNINGSMATERIELL FOR</w:t>
      </w:r>
    </w:p>
    <w:p w14:paraId="70461378" w14:textId="71EFAD2F" w:rsidR="00F46F52" w:rsidRPr="004E0173" w:rsidRDefault="00F46F52">
      <w:pPr>
        <w:pStyle w:val="Overskrift2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  <w:sz w:val="24"/>
          <w:szCs w:val="24"/>
        </w:rPr>
        <w:t>20</w:t>
      </w:r>
      <w:r w:rsidR="00C35171" w:rsidRPr="004E0173">
        <w:rPr>
          <w:rFonts w:ascii="Verdana" w:hAnsi="Verdana"/>
          <w:color w:val="000000" w:themeColor="text1"/>
          <w:sz w:val="24"/>
          <w:szCs w:val="24"/>
        </w:rPr>
        <w:t>2</w:t>
      </w:r>
      <w:r w:rsidR="005C71FF" w:rsidRPr="004E0173">
        <w:rPr>
          <w:rFonts w:ascii="Verdana" w:hAnsi="Verdana"/>
          <w:color w:val="000000" w:themeColor="text1"/>
          <w:sz w:val="24"/>
          <w:szCs w:val="24"/>
        </w:rPr>
        <w:t>6</w:t>
      </w:r>
      <w:r w:rsidR="00F70881" w:rsidRPr="004E0173">
        <w:rPr>
          <w:rFonts w:ascii="Verdana" w:hAnsi="Verdana"/>
          <w:color w:val="000000" w:themeColor="text1"/>
          <w:sz w:val="24"/>
          <w:szCs w:val="24"/>
        </w:rPr>
        <w:t xml:space="preserve"> - </w:t>
      </w:r>
      <w:r w:rsidRPr="004E0173">
        <w:rPr>
          <w:rFonts w:ascii="Verdana" w:hAnsi="Verdana"/>
          <w:color w:val="000000" w:themeColor="text1"/>
          <w:sz w:val="24"/>
          <w:szCs w:val="24"/>
        </w:rPr>
        <w:t>20</w:t>
      </w:r>
      <w:r w:rsidR="00E05699" w:rsidRPr="004E0173">
        <w:rPr>
          <w:rFonts w:ascii="Verdana" w:hAnsi="Verdana"/>
          <w:color w:val="000000" w:themeColor="text1"/>
          <w:sz w:val="24"/>
          <w:szCs w:val="24"/>
        </w:rPr>
        <w:t>2</w:t>
      </w:r>
      <w:r w:rsidR="005C71FF" w:rsidRPr="004E0173">
        <w:rPr>
          <w:rFonts w:ascii="Verdana" w:hAnsi="Verdana"/>
          <w:color w:val="000000" w:themeColor="text1"/>
          <w:sz w:val="24"/>
          <w:szCs w:val="24"/>
        </w:rPr>
        <w:t>7</w:t>
      </w:r>
    </w:p>
    <w:p w14:paraId="4B65D023" w14:textId="77777777" w:rsidR="00F46F52" w:rsidRPr="004E0173" w:rsidRDefault="00F46F52">
      <w:pPr>
        <w:rPr>
          <w:rFonts w:ascii="Verdana" w:hAnsi="Verdana"/>
          <w:b/>
          <w:color w:val="000000" w:themeColor="text1"/>
        </w:rPr>
      </w:pPr>
    </w:p>
    <w:p w14:paraId="1BEEBE23" w14:textId="77777777" w:rsidR="00AD20CA" w:rsidRPr="004E0173" w:rsidRDefault="00AD20CA">
      <w:pPr>
        <w:rPr>
          <w:rFonts w:ascii="Verdana" w:hAnsi="Verdana"/>
          <w:b/>
          <w:color w:val="000000" w:themeColor="text1"/>
        </w:rPr>
      </w:pPr>
    </w:p>
    <w:p w14:paraId="3100FC03" w14:textId="58B949E8" w:rsidR="00AD20CA" w:rsidRPr="004E0173" w:rsidRDefault="00AD20CA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>FOR ALLE VG2</w:t>
      </w:r>
      <w:r w:rsidR="007D65C8" w:rsidRPr="004E0173">
        <w:rPr>
          <w:rFonts w:ascii="Verdana" w:hAnsi="Verdana"/>
          <w:b/>
          <w:color w:val="000000" w:themeColor="text1"/>
        </w:rPr>
        <w:t>-</w:t>
      </w:r>
      <w:r w:rsidRPr="004E0173">
        <w:rPr>
          <w:rFonts w:ascii="Verdana" w:hAnsi="Verdana"/>
          <w:b/>
          <w:color w:val="000000" w:themeColor="text1"/>
        </w:rPr>
        <w:t>ELEVENE</w:t>
      </w:r>
    </w:p>
    <w:p w14:paraId="0DD0DAE1" w14:textId="77777777" w:rsidR="00A8348B" w:rsidRPr="004E0173" w:rsidRDefault="00567823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Elevene på</w:t>
      </w:r>
      <w:r w:rsidR="00BB1918" w:rsidRPr="004E0173">
        <w:rPr>
          <w:rFonts w:ascii="Verdana" w:hAnsi="Verdana"/>
          <w:color w:val="000000" w:themeColor="text1"/>
        </w:rPr>
        <w:t xml:space="preserve"> VG</w:t>
      </w:r>
      <w:r w:rsidR="00AD20CA" w:rsidRPr="004E0173">
        <w:rPr>
          <w:rFonts w:ascii="Verdana" w:hAnsi="Verdana"/>
          <w:color w:val="000000" w:themeColor="text1"/>
        </w:rPr>
        <w:t>2</w:t>
      </w:r>
      <w:r w:rsidRPr="004E0173">
        <w:rPr>
          <w:rFonts w:ascii="Verdana" w:hAnsi="Verdana"/>
          <w:color w:val="000000" w:themeColor="text1"/>
        </w:rPr>
        <w:t xml:space="preserve"> får </w:t>
      </w:r>
      <w:r w:rsidR="00A8348B" w:rsidRPr="004E0173">
        <w:rPr>
          <w:rFonts w:ascii="Verdana" w:hAnsi="Verdana"/>
          <w:color w:val="000000" w:themeColor="text1"/>
        </w:rPr>
        <w:t>låne</w:t>
      </w:r>
      <w:r w:rsidRPr="004E0173">
        <w:rPr>
          <w:rFonts w:ascii="Verdana" w:hAnsi="Verdana"/>
          <w:color w:val="000000" w:themeColor="text1"/>
        </w:rPr>
        <w:t xml:space="preserve"> lærebøker</w:t>
      </w:r>
      <w:r w:rsidR="00A8348B" w:rsidRPr="004E0173">
        <w:rPr>
          <w:rFonts w:ascii="Verdana" w:hAnsi="Verdana"/>
          <w:color w:val="000000" w:themeColor="text1"/>
        </w:rPr>
        <w:t xml:space="preserve"> på skolen.</w:t>
      </w:r>
    </w:p>
    <w:p w14:paraId="2069B0C6" w14:textId="77777777" w:rsidR="00A8348B" w:rsidRPr="004E0173" w:rsidRDefault="00A8348B">
      <w:pPr>
        <w:rPr>
          <w:rFonts w:ascii="Verdana" w:hAnsi="Verdana"/>
          <w:color w:val="000000" w:themeColor="text1"/>
        </w:rPr>
      </w:pPr>
    </w:p>
    <w:p w14:paraId="68294DE7" w14:textId="77777777" w:rsidR="00B8316D" w:rsidRPr="00B51529" w:rsidRDefault="00B8316D" w:rsidP="00B8316D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Alle elevene må ha PC. </w:t>
      </w:r>
      <w:r w:rsidRPr="00B51529">
        <w:rPr>
          <w:rFonts w:ascii="Verdana" w:hAnsi="Verdana"/>
          <w:color w:val="000000"/>
        </w:rPr>
        <w:t xml:space="preserve">Må ha en </w:t>
      </w:r>
      <w:r>
        <w:rPr>
          <w:rFonts w:ascii="Verdana" w:hAnsi="Verdana"/>
          <w:color w:val="000000"/>
        </w:rPr>
        <w:t>PC</w:t>
      </w:r>
      <w:r w:rsidRPr="00B51529">
        <w:rPr>
          <w:rFonts w:ascii="Verdana" w:hAnsi="Verdana"/>
          <w:color w:val="000000"/>
        </w:rPr>
        <w:t xml:space="preserve"> med USB-mulighet (adapter/HDMI).</w:t>
      </w:r>
    </w:p>
    <w:p w14:paraId="11AF56E7" w14:textId="732559B6" w:rsidR="00A8348B" w:rsidRPr="004E0173" w:rsidRDefault="00A8348B" w:rsidP="00A8348B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For mer informasjon, se Trøndelag fylkeskommune sin hjemmeside under </w:t>
      </w:r>
      <w:hyperlink r:id="rId12" w:history="1">
        <w:r w:rsidRPr="00464630">
          <w:rPr>
            <w:rStyle w:val="Hyperkobling"/>
            <w:rFonts w:ascii="Verdana" w:hAnsi="Verdana"/>
          </w:rPr>
          <w:t>«Elev-</w:t>
        </w:r>
        <w:r w:rsidR="00AD624E">
          <w:rPr>
            <w:rStyle w:val="Hyperkobling"/>
            <w:rFonts w:ascii="Verdana" w:hAnsi="Verdana"/>
          </w:rPr>
          <w:t>PC</w:t>
        </w:r>
        <w:r w:rsidRPr="00464630">
          <w:rPr>
            <w:rStyle w:val="Hyperkobling"/>
            <w:rFonts w:ascii="Verdana" w:hAnsi="Verdana"/>
          </w:rPr>
          <w:t>»</w:t>
        </w:r>
      </w:hyperlink>
      <w:r w:rsidRPr="004E0173">
        <w:rPr>
          <w:rFonts w:ascii="Verdana" w:hAnsi="Verdana"/>
          <w:color w:val="000000" w:themeColor="text1"/>
        </w:rPr>
        <w:t>.</w:t>
      </w:r>
    </w:p>
    <w:p w14:paraId="0EA58D86" w14:textId="77777777" w:rsidR="00A8348B" w:rsidRPr="004E0173" w:rsidRDefault="00A8348B" w:rsidP="00A8348B">
      <w:pPr>
        <w:rPr>
          <w:rFonts w:ascii="Verdana" w:hAnsi="Verdana"/>
          <w:color w:val="000000" w:themeColor="text1"/>
        </w:rPr>
      </w:pPr>
    </w:p>
    <w:p w14:paraId="00330A9A" w14:textId="77777777" w:rsidR="00A8348B" w:rsidRPr="004E0173" w:rsidRDefault="00A8348B" w:rsidP="00A8348B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Elevene kan søke Lånekassen om stipend. Alle kan søke om utstyrsstipend, det er ikke behovsprøvd.</w:t>
      </w:r>
    </w:p>
    <w:p w14:paraId="412A5CE9" w14:textId="77777777" w:rsidR="00AD20CA" w:rsidRPr="004E0173" w:rsidRDefault="00AD20CA">
      <w:pPr>
        <w:rPr>
          <w:rFonts w:ascii="Verdana" w:hAnsi="Verdana"/>
          <w:color w:val="000000" w:themeColor="text1"/>
        </w:rPr>
      </w:pPr>
    </w:p>
    <w:p w14:paraId="348B95C6" w14:textId="160BFD26" w:rsidR="00782FBB" w:rsidRPr="004E0173" w:rsidRDefault="00AD20CA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Stipendbeløpet varierer ut fra utdanningsprogram og behovet for annet utstyr:</w:t>
      </w:r>
    </w:p>
    <w:p w14:paraId="2D857ACC" w14:textId="3EDA5623" w:rsidR="008E1C18" w:rsidRPr="004E0173" w:rsidRDefault="008E1C18" w:rsidP="008E1C18">
      <w:pPr>
        <w:tabs>
          <w:tab w:val="decimal" w:pos="993"/>
          <w:tab w:val="left" w:pos="1418"/>
        </w:tabs>
        <w:ind w:left="1416" w:hanging="1416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 1</w:t>
      </w:r>
      <w:r w:rsidR="00735B80" w:rsidRPr="004E0173">
        <w:rPr>
          <w:rFonts w:ascii="Verdana" w:hAnsi="Verdana"/>
          <w:color w:val="000000" w:themeColor="text1"/>
        </w:rPr>
        <w:t>427</w:t>
      </w:r>
      <w:r w:rsidRPr="004E0173">
        <w:rPr>
          <w:rFonts w:ascii="Verdana" w:hAnsi="Verdana"/>
          <w:color w:val="000000" w:themeColor="text1"/>
        </w:rPr>
        <w:tab/>
      </w:r>
      <w:r w:rsidRPr="004E0173">
        <w:rPr>
          <w:rFonts w:ascii="Verdana" w:hAnsi="Verdana"/>
          <w:color w:val="000000" w:themeColor="text1"/>
        </w:rPr>
        <w:tab/>
        <w:t>Studiespesialisering og påbygging til generell studiekompetanse</w:t>
      </w:r>
    </w:p>
    <w:p w14:paraId="1DE6C75C" w14:textId="4C8EFBFC" w:rsidR="004B1017" w:rsidRPr="004E0173" w:rsidRDefault="008E1C18" w:rsidP="004B1017">
      <w:pPr>
        <w:tabs>
          <w:tab w:val="decimal" w:pos="993"/>
          <w:tab w:val="left" w:pos="1418"/>
        </w:tabs>
        <w:ind w:left="1416" w:hanging="1416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Kr </w:t>
      </w:r>
      <w:r w:rsidR="003F7F88" w:rsidRPr="004E0173">
        <w:rPr>
          <w:rFonts w:ascii="Verdana" w:hAnsi="Verdana"/>
          <w:color w:val="000000" w:themeColor="text1"/>
        </w:rPr>
        <w:t>2</w:t>
      </w:r>
      <w:r w:rsidR="004A4FDD" w:rsidRPr="004E0173">
        <w:rPr>
          <w:rFonts w:ascii="Verdana" w:hAnsi="Verdana"/>
          <w:color w:val="000000" w:themeColor="text1"/>
        </w:rPr>
        <w:t>6</w:t>
      </w:r>
      <w:r w:rsidR="00735B80" w:rsidRPr="004E0173">
        <w:rPr>
          <w:rFonts w:ascii="Verdana" w:hAnsi="Verdana"/>
          <w:color w:val="000000" w:themeColor="text1"/>
        </w:rPr>
        <w:t>85</w:t>
      </w:r>
      <w:r w:rsidRPr="004E0173">
        <w:rPr>
          <w:rFonts w:ascii="Verdana" w:hAnsi="Verdana"/>
          <w:color w:val="000000" w:themeColor="text1"/>
        </w:rPr>
        <w:t xml:space="preserve">: </w:t>
      </w:r>
      <w:r w:rsidRPr="004E0173">
        <w:rPr>
          <w:rFonts w:ascii="Verdana" w:hAnsi="Verdana"/>
          <w:color w:val="000000" w:themeColor="text1"/>
        </w:rPr>
        <w:tab/>
      </w:r>
      <w:r w:rsidRPr="004E0173">
        <w:rPr>
          <w:rFonts w:ascii="Verdana" w:hAnsi="Verdana"/>
          <w:color w:val="000000" w:themeColor="text1"/>
        </w:rPr>
        <w:tab/>
      </w:r>
      <w:r w:rsidR="004B1017" w:rsidRPr="004E0173">
        <w:rPr>
          <w:rFonts w:ascii="Verdana" w:hAnsi="Verdana"/>
          <w:color w:val="000000" w:themeColor="text1"/>
        </w:rPr>
        <w:t>Helse- og oppvekstfag, salg, service og reiseliv, informasjonsteknologi</w:t>
      </w:r>
    </w:p>
    <w:p w14:paraId="38094FB1" w14:textId="2E771E50" w:rsidR="008E1C18" w:rsidRPr="004E0173" w:rsidRDefault="008E1C18" w:rsidP="004B1017">
      <w:pPr>
        <w:tabs>
          <w:tab w:val="decimal" w:pos="993"/>
          <w:tab w:val="left" w:pos="1418"/>
        </w:tabs>
        <w:ind w:left="1416" w:hanging="1416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Kr </w:t>
      </w:r>
      <w:r w:rsidR="008039AC" w:rsidRPr="004E0173">
        <w:rPr>
          <w:rFonts w:ascii="Verdana" w:hAnsi="Verdana"/>
          <w:color w:val="000000" w:themeColor="text1"/>
        </w:rPr>
        <w:t>4</w:t>
      </w:r>
      <w:r w:rsidR="00587FF8" w:rsidRPr="004E0173">
        <w:rPr>
          <w:rFonts w:ascii="Verdana" w:hAnsi="Verdana"/>
          <w:color w:val="000000" w:themeColor="text1"/>
        </w:rPr>
        <w:t>331</w:t>
      </w:r>
      <w:r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ab/>
      </w:r>
      <w:r w:rsidRPr="004E0173">
        <w:rPr>
          <w:rFonts w:ascii="Verdana" w:hAnsi="Verdana"/>
          <w:color w:val="000000" w:themeColor="text1"/>
        </w:rPr>
        <w:tab/>
        <w:t>Teknikk og industriell produksjon</w:t>
      </w:r>
    </w:p>
    <w:p w14:paraId="43AF3E47" w14:textId="65EDBA17" w:rsidR="00EE30DD" w:rsidRPr="004E0173" w:rsidRDefault="00EE30DD" w:rsidP="008E1C18">
      <w:pPr>
        <w:tabs>
          <w:tab w:val="decimal" w:pos="993"/>
          <w:tab w:val="left" w:pos="1418"/>
        </w:tabs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Kr </w:t>
      </w:r>
      <w:r w:rsidR="008039AC" w:rsidRPr="004E0173">
        <w:rPr>
          <w:rFonts w:ascii="Verdana" w:hAnsi="Verdana"/>
          <w:color w:val="000000" w:themeColor="text1"/>
        </w:rPr>
        <w:t>5</w:t>
      </w:r>
      <w:r w:rsidR="00E523A2" w:rsidRPr="004E0173">
        <w:rPr>
          <w:rFonts w:ascii="Verdana" w:hAnsi="Verdana"/>
          <w:color w:val="000000" w:themeColor="text1"/>
        </w:rPr>
        <w:t>883</w:t>
      </w:r>
      <w:r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ab/>
      </w:r>
      <w:r w:rsidRPr="004E0173">
        <w:rPr>
          <w:rFonts w:ascii="Verdana" w:hAnsi="Verdana"/>
          <w:color w:val="000000" w:themeColor="text1"/>
        </w:rPr>
        <w:tab/>
        <w:t>Idrettsfag</w:t>
      </w:r>
    </w:p>
    <w:p w14:paraId="5842FA7D" w14:textId="27475B4D" w:rsidR="008E1C18" w:rsidRPr="004E0173" w:rsidRDefault="008E1C18" w:rsidP="008E1C18">
      <w:pPr>
        <w:tabs>
          <w:tab w:val="decimal" w:pos="993"/>
          <w:tab w:val="left" w:pos="1418"/>
        </w:tabs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Kr </w:t>
      </w:r>
      <w:r w:rsidR="009F68AA" w:rsidRPr="004E0173">
        <w:rPr>
          <w:rFonts w:ascii="Verdana" w:hAnsi="Verdana"/>
          <w:color w:val="000000" w:themeColor="text1"/>
        </w:rPr>
        <w:t>7</w:t>
      </w:r>
      <w:r w:rsidR="00587FF8" w:rsidRPr="004E0173">
        <w:rPr>
          <w:rFonts w:ascii="Verdana" w:hAnsi="Verdana"/>
          <w:color w:val="000000" w:themeColor="text1"/>
        </w:rPr>
        <w:t>353</w:t>
      </w:r>
      <w:r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ab/>
      </w:r>
      <w:r w:rsidRPr="004E0173">
        <w:rPr>
          <w:rFonts w:ascii="Verdana" w:hAnsi="Verdana"/>
          <w:color w:val="000000" w:themeColor="text1"/>
        </w:rPr>
        <w:tab/>
      </w:r>
      <w:r w:rsidR="00EE30DD" w:rsidRPr="004E0173">
        <w:rPr>
          <w:rFonts w:ascii="Verdana" w:hAnsi="Verdana"/>
          <w:color w:val="000000" w:themeColor="text1"/>
        </w:rPr>
        <w:t>B</w:t>
      </w:r>
      <w:r w:rsidRPr="004E0173">
        <w:rPr>
          <w:rFonts w:ascii="Verdana" w:hAnsi="Verdana"/>
          <w:color w:val="000000" w:themeColor="text1"/>
        </w:rPr>
        <w:t>ygg- og anleggsteknikk</w:t>
      </w:r>
    </w:p>
    <w:p w14:paraId="520DA4B2" w14:textId="77777777" w:rsidR="004F1C9E" w:rsidRPr="004E0173" w:rsidRDefault="004F1C9E" w:rsidP="008E1C18">
      <w:pPr>
        <w:tabs>
          <w:tab w:val="decimal" w:pos="993"/>
          <w:tab w:val="left" w:pos="1418"/>
        </w:tabs>
        <w:rPr>
          <w:rFonts w:ascii="Verdana" w:hAnsi="Verdana"/>
          <w:color w:val="000000" w:themeColor="text1"/>
        </w:rPr>
      </w:pPr>
    </w:p>
    <w:p w14:paraId="56D6B8A6" w14:textId="04E93ADB" w:rsidR="004F1C9E" w:rsidRPr="004E0173" w:rsidRDefault="004F1C9E" w:rsidP="004F1C9E">
      <w:p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 xml:space="preserve">For elever </w:t>
      </w:r>
      <w:r w:rsidR="00DA3554" w:rsidRPr="004E0173">
        <w:rPr>
          <w:rFonts w:ascii="Verdana" w:hAnsi="Verdana" w:cs="Arial"/>
          <w:color w:val="000000" w:themeColor="text1"/>
        </w:rPr>
        <w:t>på reiser/internasjonale prosjekt:</w:t>
      </w:r>
    </w:p>
    <w:p w14:paraId="19CEB091" w14:textId="117529F1" w:rsidR="004F1C9E" w:rsidRPr="004E0173" w:rsidRDefault="004F1C9E" w:rsidP="004F1C9E">
      <w:p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Dersom du deltar på reiser/internasjonaliseringsprosjekt, må du regne med å betale kostpenger, maks kr 250,- pr dag. I tillegg må du dekke kostnader tur/retur Værnes.</w:t>
      </w:r>
    </w:p>
    <w:p w14:paraId="320F8E31" w14:textId="77777777" w:rsidR="004F1C9E" w:rsidRPr="004E0173" w:rsidRDefault="004F1C9E" w:rsidP="008E1C18">
      <w:pPr>
        <w:tabs>
          <w:tab w:val="decimal" w:pos="993"/>
          <w:tab w:val="left" w:pos="1418"/>
        </w:tabs>
        <w:rPr>
          <w:rFonts w:ascii="Verdana" w:hAnsi="Verdana"/>
          <w:color w:val="000000" w:themeColor="text1"/>
        </w:rPr>
      </w:pPr>
    </w:p>
    <w:p w14:paraId="28F95F8C" w14:textId="77777777" w:rsidR="00AD20CA" w:rsidRPr="004E0173" w:rsidRDefault="00AD20CA" w:rsidP="00D771A7">
      <w:pPr>
        <w:tabs>
          <w:tab w:val="left" w:pos="1560"/>
        </w:tabs>
        <w:rPr>
          <w:rFonts w:ascii="Verdana" w:hAnsi="Verdana"/>
          <w:color w:val="000000" w:themeColor="text1"/>
        </w:rPr>
      </w:pPr>
    </w:p>
    <w:p w14:paraId="01D340D9" w14:textId="77777777" w:rsidR="00414BE8" w:rsidRPr="004E0173" w:rsidRDefault="00414BE8" w:rsidP="00414BE8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I samsvar med Datatilsynets bestemmelser orienteres elever og foresatte med dette om at skolen fører personregister over samtlige elever, og at det er anledning til å benytte innsynsretten, jfr. Personregisterloven § 7.</w:t>
      </w:r>
    </w:p>
    <w:p w14:paraId="5224CCAA" w14:textId="77777777" w:rsidR="00B45BFC" w:rsidRPr="004E0173" w:rsidRDefault="00B45BFC" w:rsidP="00414BE8">
      <w:pPr>
        <w:rPr>
          <w:rFonts w:ascii="Verdana" w:hAnsi="Verdana"/>
          <w:color w:val="000000" w:themeColor="text1"/>
        </w:rPr>
      </w:pPr>
    </w:p>
    <w:p w14:paraId="206B8725" w14:textId="77777777" w:rsidR="00AE25E0" w:rsidRPr="004E0173" w:rsidRDefault="00AE25E0" w:rsidP="00414BE8">
      <w:pPr>
        <w:rPr>
          <w:rFonts w:ascii="Verdana" w:hAnsi="Verdana"/>
          <w:color w:val="000000" w:themeColor="text1"/>
        </w:rPr>
      </w:pPr>
    </w:p>
    <w:p w14:paraId="582C66C4" w14:textId="77777777" w:rsidR="00AE25E0" w:rsidRPr="004E0173" w:rsidRDefault="00AE25E0" w:rsidP="00AE25E0">
      <w:pPr>
        <w:rPr>
          <w:rFonts w:ascii="Verdana" w:hAnsi="Verdana"/>
          <w:b/>
          <w:i/>
          <w:color w:val="000000" w:themeColor="text1"/>
          <w:sz w:val="22"/>
          <w:szCs w:val="22"/>
        </w:rPr>
      </w:pPr>
      <w:r w:rsidRPr="004E0173">
        <w:rPr>
          <w:rFonts w:ascii="Verdana" w:hAnsi="Verdana"/>
          <w:b/>
          <w:i/>
          <w:color w:val="000000" w:themeColor="text1"/>
          <w:sz w:val="22"/>
          <w:szCs w:val="22"/>
        </w:rPr>
        <w:t>Dette utstyret må du skaffe deg selv:</w:t>
      </w:r>
    </w:p>
    <w:p w14:paraId="3A6F5342" w14:textId="77777777" w:rsidR="00806256" w:rsidRPr="004E0173" w:rsidRDefault="00806256">
      <w:pPr>
        <w:rPr>
          <w:rFonts w:ascii="Verdana" w:hAnsi="Verdana"/>
          <w:b/>
          <w:color w:val="000000" w:themeColor="text1"/>
        </w:rPr>
      </w:pPr>
    </w:p>
    <w:p w14:paraId="20FA768B" w14:textId="77777777" w:rsidR="00A43F42" w:rsidRPr="004E0173" w:rsidRDefault="00F46F52">
      <w:pPr>
        <w:rPr>
          <w:rFonts w:ascii="Verdana" w:hAnsi="Verdana"/>
          <w:b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>VG2 HELSEARBEIDERFAG</w:t>
      </w:r>
      <w:r w:rsidR="00877613" w:rsidRPr="004E0173">
        <w:rPr>
          <w:rFonts w:ascii="Verdana" w:hAnsi="Verdana"/>
          <w:b/>
          <w:color w:val="000000" w:themeColor="text1"/>
        </w:rPr>
        <w:t>/</w:t>
      </w:r>
    </w:p>
    <w:p w14:paraId="5BD9CD96" w14:textId="184EC579" w:rsidR="00F46F52" w:rsidRPr="004E0173" w:rsidRDefault="00877613">
      <w:pPr>
        <w:rPr>
          <w:rFonts w:ascii="Verdana" w:hAnsi="Verdana"/>
          <w:b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>VG2 HELSE OG OPPVEKSTFAG M/STUDIESPESIALISERING</w:t>
      </w:r>
      <w:r w:rsidR="00F46F52" w:rsidRPr="004E0173">
        <w:rPr>
          <w:rFonts w:ascii="Verdana" w:hAnsi="Verdana"/>
          <w:b/>
          <w:color w:val="000000" w:themeColor="text1"/>
        </w:rPr>
        <w:t xml:space="preserve">  </w:t>
      </w:r>
    </w:p>
    <w:p w14:paraId="12E6C550" w14:textId="77777777" w:rsidR="002A69D1" w:rsidRPr="004E0173" w:rsidRDefault="002A69D1" w:rsidP="002A69D1">
      <w:pPr>
        <w:numPr>
          <w:ilvl w:val="0"/>
          <w:numId w:val="3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ringpermblokk, skilleark, skrivesaker, hengelås til bokskap</w:t>
      </w:r>
    </w:p>
    <w:p w14:paraId="3A2C582B" w14:textId="77777777" w:rsidR="002A69D1" w:rsidRPr="004E0173" w:rsidRDefault="002A69D1" w:rsidP="002A69D1">
      <w:pPr>
        <w:numPr>
          <w:ilvl w:val="0"/>
          <w:numId w:val="3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523F35BF" w14:textId="77777777" w:rsidR="002A69D1" w:rsidRPr="004E0173" w:rsidRDefault="002A69D1" w:rsidP="002A69D1">
      <w:pPr>
        <w:numPr>
          <w:ilvl w:val="0"/>
          <w:numId w:val="3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Kroppsøvingsutstyr: Inne- og uteklær / sko for hele skoleåret</w:t>
      </w:r>
    </w:p>
    <w:p w14:paraId="36DF6BCB" w14:textId="77777777" w:rsidR="00072394" w:rsidRPr="004E0173" w:rsidRDefault="00072394" w:rsidP="00072394">
      <w:pPr>
        <w:numPr>
          <w:ilvl w:val="0"/>
          <w:numId w:val="30"/>
        </w:numPr>
        <w:rPr>
          <w:rFonts w:ascii="Verdana" w:hAnsi="Verdana"/>
          <w:b/>
          <w:bCs/>
          <w:i/>
          <w:i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Klær og sko til å være ute i all slags vær i forbindelse med aktiviteter i programfagene</w:t>
      </w:r>
    </w:p>
    <w:p w14:paraId="768BF6FE" w14:textId="796A5E91" w:rsidR="00E27911" w:rsidRPr="004E0173" w:rsidRDefault="002A69D1" w:rsidP="00E27911">
      <w:pPr>
        <w:numPr>
          <w:ilvl w:val="0"/>
          <w:numId w:val="31"/>
        </w:numPr>
        <w:rPr>
          <w:rFonts w:ascii="Verdana" w:eastAsiaTheme="minorHAnsi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Det kommer </w:t>
      </w:r>
      <w:r w:rsidR="00B43C9B">
        <w:rPr>
          <w:rFonts w:ascii="Verdana" w:hAnsi="Verdana"/>
          <w:color w:val="000000" w:themeColor="text1"/>
        </w:rPr>
        <w:t>regning</w:t>
      </w:r>
      <w:r w:rsidRPr="004E0173">
        <w:rPr>
          <w:rFonts w:ascii="Verdana" w:hAnsi="Verdana"/>
          <w:color w:val="000000" w:themeColor="text1"/>
        </w:rPr>
        <w:t xml:space="preserve"> på </w:t>
      </w:r>
      <w:r w:rsidR="005C71FF" w:rsidRPr="004E0173">
        <w:rPr>
          <w:rFonts w:ascii="Verdana" w:hAnsi="Verdana"/>
          <w:color w:val="000000" w:themeColor="text1"/>
        </w:rPr>
        <w:t xml:space="preserve">ca. </w:t>
      </w:r>
      <w:r w:rsidR="004F0D5F" w:rsidRPr="004E0173">
        <w:rPr>
          <w:rFonts w:ascii="Verdana" w:hAnsi="Verdana"/>
          <w:color w:val="000000" w:themeColor="text1"/>
        </w:rPr>
        <w:t>k</w:t>
      </w:r>
      <w:r w:rsidRPr="004E0173">
        <w:rPr>
          <w:rFonts w:ascii="Verdana" w:hAnsi="Verdana"/>
          <w:color w:val="000000" w:themeColor="text1"/>
        </w:rPr>
        <w:t>r 750</w:t>
      </w:r>
      <w:r w:rsidR="00464630">
        <w:rPr>
          <w:rFonts w:ascii="Verdana" w:hAnsi="Verdana"/>
          <w:color w:val="000000" w:themeColor="text1"/>
        </w:rPr>
        <w:t>,-</w:t>
      </w:r>
      <w:r w:rsidRPr="004E0173">
        <w:rPr>
          <w:rFonts w:ascii="Verdana" w:hAnsi="Verdana"/>
          <w:color w:val="000000" w:themeColor="text1"/>
        </w:rPr>
        <w:t xml:space="preserve"> pr skoleår</w:t>
      </w:r>
      <w:r w:rsidRPr="004E0173">
        <w:rPr>
          <w:rFonts w:ascii="Verdana" w:hAnsi="Verdana"/>
          <w:b/>
          <w:bCs/>
          <w:color w:val="000000" w:themeColor="text1"/>
        </w:rPr>
        <w:t xml:space="preserve"> </w:t>
      </w:r>
      <w:r w:rsidRPr="004E0173">
        <w:rPr>
          <w:rFonts w:ascii="Verdana" w:hAnsi="Verdana"/>
          <w:color w:val="000000" w:themeColor="text1"/>
        </w:rPr>
        <w:t>for materialer brukt i undervisningen i alle fag. Dette dekkes av stipendet elevene får på høsten.</w:t>
      </w:r>
    </w:p>
    <w:p w14:paraId="058E60BD" w14:textId="77777777" w:rsidR="00061B11" w:rsidRPr="004E0173" w:rsidRDefault="00061B11" w:rsidP="00061B11">
      <w:pPr>
        <w:pStyle w:val="Listeavsnitt"/>
        <w:numPr>
          <w:ilvl w:val="0"/>
          <w:numId w:val="31"/>
        </w:numPr>
        <w:rPr>
          <w:rFonts w:ascii="Verdana" w:eastAsiaTheme="minorHAnsi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Innesko til kjøkkenundervisningen</w:t>
      </w:r>
    </w:p>
    <w:p w14:paraId="24D267CD" w14:textId="04EEA92B" w:rsidR="002A69D1" w:rsidRPr="004E0173" w:rsidRDefault="002A69D1" w:rsidP="00061B11">
      <w:pPr>
        <w:pStyle w:val="Listeavsnitt"/>
        <w:numPr>
          <w:ilvl w:val="0"/>
          <w:numId w:val="31"/>
        </w:numPr>
        <w:rPr>
          <w:rFonts w:ascii="Verdana" w:eastAsiaTheme="minorHAnsi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Må ha </w:t>
      </w:r>
      <w:r w:rsidR="001840E7" w:rsidRPr="004E0173">
        <w:rPr>
          <w:rFonts w:ascii="Verdana" w:hAnsi="Verdana"/>
          <w:color w:val="000000" w:themeColor="text1"/>
        </w:rPr>
        <w:t>bank ID</w:t>
      </w:r>
      <w:r w:rsidRPr="004E0173">
        <w:rPr>
          <w:rFonts w:ascii="Verdana" w:hAnsi="Verdana"/>
          <w:color w:val="000000" w:themeColor="text1"/>
        </w:rPr>
        <w:t xml:space="preserve"> </w:t>
      </w:r>
      <w:r w:rsidR="001840E7" w:rsidRPr="004E0173">
        <w:rPr>
          <w:rFonts w:ascii="Verdana" w:hAnsi="Verdana"/>
          <w:color w:val="000000" w:themeColor="text1"/>
        </w:rPr>
        <w:t>ifm.</w:t>
      </w:r>
      <w:r w:rsidRPr="004E0173">
        <w:rPr>
          <w:rFonts w:ascii="Verdana" w:hAnsi="Verdana"/>
          <w:color w:val="000000" w:themeColor="text1"/>
        </w:rPr>
        <w:t xml:space="preserve"> politiattest</w:t>
      </w:r>
    </w:p>
    <w:p w14:paraId="664EBE89" w14:textId="77777777" w:rsidR="00943EA9" w:rsidRPr="004E0173" w:rsidRDefault="00943EA9" w:rsidP="002872C2">
      <w:pPr>
        <w:tabs>
          <w:tab w:val="left" w:pos="2410"/>
        </w:tabs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ab/>
      </w:r>
    </w:p>
    <w:p w14:paraId="281EBFA8" w14:textId="539AC5A2" w:rsidR="009C1BDF" w:rsidRPr="004E0173" w:rsidRDefault="0044225E" w:rsidP="00060B85">
      <w:pPr>
        <w:outlineLvl w:val="0"/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I </w:t>
      </w:r>
      <w:r w:rsidR="00C007E4" w:rsidRPr="004E0173">
        <w:rPr>
          <w:rFonts w:ascii="Verdana" w:hAnsi="Verdana"/>
          <w:bCs/>
          <w:color w:val="000000" w:themeColor="text1"/>
        </w:rPr>
        <w:t>løpet av skoleåret</w:t>
      </w:r>
      <w:r w:rsidRPr="004E0173">
        <w:rPr>
          <w:rFonts w:ascii="Verdana" w:hAnsi="Verdana"/>
          <w:bCs/>
          <w:color w:val="000000" w:themeColor="text1"/>
        </w:rPr>
        <w:t xml:space="preserve"> </w:t>
      </w:r>
      <w:r w:rsidR="0098335D" w:rsidRPr="004E0173">
        <w:rPr>
          <w:rFonts w:ascii="Verdana" w:hAnsi="Verdana"/>
          <w:bCs/>
          <w:color w:val="000000" w:themeColor="text1"/>
        </w:rPr>
        <w:t>får noen elever</w:t>
      </w:r>
      <w:r w:rsidR="00B20F0B" w:rsidRPr="004E0173">
        <w:rPr>
          <w:rFonts w:ascii="Verdana" w:hAnsi="Verdana"/>
          <w:bCs/>
          <w:color w:val="000000" w:themeColor="text1"/>
        </w:rPr>
        <w:t>, gjennom en søkeprosess,</w:t>
      </w:r>
      <w:r w:rsidR="002872C2" w:rsidRPr="004E0173">
        <w:rPr>
          <w:rFonts w:ascii="Verdana" w:hAnsi="Verdana"/>
          <w:bCs/>
          <w:color w:val="000000" w:themeColor="text1"/>
        </w:rPr>
        <w:t xml:space="preserve"> </w:t>
      </w:r>
      <w:r w:rsidRPr="004E0173">
        <w:rPr>
          <w:rFonts w:ascii="Verdana" w:hAnsi="Verdana"/>
          <w:bCs/>
          <w:color w:val="000000" w:themeColor="text1"/>
        </w:rPr>
        <w:t xml:space="preserve">tilbud om </w:t>
      </w:r>
      <w:r w:rsidR="00B20F0B" w:rsidRPr="004E0173">
        <w:rPr>
          <w:rFonts w:ascii="Verdana" w:hAnsi="Verdana"/>
          <w:bCs/>
          <w:color w:val="000000" w:themeColor="text1"/>
        </w:rPr>
        <w:t xml:space="preserve">ulike faglige </w:t>
      </w:r>
      <w:r w:rsidRPr="004E0173">
        <w:rPr>
          <w:rFonts w:ascii="Verdana" w:hAnsi="Verdana"/>
          <w:bCs/>
          <w:color w:val="000000" w:themeColor="text1"/>
        </w:rPr>
        <w:t xml:space="preserve">opphold </w:t>
      </w:r>
      <w:r w:rsidR="00060B85" w:rsidRPr="004E0173">
        <w:rPr>
          <w:rFonts w:ascii="Verdana" w:hAnsi="Verdana"/>
          <w:bCs/>
          <w:color w:val="000000" w:themeColor="text1"/>
        </w:rPr>
        <w:t>i Norge eller utlandet. I forbindelse med oppholdet i utlandet blir elevene som deltar fakturert 250,- pr. dag i kostpenger</w:t>
      </w:r>
      <w:r w:rsidR="00FC2CBC" w:rsidRPr="004E0173">
        <w:rPr>
          <w:rFonts w:ascii="Verdana" w:hAnsi="Verdana"/>
          <w:bCs/>
          <w:color w:val="000000" w:themeColor="text1"/>
        </w:rPr>
        <w:t>.</w:t>
      </w:r>
    </w:p>
    <w:p w14:paraId="55D9B42A" w14:textId="1BE190BE" w:rsidR="00557DD3" w:rsidRPr="004E0173" w:rsidRDefault="00557DD3" w:rsidP="009C1BDF">
      <w:pPr>
        <w:outlineLvl w:val="0"/>
        <w:rPr>
          <w:rFonts w:ascii="Verdana" w:hAnsi="Verdana" w:cs="Arial"/>
          <w:color w:val="000000" w:themeColor="text1"/>
        </w:rPr>
      </w:pPr>
    </w:p>
    <w:p w14:paraId="3EAB6048" w14:textId="77777777" w:rsidR="009C1BDF" w:rsidRPr="004E0173" w:rsidRDefault="009C1BDF" w:rsidP="0044225E">
      <w:pPr>
        <w:ind w:left="360"/>
        <w:rPr>
          <w:rFonts w:ascii="Verdana" w:hAnsi="Verdana"/>
          <w:bCs/>
          <w:color w:val="000000" w:themeColor="text1"/>
        </w:rPr>
      </w:pPr>
    </w:p>
    <w:p w14:paraId="04D2C787" w14:textId="5A4FB6B2" w:rsidR="004067AD" w:rsidRPr="004E0173" w:rsidRDefault="00E84EB2" w:rsidP="00AD08D2">
      <w:pPr>
        <w:rPr>
          <w:rFonts w:ascii="Verdana" w:hAnsi="Verdana"/>
          <w:b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 xml:space="preserve">VG 2 </w:t>
      </w:r>
      <w:r w:rsidR="00704E42" w:rsidRPr="004E0173">
        <w:rPr>
          <w:rFonts w:ascii="Verdana" w:hAnsi="Verdana"/>
          <w:b/>
          <w:color w:val="000000" w:themeColor="text1"/>
        </w:rPr>
        <w:t>KJØRETØY</w:t>
      </w:r>
    </w:p>
    <w:p w14:paraId="253D486E" w14:textId="77777777" w:rsidR="00BF3F24" w:rsidRPr="004E0173" w:rsidRDefault="00BF3F24" w:rsidP="004067AD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Skrivesaker og linjal</w:t>
      </w:r>
    </w:p>
    <w:p w14:paraId="3B107B41" w14:textId="0F07611E" w:rsidR="00A2183F" w:rsidRPr="004E0173" w:rsidRDefault="004067AD" w:rsidP="00A2183F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Kroppsøvingsutstyr</w:t>
      </w:r>
      <w:r w:rsidR="00D32CFC" w:rsidRPr="004E0173">
        <w:rPr>
          <w:rFonts w:ascii="Verdana" w:hAnsi="Verdana" w:cs="Arial"/>
          <w:color w:val="000000" w:themeColor="text1"/>
        </w:rPr>
        <w:t>:</w:t>
      </w:r>
      <w:r w:rsidRPr="004E0173">
        <w:rPr>
          <w:rFonts w:ascii="Verdana" w:hAnsi="Verdana" w:cs="Arial"/>
          <w:color w:val="000000" w:themeColor="text1"/>
        </w:rPr>
        <w:t xml:space="preserve"> </w:t>
      </w:r>
      <w:r w:rsidR="00D32CFC" w:rsidRPr="004E0173">
        <w:rPr>
          <w:rFonts w:ascii="Verdana" w:hAnsi="Verdana" w:cs="Arial"/>
          <w:color w:val="000000" w:themeColor="text1"/>
        </w:rPr>
        <w:t>Inne- og uteklær / sko for hele skoleåret</w:t>
      </w:r>
    </w:p>
    <w:p w14:paraId="29257C57" w14:textId="5736C4A6" w:rsidR="00467344" w:rsidRPr="004E0173" w:rsidRDefault="00A50633" w:rsidP="00A2183F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2 h</w:t>
      </w:r>
      <w:r w:rsidR="00467344" w:rsidRPr="004E0173">
        <w:rPr>
          <w:rFonts w:ascii="Verdana" w:hAnsi="Verdana" w:cs="Arial"/>
          <w:color w:val="000000" w:themeColor="text1"/>
        </w:rPr>
        <w:t>engelås</w:t>
      </w:r>
    </w:p>
    <w:p w14:paraId="0255378C" w14:textId="77777777" w:rsidR="00A2183F" w:rsidRPr="004E0173" w:rsidRDefault="004067AD" w:rsidP="00A2183F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Eventuelle arbeidsbøker avtales ved skolestart</w:t>
      </w:r>
    </w:p>
    <w:p w14:paraId="1A409B8D" w14:textId="77777777" w:rsidR="004067AD" w:rsidRPr="004E0173" w:rsidRDefault="004067AD" w:rsidP="00A2183F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Lærebøker lånes ut av skolen</w:t>
      </w:r>
    </w:p>
    <w:p w14:paraId="3B9C31B7" w14:textId="7774C1F1" w:rsidR="00704E42" w:rsidRPr="004E0173" w:rsidRDefault="00047CC1" w:rsidP="00A2183F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G</w:t>
      </w:r>
      <w:r w:rsidR="00704E42" w:rsidRPr="004E0173">
        <w:rPr>
          <w:rFonts w:ascii="Verdana" w:hAnsi="Verdana" w:cs="Arial"/>
          <w:color w:val="000000" w:themeColor="text1"/>
        </w:rPr>
        <w:t>odkjente sko</w:t>
      </w:r>
      <w:r w:rsidRPr="004E0173">
        <w:rPr>
          <w:rFonts w:ascii="Verdana" w:hAnsi="Verdana" w:cs="Arial"/>
          <w:color w:val="000000" w:themeColor="text1"/>
        </w:rPr>
        <w:t xml:space="preserve"> (sko fra vg1 kan brukes)</w:t>
      </w:r>
    </w:p>
    <w:p w14:paraId="43AAC0D0" w14:textId="5BF21879" w:rsidR="009C73A5" w:rsidRPr="004E0173" w:rsidRDefault="009C73A5" w:rsidP="00467344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Du får utdelt arbeidstøy ved skolestart</w:t>
      </w:r>
      <w:r w:rsidR="00D37DB2" w:rsidRPr="004E0173">
        <w:rPr>
          <w:rFonts w:ascii="Verdana" w:hAnsi="Verdana" w:cs="Arial"/>
          <w:color w:val="000000" w:themeColor="text1"/>
        </w:rPr>
        <w:t xml:space="preserve"> (ikke sko)</w:t>
      </w:r>
    </w:p>
    <w:p w14:paraId="1C368D45" w14:textId="36BCF6FF" w:rsidR="003B0E7E" w:rsidRPr="004E0173" w:rsidRDefault="00943EA9" w:rsidP="009C73A5">
      <w:pPr>
        <w:numPr>
          <w:ilvl w:val="0"/>
          <w:numId w:val="15"/>
        </w:num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lastRenderedPageBreak/>
        <w:t>PC</w:t>
      </w:r>
      <w:r w:rsidR="00494C78" w:rsidRPr="004E0173">
        <w:rPr>
          <w:rFonts w:ascii="Verdana" w:hAnsi="Verdana" w:cs="Arial"/>
          <w:color w:val="000000" w:themeColor="text1"/>
        </w:rPr>
        <w:t xml:space="preserve"> - Krav til «Elev-</w:t>
      </w:r>
      <w:r w:rsidR="00AD624E">
        <w:rPr>
          <w:rFonts w:ascii="Verdana" w:hAnsi="Verdana" w:cs="Arial"/>
          <w:color w:val="000000" w:themeColor="text1"/>
        </w:rPr>
        <w:t>PC</w:t>
      </w:r>
      <w:r w:rsidR="00494C78" w:rsidRPr="004E0173">
        <w:rPr>
          <w:rFonts w:ascii="Verdana" w:hAnsi="Verdana" w:cs="Arial"/>
          <w:color w:val="000000" w:themeColor="text1"/>
        </w:rPr>
        <w:t xml:space="preserve">»: Det benyttes programvare som kun fungerer på Windows. </w:t>
      </w:r>
    </w:p>
    <w:p w14:paraId="0570F7D6" w14:textId="59E071AE" w:rsidR="00C04C3F" w:rsidRPr="004E0173" w:rsidRDefault="00C04C3F" w:rsidP="00C04C3F">
      <w:pPr>
        <w:rPr>
          <w:rFonts w:ascii="Verdana" w:hAnsi="Verdana" w:cs="Arial"/>
          <w:color w:val="000000" w:themeColor="text1"/>
        </w:rPr>
      </w:pPr>
    </w:p>
    <w:p w14:paraId="12760F1C" w14:textId="6C7BA122" w:rsidR="00C04C3F" w:rsidRPr="004E0173" w:rsidRDefault="00B064CD" w:rsidP="00C04C3F">
      <w:pPr>
        <w:rPr>
          <w:rFonts w:ascii="Verdana" w:hAnsi="Verdana" w:cs="Arial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Du vil få utdelt et verktøyskap/skrin til leie. For dette blir det krevd inn</w:t>
      </w:r>
      <w:r w:rsidR="005175E4" w:rsidRPr="004E0173">
        <w:rPr>
          <w:rFonts w:ascii="Verdana" w:hAnsi="Verdana" w:cs="Arial"/>
          <w:color w:val="000000" w:themeColor="text1"/>
        </w:rPr>
        <w:t xml:space="preserve"> ca.</w:t>
      </w:r>
      <w:r w:rsidRPr="004E0173">
        <w:rPr>
          <w:rFonts w:ascii="Verdana" w:hAnsi="Verdana" w:cs="Arial"/>
          <w:color w:val="000000" w:themeColor="text1"/>
        </w:rPr>
        <w:t xml:space="preserve"> kr </w:t>
      </w:r>
      <w:r w:rsidR="005175E4" w:rsidRPr="004E0173">
        <w:rPr>
          <w:rFonts w:ascii="Verdana" w:hAnsi="Verdana" w:cs="Arial"/>
          <w:color w:val="000000" w:themeColor="text1"/>
        </w:rPr>
        <w:t>20</w:t>
      </w:r>
      <w:r w:rsidR="001E17A1" w:rsidRPr="004E0173">
        <w:rPr>
          <w:rFonts w:ascii="Verdana" w:hAnsi="Verdana" w:cs="Arial"/>
          <w:color w:val="000000" w:themeColor="text1"/>
        </w:rPr>
        <w:t>00,-</w:t>
      </w:r>
      <w:r w:rsidRPr="004E0173">
        <w:rPr>
          <w:rFonts w:ascii="Verdana" w:hAnsi="Verdana" w:cs="Arial"/>
          <w:color w:val="000000" w:themeColor="text1"/>
        </w:rPr>
        <w:t xml:space="preserve"> pr skoleår.</w:t>
      </w:r>
    </w:p>
    <w:p w14:paraId="66E2F6C0" w14:textId="77777777" w:rsidR="00D0428C" w:rsidRPr="004E0173" w:rsidRDefault="00D0428C" w:rsidP="00C04C3F">
      <w:pPr>
        <w:rPr>
          <w:rFonts w:ascii="Verdana" w:hAnsi="Verdana" w:cs="Arial"/>
          <w:color w:val="000000" w:themeColor="text1"/>
        </w:rPr>
      </w:pPr>
    </w:p>
    <w:p w14:paraId="3FE741F8" w14:textId="069AB1C8" w:rsidR="00620D63" w:rsidRPr="004E0173" w:rsidRDefault="00620D63" w:rsidP="00620D63">
      <w:pPr>
        <w:rPr>
          <w:rStyle w:val="scxw217996792"/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Du vil få opplæring i varmearbeiderfag. </w:t>
      </w:r>
      <w:r w:rsidRPr="004E0173">
        <w:rPr>
          <w:rStyle w:val="scxw217996792"/>
          <w:rFonts w:ascii="Verdana" w:hAnsi="Verdana"/>
          <w:color w:val="000000" w:themeColor="text1"/>
        </w:rPr>
        <w:t xml:space="preserve">Dersom du ønsker sertifikat, kan det kjøpes gjennom skolen. Bindende bestilling, pris </w:t>
      </w:r>
      <w:r w:rsidR="00FC4A97" w:rsidRPr="004E0173">
        <w:rPr>
          <w:rStyle w:val="scxw217996792"/>
          <w:rFonts w:ascii="Verdana" w:hAnsi="Verdana"/>
          <w:color w:val="000000" w:themeColor="text1"/>
        </w:rPr>
        <w:t>ca.</w:t>
      </w:r>
      <w:r w:rsidRPr="004E0173">
        <w:rPr>
          <w:rStyle w:val="scxw217996792"/>
          <w:rFonts w:ascii="Verdana" w:hAnsi="Verdana"/>
          <w:color w:val="000000" w:themeColor="text1"/>
        </w:rPr>
        <w:t xml:space="preserve"> kr 65</w:t>
      </w:r>
      <w:r w:rsidR="004A15E8" w:rsidRPr="004E0173">
        <w:rPr>
          <w:rStyle w:val="scxw217996792"/>
          <w:rFonts w:ascii="Verdana" w:hAnsi="Verdana"/>
          <w:color w:val="000000" w:themeColor="text1"/>
        </w:rPr>
        <w:t>0</w:t>
      </w:r>
      <w:r w:rsidRPr="004E0173">
        <w:rPr>
          <w:rStyle w:val="scxw217996792"/>
          <w:rFonts w:ascii="Verdana" w:hAnsi="Verdana"/>
          <w:color w:val="000000" w:themeColor="text1"/>
        </w:rPr>
        <w:t>,-.</w:t>
      </w:r>
    </w:p>
    <w:p w14:paraId="3B316E54" w14:textId="0F388594" w:rsidR="002549A8" w:rsidRPr="004E0173" w:rsidRDefault="002549A8">
      <w:pPr>
        <w:pStyle w:val="Overskrift1"/>
        <w:rPr>
          <w:rFonts w:ascii="Verdana" w:hAnsi="Verdana"/>
          <w:color w:val="000000" w:themeColor="text1"/>
        </w:rPr>
      </w:pPr>
    </w:p>
    <w:p w14:paraId="45BD82B7" w14:textId="77777777" w:rsidR="00620D63" w:rsidRPr="004E0173" w:rsidRDefault="00620D63" w:rsidP="00620D63">
      <w:pPr>
        <w:rPr>
          <w:color w:val="000000" w:themeColor="text1"/>
        </w:rPr>
      </w:pPr>
    </w:p>
    <w:p w14:paraId="43775953" w14:textId="77777777" w:rsidR="00292D5F" w:rsidRPr="004E0173" w:rsidRDefault="00F46F52">
      <w:pPr>
        <w:pStyle w:val="Overskrift1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VG2 </w:t>
      </w:r>
      <w:r w:rsidR="00EB04A5" w:rsidRPr="004E0173">
        <w:rPr>
          <w:rFonts w:ascii="Verdana" w:hAnsi="Verdana"/>
          <w:color w:val="000000" w:themeColor="text1"/>
        </w:rPr>
        <w:t>TØMRER</w:t>
      </w:r>
    </w:p>
    <w:p w14:paraId="40CA4797" w14:textId="77777777" w:rsidR="00A31577" w:rsidRPr="004E0173" w:rsidRDefault="00F46F52" w:rsidP="00BA67FD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Passer, Vinkelhake 45, Vinkelhake 30-60</w:t>
      </w:r>
    </w:p>
    <w:p w14:paraId="2B293690" w14:textId="77777777" w:rsidR="00F46F52" w:rsidRPr="004E0173" w:rsidRDefault="00F46F52" w:rsidP="00BA67FD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</w:t>
      </w:r>
      <w:r w:rsidR="000E7454" w:rsidRPr="004E0173">
        <w:rPr>
          <w:rFonts w:ascii="Verdana" w:hAnsi="Verdana"/>
          <w:color w:val="000000" w:themeColor="text1"/>
        </w:rPr>
        <w:t>perm</w:t>
      </w:r>
      <w:r w:rsidRPr="004E0173">
        <w:rPr>
          <w:rFonts w:ascii="Verdana" w:hAnsi="Verdana"/>
          <w:color w:val="000000" w:themeColor="text1"/>
        </w:rPr>
        <w:t>blokk, linjert og med ruter, skilleark</w:t>
      </w:r>
    </w:p>
    <w:p w14:paraId="671EE975" w14:textId="77777777" w:rsidR="00BF3F24" w:rsidRPr="004E0173" w:rsidRDefault="00BF3F24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27EF21B8" w14:textId="77777777" w:rsidR="00D32CFC" w:rsidRPr="004E0173" w:rsidRDefault="00F46F52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</w:t>
      </w:r>
      <w:r w:rsidR="00D32CFC" w:rsidRPr="004E0173">
        <w:rPr>
          <w:rFonts w:ascii="Verdana" w:hAnsi="Verdana"/>
          <w:color w:val="000000" w:themeColor="text1"/>
        </w:rPr>
        <w:t>: Inne- og uteklær / sko for hele skoleåret</w:t>
      </w:r>
    </w:p>
    <w:p w14:paraId="1BED5F1F" w14:textId="7897FF5F" w:rsidR="001C44E6" w:rsidRPr="004E0173" w:rsidRDefault="001C44E6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PC-mus – brukes ved digital tegning</w:t>
      </w:r>
    </w:p>
    <w:p w14:paraId="7A2CCC28" w14:textId="1A554E0D" w:rsidR="00692D13" w:rsidRPr="004E0173" w:rsidRDefault="00692D13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Headset til bruk ved digitale kurs</w:t>
      </w:r>
    </w:p>
    <w:p w14:paraId="7C66E27A" w14:textId="77777777" w:rsidR="003E5F56" w:rsidRPr="004E0173" w:rsidRDefault="003E5F56" w:rsidP="003E5F56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Eventuelle arbeidsbøker avtales ved skolestart </w:t>
      </w:r>
    </w:p>
    <w:p w14:paraId="120B67B2" w14:textId="77777777" w:rsidR="000E7454" w:rsidRPr="004E0173" w:rsidRDefault="000E7454" w:rsidP="003E5F56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Verktøykasse</w:t>
      </w:r>
    </w:p>
    <w:p w14:paraId="5A95D76D" w14:textId="3F15016F" w:rsidR="000E7454" w:rsidRPr="004E0173" w:rsidRDefault="000E7454" w:rsidP="003E5F56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bookmarkStart w:id="0" w:name="_Hlk12360366"/>
      <w:r w:rsidRPr="004E0173">
        <w:rPr>
          <w:rFonts w:ascii="Verdana" w:hAnsi="Verdana"/>
          <w:color w:val="000000" w:themeColor="text1"/>
        </w:rPr>
        <w:t>3 stk hengelås</w:t>
      </w:r>
      <w:r w:rsidR="0022259E" w:rsidRPr="004E0173">
        <w:rPr>
          <w:rFonts w:ascii="Verdana" w:hAnsi="Verdana"/>
          <w:color w:val="000000" w:themeColor="text1"/>
        </w:rPr>
        <w:t>/kodelås</w:t>
      </w:r>
      <w:r w:rsidRPr="004E0173">
        <w:rPr>
          <w:rFonts w:ascii="Verdana" w:hAnsi="Verdana"/>
          <w:color w:val="000000" w:themeColor="text1"/>
        </w:rPr>
        <w:t xml:space="preserve"> til bokskap, garderobeskap og verktøykasse</w:t>
      </w:r>
    </w:p>
    <w:bookmarkEnd w:id="0"/>
    <w:p w14:paraId="5D5DB48E" w14:textId="4FA95586" w:rsidR="00877613" w:rsidRPr="004E0173" w:rsidRDefault="00970E33" w:rsidP="00451E70">
      <w:pPr>
        <w:numPr>
          <w:ilvl w:val="0"/>
          <w:numId w:val="3"/>
        </w:numPr>
        <w:ind w:left="708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Arbeidsklær og personlig verneutstyr</w:t>
      </w:r>
      <w:r w:rsidR="000B4DA5" w:rsidRPr="004E0173">
        <w:rPr>
          <w:rFonts w:ascii="Verdana" w:hAnsi="Verdana"/>
          <w:color w:val="000000" w:themeColor="text1"/>
        </w:rPr>
        <w:t xml:space="preserve">, gjenbrukes fra vg1 </w:t>
      </w:r>
      <w:r w:rsidR="005E6C0D" w:rsidRPr="004E0173">
        <w:rPr>
          <w:rFonts w:ascii="Verdana" w:hAnsi="Verdana"/>
          <w:color w:val="000000" w:themeColor="text1"/>
        </w:rPr>
        <w:t>(vernesko, hørselvern</w:t>
      </w:r>
      <w:r w:rsidR="00B76F4A" w:rsidRPr="004E0173">
        <w:rPr>
          <w:rFonts w:ascii="Verdana" w:hAnsi="Verdana"/>
          <w:color w:val="000000" w:themeColor="text1"/>
        </w:rPr>
        <w:t xml:space="preserve">, støvmaske, vernebriller og hjelm). </w:t>
      </w:r>
    </w:p>
    <w:p w14:paraId="5C5D0237" w14:textId="77777777" w:rsidR="002C1DBD" w:rsidRPr="004E0173" w:rsidRDefault="000E7454" w:rsidP="002C1DBD">
      <w:pPr>
        <w:ind w:left="708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Elevene skal stille med verktøykasse</w:t>
      </w:r>
      <w:r w:rsidR="002C1DBD" w:rsidRPr="004E0173">
        <w:rPr>
          <w:rFonts w:ascii="Verdana" w:hAnsi="Verdana"/>
          <w:color w:val="000000" w:themeColor="text1"/>
        </w:rPr>
        <w:t>, bestilles på skolen via Byggmakker</w:t>
      </w:r>
      <w:r w:rsidR="00840910" w:rsidRPr="004E0173">
        <w:rPr>
          <w:rFonts w:ascii="Verdana" w:hAnsi="Verdana"/>
          <w:color w:val="000000" w:themeColor="text1"/>
        </w:rPr>
        <w:t xml:space="preserve">. </w:t>
      </w:r>
      <w:r w:rsidR="002C1DBD" w:rsidRPr="004E0173">
        <w:rPr>
          <w:rFonts w:ascii="Verdana" w:hAnsi="Verdana"/>
          <w:color w:val="000000" w:themeColor="text1"/>
        </w:rPr>
        <w:t>Ca. kr 1600,-</w:t>
      </w:r>
    </w:p>
    <w:p w14:paraId="533251FD" w14:textId="772AEA18" w:rsidR="000E7454" w:rsidRPr="004E0173" w:rsidRDefault="00840910" w:rsidP="000E7454">
      <w:pPr>
        <w:ind w:left="708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Skal være klar ved skolestart og</w:t>
      </w:r>
      <w:r w:rsidR="000E7454" w:rsidRPr="004E0173">
        <w:rPr>
          <w:rFonts w:ascii="Verdana" w:hAnsi="Verdana"/>
          <w:color w:val="000000" w:themeColor="text1"/>
        </w:rPr>
        <w:t xml:space="preserve"> inneholde:</w:t>
      </w:r>
    </w:p>
    <w:p w14:paraId="4C80383E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Hammer</w:t>
      </w:r>
    </w:p>
    <w:p w14:paraId="6DFA7A7D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Hammerholder</w:t>
      </w:r>
    </w:p>
    <w:p w14:paraId="3D39F0B1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Sag</w:t>
      </w:r>
    </w:p>
    <w:p w14:paraId="72D383B3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 tommestokker og flere blyanter</w:t>
      </w:r>
    </w:p>
    <w:p w14:paraId="37705C38" w14:textId="6D2A8497" w:rsidR="000E7454" w:rsidRPr="004E0173" w:rsidRDefault="00765685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Kutte</w:t>
      </w:r>
      <w:r w:rsidR="000E7454" w:rsidRPr="004E0173">
        <w:rPr>
          <w:rFonts w:ascii="Verdana" w:hAnsi="Verdana"/>
          <w:color w:val="000000" w:themeColor="text1"/>
        </w:rPr>
        <w:t>kniv</w:t>
      </w:r>
      <w:r w:rsidRPr="004E0173">
        <w:rPr>
          <w:rFonts w:ascii="Verdana" w:hAnsi="Verdana"/>
          <w:color w:val="000000" w:themeColor="text1"/>
        </w:rPr>
        <w:t xml:space="preserve"> med avbrekkbart blad</w:t>
      </w:r>
    </w:p>
    <w:p w14:paraId="6C8EA349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Vinkel</w:t>
      </w:r>
    </w:p>
    <w:p w14:paraId="283FD0FD" w14:textId="068A939D" w:rsidR="000E7454" w:rsidRPr="004E0173" w:rsidRDefault="000E7454" w:rsidP="001D7281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Vater</w:t>
      </w:r>
    </w:p>
    <w:p w14:paraId="3341339B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Bitz-sett</w:t>
      </w:r>
    </w:p>
    <w:p w14:paraId="676595E7" w14:textId="77777777" w:rsidR="000E7454" w:rsidRPr="004E0173" w:rsidRDefault="000E7454" w:rsidP="000E7454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Målebånd 5 meter</w:t>
      </w:r>
    </w:p>
    <w:p w14:paraId="603F775D" w14:textId="77777777" w:rsidR="000E7454" w:rsidRPr="004E0173" w:rsidRDefault="000E7454" w:rsidP="000E7454">
      <w:pPr>
        <w:ind w:left="708"/>
        <w:rPr>
          <w:rFonts w:ascii="Verdana" w:hAnsi="Verdana"/>
          <w:color w:val="000000" w:themeColor="text1"/>
        </w:rPr>
      </w:pPr>
    </w:p>
    <w:p w14:paraId="23795EE5" w14:textId="5CA86B2B" w:rsidR="008240CC" w:rsidRPr="004E0173" w:rsidRDefault="001A3F27">
      <w:pPr>
        <w:pStyle w:val="Brdtekst"/>
        <w:rPr>
          <w:rFonts w:ascii="Verdana" w:hAnsi="Verdana"/>
          <w:b w:val="0"/>
          <w:bCs/>
          <w:color w:val="000000" w:themeColor="text1"/>
        </w:rPr>
      </w:pPr>
      <w:r w:rsidRPr="004E0173">
        <w:rPr>
          <w:rFonts w:ascii="Verdana" w:hAnsi="Verdana"/>
          <w:b w:val="0"/>
          <w:bCs/>
          <w:color w:val="000000" w:themeColor="text1"/>
        </w:rPr>
        <w:t xml:space="preserve">Det vil bli sendt ut regning på </w:t>
      </w:r>
      <w:r w:rsidR="00385596" w:rsidRPr="004E0173">
        <w:rPr>
          <w:rFonts w:ascii="Verdana" w:hAnsi="Verdana"/>
          <w:b w:val="0"/>
          <w:bCs/>
          <w:color w:val="000000" w:themeColor="text1"/>
        </w:rPr>
        <w:t xml:space="preserve">ca. </w:t>
      </w:r>
      <w:r w:rsidRPr="004E0173">
        <w:rPr>
          <w:rFonts w:ascii="Verdana" w:hAnsi="Verdana"/>
          <w:b w:val="0"/>
          <w:bCs/>
          <w:color w:val="000000" w:themeColor="text1"/>
        </w:rPr>
        <w:t xml:space="preserve">kr </w:t>
      </w:r>
      <w:r w:rsidR="002972C7" w:rsidRPr="004E0173">
        <w:rPr>
          <w:rFonts w:ascii="Verdana" w:hAnsi="Verdana"/>
          <w:b w:val="0"/>
          <w:bCs/>
          <w:color w:val="000000" w:themeColor="text1"/>
        </w:rPr>
        <w:t>30</w:t>
      </w:r>
      <w:r w:rsidRPr="004E0173">
        <w:rPr>
          <w:rFonts w:ascii="Verdana" w:hAnsi="Verdana"/>
          <w:b w:val="0"/>
          <w:bCs/>
          <w:color w:val="000000" w:themeColor="text1"/>
        </w:rPr>
        <w:t>00</w:t>
      </w:r>
      <w:r w:rsidR="001E17A1" w:rsidRPr="004E0173">
        <w:rPr>
          <w:rFonts w:ascii="Verdana" w:hAnsi="Verdana"/>
          <w:b w:val="0"/>
          <w:bCs/>
          <w:color w:val="000000" w:themeColor="text1"/>
        </w:rPr>
        <w:t>,-</w:t>
      </w:r>
      <w:r w:rsidRPr="004E0173">
        <w:rPr>
          <w:rFonts w:ascii="Verdana" w:hAnsi="Verdana"/>
          <w:b w:val="0"/>
          <w:bCs/>
          <w:color w:val="000000" w:themeColor="text1"/>
        </w:rPr>
        <w:t xml:space="preserve"> til å dekke</w:t>
      </w:r>
      <w:r w:rsidR="00126BEA" w:rsidRPr="004E0173">
        <w:rPr>
          <w:rFonts w:ascii="Verdana" w:hAnsi="Verdana"/>
          <w:b w:val="0"/>
          <w:bCs/>
          <w:color w:val="000000" w:themeColor="text1"/>
        </w:rPr>
        <w:t xml:space="preserve"> </w:t>
      </w:r>
      <w:r w:rsidRPr="004E0173">
        <w:rPr>
          <w:rFonts w:ascii="Verdana" w:hAnsi="Verdana"/>
          <w:b w:val="0"/>
          <w:bCs/>
          <w:color w:val="000000" w:themeColor="text1"/>
        </w:rPr>
        <w:t xml:space="preserve">materiell. </w:t>
      </w:r>
    </w:p>
    <w:p w14:paraId="64C7EB8E" w14:textId="77777777" w:rsidR="002F72B3" w:rsidRPr="004E0173" w:rsidRDefault="002F72B3" w:rsidP="002F72B3">
      <w:pPr>
        <w:pStyle w:val="Brdtekst"/>
        <w:rPr>
          <w:rFonts w:ascii="Verdana" w:hAnsi="Verdana"/>
          <w:b w:val="0"/>
          <w:bCs/>
          <w:color w:val="000000" w:themeColor="text1"/>
        </w:rPr>
      </w:pPr>
    </w:p>
    <w:p w14:paraId="25FD4E70" w14:textId="77777777" w:rsidR="00AA0C54" w:rsidRPr="004E0173" w:rsidRDefault="00AA0C54" w:rsidP="002F72B3">
      <w:pPr>
        <w:pStyle w:val="Brdtekst"/>
        <w:rPr>
          <w:rFonts w:ascii="Verdana" w:hAnsi="Verdana"/>
          <w:b w:val="0"/>
          <w:bCs/>
          <w:color w:val="000000" w:themeColor="text1"/>
        </w:rPr>
      </w:pPr>
    </w:p>
    <w:p w14:paraId="64A49D7F" w14:textId="77777777" w:rsidR="002F72B3" w:rsidRPr="004E0173" w:rsidRDefault="002F72B3" w:rsidP="002F72B3">
      <w:pPr>
        <w:pStyle w:val="Overskrift1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VG2 BETONG OG MUR </w:t>
      </w:r>
    </w:p>
    <w:p w14:paraId="1A3AF518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Vinkelhake 45, Vinkelhake 30-60</w:t>
      </w:r>
    </w:p>
    <w:p w14:paraId="62D95908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ringpermblokk, linjert og med ruter, skilleark</w:t>
      </w:r>
    </w:p>
    <w:p w14:paraId="47397467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02336DDC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Kroppsøvingsutstyr: Inne- og uteklær / sko for hele skoleåret</w:t>
      </w:r>
    </w:p>
    <w:p w14:paraId="0A0A4D9E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PC-mus – brukes ved digital tegning</w:t>
      </w:r>
    </w:p>
    <w:p w14:paraId="48505ED2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Headset til bruk ved digitale kurs</w:t>
      </w:r>
    </w:p>
    <w:p w14:paraId="4E528681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Eventuelle arbeidsbøker avtales ved skolestart </w:t>
      </w:r>
    </w:p>
    <w:p w14:paraId="4EFEE6D1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Verktøykasse</w:t>
      </w:r>
    </w:p>
    <w:p w14:paraId="23E9C59B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3 stk hengelås/kodelås til bokskap, garderobeskap og verktøykasse</w:t>
      </w:r>
    </w:p>
    <w:p w14:paraId="5A4E9171" w14:textId="06833A35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Arbeidsklær og personlig verneutstyr</w:t>
      </w:r>
      <w:r w:rsidR="00F607A1" w:rsidRPr="004E0173">
        <w:rPr>
          <w:rFonts w:ascii="Verdana" w:hAnsi="Verdana"/>
          <w:color w:val="000000" w:themeColor="text1"/>
        </w:rPr>
        <w:t>, gjenbrukes fra vg1</w:t>
      </w:r>
      <w:r w:rsidRPr="004E0173">
        <w:rPr>
          <w:rFonts w:ascii="Verdana" w:hAnsi="Verdana"/>
          <w:color w:val="000000" w:themeColor="text1"/>
        </w:rPr>
        <w:t xml:space="preserve"> (vernesko, hørselvern, vernebriller og hjelm). </w:t>
      </w:r>
    </w:p>
    <w:p w14:paraId="132E767E" w14:textId="77777777" w:rsidR="002F72B3" w:rsidRPr="004E0173" w:rsidRDefault="002F72B3" w:rsidP="002F72B3">
      <w:pPr>
        <w:numPr>
          <w:ilvl w:val="0"/>
          <w:numId w:val="3"/>
        </w:numPr>
        <w:rPr>
          <w:rFonts w:ascii="Verdana" w:hAnsi="Verdana"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VG2 Betong og Mur avtaler innkjøp av støvmaske og hansker ved skolestart.</w:t>
      </w:r>
    </w:p>
    <w:p w14:paraId="43C3F883" w14:textId="6E25383F" w:rsidR="0054010A" w:rsidRPr="004E0173" w:rsidRDefault="0054010A" w:rsidP="0054010A">
      <w:pPr>
        <w:ind w:left="708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Elevene skal stille med verktøykasse, bestilles på skolen via Byggmakker. Ca. kr 16</w:t>
      </w:r>
      <w:r w:rsidR="00385596" w:rsidRPr="004E0173">
        <w:rPr>
          <w:rFonts w:ascii="Verdana" w:hAnsi="Verdana"/>
          <w:color w:val="000000" w:themeColor="text1"/>
        </w:rPr>
        <w:t>5</w:t>
      </w:r>
      <w:r w:rsidRPr="004E0173">
        <w:rPr>
          <w:rFonts w:ascii="Verdana" w:hAnsi="Verdana"/>
          <w:color w:val="000000" w:themeColor="text1"/>
        </w:rPr>
        <w:t>0,-</w:t>
      </w:r>
    </w:p>
    <w:p w14:paraId="0DA7C005" w14:textId="1A05C1E3" w:rsidR="002F72B3" w:rsidRPr="004E0173" w:rsidRDefault="002F72B3" w:rsidP="002F72B3">
      <w:pPr>
        <w:ind w:left="708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Skal være klar ved skolestart og inneholde:</w:t>
      </w:r>
    </w:p>
    <w:p w14:paraId="777E2ABF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Hammer</w:t>
      </w:r>
    </w:p>
    <w:p w14:paraId="3E3AE4A9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Hammerholder</w:t>
      </w:r>
    </w:p>
    <w:p w14:paraId="74630A39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Jernbinder tang</w:t>
      </w:r>
    </w:p>
    <w:p w14:paraId="168C1CF4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Merketusj Hvit</w:t>
      </w:r>
    </w:p>
    <w:p w14:paraId="183F7404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 tommestokker og flere blyanter</w:t>
      </w:r>
    </w:p>
    <w:p w14:paraId="555279D8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lastRenderedPageBreak/>
        <w:t>Kuttekniv med avbrekkbart blad</w:t>
      </w:r>
    </w:p>
    <w:p w14:paraId="58193CBE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Vinkel</w:t>
      </w:r>
    </w:p>
    <w:p w14:paraId="5B3C26BB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Vater</w:t>
      </w:r>
    </w:p>
    <w:p w14:paraId="2DA6A861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Bitz-sett</w:t>
      </w:r>
    </w:p>
    <w:p w14:paraId="6D965FE9" w14:textId="77777777" w:rsidR="002F72B3" w:rsidRPr="004E0173" w:rsidRDefault="002F72B3" w:rsidP="002F72B3">
      <w:pPr>
        <w:numPr>
          <w:ilvl w:val="0"/>
          <w:numId w:val="18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Målebånd 5 meter</w:t>
      </w:r>
    </w:p>
    <w:p w14:paraId="3CEA6335" w14:textId="77777777" w:rsidR="002F72B3" w:rsidRPr="004E0173" w:rsidRDefault="002F72B3" w:rsidP="002F72B3">
      <w:pPr>
        <w:ind w:left="708"/>
        <w:rPr>
          <w:rFonts w:ascii="Verdana" w:hAnsi="Verdana"/>
          <w:color w:val="000000" w:themeColor="text1"/>
        </w:rPr>
      </w:pPr>
    </w:p>
    <w:p w14:paraId="06ECC1F2" w14:textId="545E13DA" w:rsidR="002F72B3" w:rsidRPr="004E0173" w:rsidRDefault="002F72B3" w:rsidP="002F72B3">
      <w:pPr>
        <w:pStyle w:val="Brdtekst"/>
        <w:rPr>
          <w:rFonts w:ascii="Verdana" w:hAnsi="Verdana"/>
          <w:b w:val="0"/>
          <w:bCs/>
          <w:color w:val="000000" w:themeColor="text1"/>
        </w:rPr>
      </w:pPr>
      <w:r w:rsidRPr="004E0173">
        <w:rPr>
          <w:rFonts w:ascii="Verdana" w:hAnsi="Verdana"/>
          <w:b w:val="0"/>
          <w:bCs/>
          <w:color w:val="000000" w:themeColor="text1"/>
        </w:rPr>
        <w:t>Det vil bli sendt ut regning på</w:t>
      </w:r>
      <w:r w:rsidR="00385596" w:rsidRPr="004E0173">
        <w:rPr>
          <w:rFonts w:ascii="Verdana" w:hAnsi="Verdana"/>
          <w:b w:val="0"/>
          <w:bCs/>
          <w:color w:val="000000" w:themeColor="text1"/>
        </w:rPr>
        <w:t xml:space="preserve"> ca.</w:t>
      </w:r>
      <w:r w:rsidRPr="004E0173">
        <w:rPr>
          <w:rFonts w:ascii="Verdana" w:hAnsi="Verdana"/>
          <w:b w:val="0"/>
          <w:bCs/>
          <w:color w:val="000000" w:themeColor="text1"/>
        </w:rPr>
        <w:t xml:space="preserve"> kr </w:t>
      </w:r>
      <w:r w:rsidR="00385596" w:rsidRPr="004E0173">
        <w:rPr>
          <w:rFonts w:ascii="Verdana" w:hAnsi="Verdana"/>
          <w:b w:val="0"/>
          <w:bCs/>
          <w:color w:val="000000" w:themeColor="text1"/>
        </w:rPr>
        <w:t>30</w:t>
      </w:r>
      <w:r w:rsidRPr="004E0173">
        <w:rPr>
          <w:rFonts w:ascii="Verdana" w:hAnsi="Verdana"/>
          <w:b w:val="0"/>
          <w:bCs/>
          <w:color w:val="000000" w:themeColor="text1"/>
        </w:rPr>
        <w:t xml:space="preserve">00,- til å dekke materiell. </w:t>
      </w:r>
    </w:p>
    <w:p w14:paraId="3996AF18" w14:textId="77777777" w:rsidR="002F72B3" w:rsidRPr="004E0173" w:rsidRDefault="002F72B3">
      <w:pPr>
        <w:pStyle w:val="Brdtekst"/>
        <w:rPr>
          <w:rFonts w:ascii="Verdana" w:hAnsi="Verdana"/>
          <w:b w:val="0"/>
          <w:bCs/>
          <w:color w:val="000000" w:themeColor="text1"/>
        </w:rPr>
      </w:pPr>
    </w:p>
    <w:p w14:paraId="009CE349" w14:textId="77777777" w:rsidR="00626876" w:rsidRPr="004E0173" w:rsidRDefault="00626876">
      <w:pPr>
        <w:pStyle w:val="Brdtekst"/>
        <w:rPr>
          <w:rFonts w:ascii="Verdana" w:hAnsi="Verdana"/>
          <w:color w:val="000000" w:themeColor="text1"/>
        </w:rPr>
      </w:pPr>
    </w:p>
    <w:p w14:paraId="07C8300B" w14:textId="27B8B191" w:rsidR="006803C8" w:rsidRPr="004E0173" w:rsidRDefault="00B71BD2">
      <w:pPr>
        <w:pStyle w:val="Brdtekst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VG2 </w:t>
      </w:r>
      <w:r w:rsidR="00F5646E" w:rsidRPr="004E0173">
        <w:rPr>
          <w:rFonts w:ascii="Verdana" w:hAnsi="Verdana"/>
          <w:color w:val="000000" w:themeColor="text1"/>
        </w:rPr>
        <w:t>YSK</w:t>
      </w:r>
      <w:r w:rsidR="006803C8" w:rsidRPr="004E0173">
        <w:rPr>
          <w:rFonts w:ascii="Verdana" w:hAnsi="Verdana"/>
          <w:color w:val="000000" w:themeColor="text1"/>
        </w:rPr>
        <w:t xml:space="preserve"> BYGG OG ANLEGGSTEKNIKK</w:t>
      </w:r>
    </w:p>
    <w:p w14:paraId="25E7D1CA" w14:textId="77777777" w:rsidR="00D32CFC" w:rsidRPr="004E0173" w:rsidRDefault="004C6AB9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</w:t>
      </w:r>
      <w:r w:rsidR="00D32CFC"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 xml:space="preserve"> </w:t>
      </w:r>
      <w:r w:rsidR="00D32CFC" w:rsidRPr="004E0173">
        <w:rPr>
          <w:rFonts w:ascii="Verdana" w:hAnsi="Verdana"/>
          <w:color w:val="000000" w:themeColor="text1"/>
        </w:rPr>
        <w:t>Inne- og uteklær / sko for hele skoleåret</w:t>
      </w:r>
    </w:p>
    <w:p w14:paraId="49680A46" w14:textId="77777777" w:rsidR="00BF3F24" w:rsidRPr="004E0173" w:rsidRDefault="00BF3F24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375EFBBE" w14:textId="77777777" w:rsidR="001C44E6" w:rsidRPr="004E0173" w:rsidRDefault="001C44E6" w:rsidP="00D32CFC">
      <w:pPr>
        <w:numPr>
          <w:ilvl w:val="0"/>
          <w:numId w:val="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PC-mus – brukes ved digital tegning</w:t>
      </w:r>
    </w:p>
    <w:p w14:paraId="51EC7978" w14:textId="77777777" w:rsidR="006803C8" w:rsidRPr="004E0173" w:rsidRDefault="006803C8" w:rsidP="006803C8">
      <w:pPr>
        <w:numPr>
          <w:ilvl w:val="0"/>
          <w:numId w:val="3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Eventuelle arbeidsbøker avtales ved skolestart </w:t>
      </w:r>
    </w:p>
    <w:p w14:paraId="77FCDB70" w14:textId="02FCC597" w:rsidR="006803C8" w:rsidRPr="004E0173" w:rsidRDefault="006803C8" w:rsidP="006803C8">
      <w:pPr>
        <w:rPr>
          <w:rFonts w:ascii="Verdana" w:hAnsi="Verdana"/>
          <w:b/>
          <w:color w:val="000000" w:themeColor="text1"/>
        </w:rPr>
      </w:pPr>
    </w:p>
    <w:p w14:paraId="2C35C3CA" w14:textId="1436BDD0" w:rsidR="00E04E76" w:rsidRPr="004E0173" w:rsidRDefault="00E04E76" w:rsidP="00E04E76">
      <w:pPr>
        <w:pStyle w:val="paragraph"/>
        <w:textAlignment w:val="baseline"/>
        <w:rPr>
          <w:rFonts w:ascii="Verdana" w:hAnsi="Verdana"/>
          <w:color w:val="000000" w:themeColor="text1"/>
          <w:sz w:val="20"/>
          <w:szCs w:val="20"/>
        </w:rPr>
      </w:pP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Det vil bli sendt ut regning på</w:t>
      </w:r>
      <w:r w:rsidR="00E807DB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ca</w:t>
      </w:r>
      <w:r w:rsidR="008E2D1B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.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kr </w:t>
      </w:r>
      <w:r w:rsidR="000C2619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3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000,-</w:t>
      </w:r>
      <w:r w:rsidR="000C2619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til å dekke utstyr og materiell.</w:t>
      </w:r>
    </w:p>
    <w:p w14:paraId="25A4EDE8" w14:textId="77777777" w:rsidR="00E04E76" w:rsidRPr="004E0173" w:rsidRDefault="00E04E76" w:rsidP="00E04E76">
      <w:pPr>
        <w:rPr>
          <w:rFonts w:ascii="Verdana" w:hAnsi="Verdana" w:cs="Arial"/>
          <w:color w:val="000000" w:themeColor="text1"/>
        </w:rPr>
      </w:pPr>
    </w:p>
    <w:p w14:paraId="3A7B58A4" w14:textId="77777777" w:rsidR="00AE6266" w:rsidRPr="004E0173" w:rsidRDefault="00AE6266">
      <w:pPr>
        <w:pStyle w:val="Overskrift1"/>
        <w:rPr>
          <w:rFonts w:ascii="Verdana" w:hAnsi="Verdana"/>
          <w:color w:val="000000" w:themeColor="text1"/>
        </w:rPr>
      </w:pPr>
    </w:p>
    <w:p w14:paraId="29045649" w14:textId="77777777" w:rsidR="00F46F52" w:rsidRPr="004E0173" w:rsidRDefault="00F46F52">
      <w:pPr>
        <w:pStyle w:val="Overskrift1"/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VG2 IDRETTSFAG </w:t>
      </w:r>
    </w:p>
    <w:p w14:paraId="266EE5AB" w14:textId="6DE337FF" w:rsidR="00F46F52" w:rsidRPr="004E0173" w:rsidRDefault="00F46F52">
      <w:pPr>
        <w:numPr>
          <w:ilvl w:val="0"/>
          <w:numId w:val="4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Elevene må </w:t>
      </w:r>
      <w:r w:rsidR="00A16756" w:rsidRPr="004E0173">
        <w:rPr>
          <w:rFonts w:ascii="Verdana" w:hAnsi="Verdana"/>
          <w:bCs/>
          <w:color w:val="000000" w:themeColor="text1"/>
        </w:rPr>
        <w:t>ha</w:t>
      </w:r>
      <w:r w:rsidR="00423C2A" w:rsidRPr="004E0173">
        <w:rPr>
          <w:rFonts w:ascii="Verdana" w:hAnsi="Verdana"/>
          <w:bCs/>
          <w:color w:val="000000" w:themeColor="text1"/>
        </w:rPr>
        <w:t xml:space="preserve"> tilgang </w:t>
      </w:r>
      <w:r w:rsidR="00A16756" w:rsidRPr="004E0173">
        <w:rPr>
          <w:rFonts w:ascii="Verdana" w:hAnsi="Verdana"/>
          <w:bCs/>
          <w:color w:val="000000" w:themeColor="text1"/>
        </w:rPr>
        <w:t>til</w:t>
      </w:r>
      <w:r w:rsidR="00423C2A" w:rsidRPr="004E0173">
        <w:rPr>
          <w:rFonts w:ascii="Verdana" w:hAnsi="Verdana"/>
          <w:bCs/>
          <w:color w:val="000000" w:themeColor="text1"/>
        </w:rPr>
        <w:t xml:space="preserve"> utstyr</w:t>
      </w:r>
      <w:r w:rsidR="000C7968" w:rsidRPr="004E0173">
        <w:rPr>
          <w:rFonts w:ascii="Verdana" w:hAnsi="Verdana"/>
          <w:bCs/>
          <w:color w:val="000000" w:themeColor="text1"/>
        </w:rPr>
        <w:t>, klær og sko</w:t>
      </w:r>
      <w:r w:rsidR="00423C2A" w:rsidRPr="004E0173">
        <w:rPr>
          <w:rFonts w:ascii="Verdana" w:hAnsi="Verdana"/>
          <w:bCs/>
          <w:color w:val="000000" w:themeColor="text1"/>
        </w:rPr>
        <w:t xml:space="preserve"> som er nødvendig i forhold til undervisning i ulike idretter og friluftsliv</w:t>
      </w:r>
    </w:p>
    <w:p w14:paraId="076D9EFA" w14:textId="2E466AC7" w:rsidR="00BF3F24" w:rsidRPr="004E0173" w:rsidRDefault="00BF3F24">
      <w:pPr>
        <w:numPr>
          <w:ilvl w:val="0"/>
          <w:numId w:val="4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Skrivesaker og linjal</w:t>
      </w:r>
    </w:p>
    <w:p w14:paraId="5E7B2D15" w14:textId="73CDA046" w:rsidR="00E86F65" w:rsidRPr="004E0173" w:rsidRDefault="00E86F65">
      <w:pPr>
        <w:numPr>
          <w:ilvl w:val="0"/>
          <w:numId w:val="4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Ringperm, ringpermblokk, linjert og med ruter, skilleark</w:t>
      </w:r>
    </w:p>
    <w:p w14:paraId="137885BC" w14:textId="02D0C64A" w:rsidR="003E5F56" w:rsidRPr="004E0173" w:rsidRDefault="003E5F56" w:rsidP="003E5F56">
      <w:pPr>
        <w:numPr>
          <w:ilvl w:val="0"/>
          <w:numId w:val="4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Eventuelle arbeidsbøker avtales ved skolestart </w:t>
      </w:r>
    </w:p>
    <w:p w14:paraId="1E53C0E7" w14:textId="60BE68DD" w:rsidR="00685959" w:rsidRPr="004E0173" w:rsidRDefault="00685959" w:rsidP="003E5F56">
      <w:pPr>
        <w:numPr>
          <w:ilvl w:val="0"/>
          <w:numId w:val="4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Hengelås til bokskap og utstyrsskap</w:t>
      </w:r>
    </w:p>
    <w:p w14:paraId="11AF3785" w14:textId="77777777" w:rsidR="00F46F52" w:rsidRPr="004E0173" w:rsidRDefault="00F46F52">
      <w:pPr>
        <w:rPr>
          <w:rFonts w:ascii="Verdana" w:hAnsi="Verdana"/>
          <w:b/>
          <w:bCs/>
          <w:i/>
          <w:color w:val="000000" w:themeColor="text1"/>
        </w:rPr>
      </w:pPr>
    </w:p>
    <w:p w14:paraId="6761B357" w14:textId="77777777" w:rsidR="00002E2C" w:rsidRPr="004E0173" w:rsidRDefault="00002E2C">
      <w:pPr>
        <w:rPr>
          <w:rFonts w:ascii="Verdana" w:hAnsi="Verdana"/>
          <w:b/>
          <w:color w:val="000000" w:themeColor="text1"/>
        </w:rPr>
      </w:pPr>
    </w:p>
    <w:p w14:paraId="35F38144" w14:textId="196906CE" w:rsidR="00CE3BEA" w:rsidRPr="004E0173" w:rsidRDefault="00CE3BEA">
      <w:pPr>
        <w:rPr>
          <w:rFonts w:ascii="Verdana" w:hAnsi="Verdana"/>
          <w:b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>VG2 YRKESLIVSKLASSE</w:t>
      </w:r>
    </w:p>
    <w:p w14:paraId="6161D00B" w14:textId="77777777" w:rsidR="00947241" w:rsidRPr="004E0173" w:rsidRDefault="00947241" w:rsidP="00947241">
      <w:pPr>
        <w:rPr>
          <w:rFonts w:ascii="Verdana" w:hAnsi="Verdana"/>
          <w:b/>
          <w:bCs/>
          <w:color w:val="000000" w:themeColor="text1"/>
        </w:rPr>
      </w:pPr>
      <w:r w:rsidRPr="004E0173">
        <w:rPr>
          <w:rFonts w:ascii="Verdana" w:hAnsi="Verdana"/>
          <w:b/>
          <w:bCs/>
          <w:color w:val="000000" w:themeColor="text1"/>
        </w:rPr>
        <w:t xml:space="preserve">Du kan søke utstyrsmidler som vg2 INA </w:t>
      </w:r>
    </w:p>
    <w:p w14:paraId="007717EE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Skrivesaker og linjal</w:t>
      </w:r>
    </w:p>
    <w:p w14:paraId="73DDC872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Kroppsøvingsutstyr: Inne- og uteklær / sko for hele skoleåret</w:t>
      </w:r>
    </w:p>
    <w:p w14:paraId="1E5FA618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2 hengelås</w:t>
      </w:r>
    </w:p>
    <w:p w14:paraId="56739C4B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Eventuelle arbeidsbøker avtales ved skolestart</w:t>
      </w:r>
    </w:p>
    <w:p w14:paraId="2C3FBE37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Lærebøker lånes ut av skolen</w:t>
      </w:r>
    </w:p>
    <w:p w14:paraId="24711D12" w14:textId="43B79821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PC - Krav til «Elev-</w:t>
      </w:r>
      <w:r w:rsidR="00282A01">
        <w:rPr>
          <w:rFonts w:ascii="Verdana" w:hAnsi="Verdana"/>
          <w:bCs/>
          <w:color w:val="000000" w:themeColor="text1"/>
        </w:rPr>
        <w:t>PC</w:t>
      </w:r>
      <w:r w:rsidRPr="004E0173">
        <w:rPr>
          <w:rFonts w:ascii="Verdana" w:hAnsi="Verdana"/>
          <w:bCs/>
          <w:color w:val="000000" w:themeColor="text1"/>
        </w:rPr>
        <w:t xml:space="preserve">»: Det benyttes programvare som kun fungerer på Windows. </w:t>
      </w:r>
    </w:p>
    <w:p w14:paraId="22751442" w14:textId="7E18FB0C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Klær til å være ut</w:t>
      </w:r>
      <w:r w:rsidR="00C27CB2" w:rsidRPr="004E0173">
        <w:rPr>
          <w:rFonts w:ascii="Verdana" w:hAnsi="Verdana"/>
          <w:bCs/>
          <w:color w:val="000000" w:themeColor="text1"/>
        </w:rPr>
        <w:t>e</w:t>
      </w:r>
    </w:p>
    <w:p w14:paraId="0096DDDB" w14:textId="1F63F8DE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Du vil få noe mat på skolen, i trå</w:t>
      </w:r>
      <w:r w:rsidR="00C27CB2" w:rsidRPr="004E0173">
        <w:rPr>
          <w:rFonts w:ascii="Verdana" w:hAnsi="Verdana"/>
          <w:bCs/>
          <w:color w:val="000000" w:themeColor="text1"/>
        </w:rPr>
        <w:t>d</w:t>
      </w:r>
      <w:r w:rsidRPr="004E0173">
        <w:rPr>
          <w:rFonts w:ascii="Verdana" w:hAnsi="Verdana"/>
          <w:bCs/>
          <w:color w:val="000000" w:themeColor="text1"/>
        </w:rPr>
        <w:t xml:space="preserve"> med søknadsbrevet ditt</w:t>
      </w:r>
    </w:p>
    <w:p w14:paraId="36C9BEAD" w14:textId="77777777" w:rsidR="00947241" w:rsidRPr="004E0173" w:rsidRDefault="00947241" w:rsidP="00947241">
      <w:pPr>
        <w:rPr>
          <w:rFonts w:ascii="Verdana" w:hAnsi="Verdana"/>
          <w:bCs/>
          <w:color w:val="000000" w:themeColor="text1"/>
        </w:rPr>
      </w:pPr>
    </w:p>
    <w:p w14:paraId="74A4BB74" w14:textId="77777777" w:rsidR="00947241" w:rsidRPr="004E0173" w:rsidRDefault="00947241" w:rsidP="00947241">
      <w:p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    For de i klassen som skal ha opplæring innenfor kjøretøy eller sveis</w:t>
      </w:r>
    </w:p>
    <w:p w14:paraId="6EB836D1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Godkjente sko (sko fra vg1 kan brukes) – </w:t>
      </w:r>
    </w:p>
    <w:p w14:paraId="2C1BDC80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Du får utdelt arbeidstøy ved skolestart (ikke sko) </w:t>
      </w:r>
    </w:p>
    <w:p w14:paraId="43E6D59E" w14:textId="77777777" w:rsidR="00947241" w:rsidRPr="004E0173" w:rsidRDefault="00947241" w:rsidP="00947241">
      <w:pPr>
        <w:numPr>
          <w:ilvl w:val="0"/>
          <w:numId w:val="33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>Du få låne/leie utstyr du trenger på verkstedet.</w:t>
      </w:r>
    </w:p>
    <w:p w14:paraId="099DF44E" w14:textId="3BA90D7E" w:rsidR="00947241" w:rsidRPr="004E0173" w:rsidRDefault="00947241" w:rsidP="00C27CB2">
      <w:pPr>
        <w:ind w:left="360"/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Du vil få opplæring i varmearbeiderfag. Dersom du ønsker sertifikat, kan det kjøpes gjennom skolen. Bindende bestilling, pris </w:t>
      </w:r>
      <w:r w:rsidR="001840E7" w:rsidRPr="004E0173">
        <w:rPr>
          <w:rFonts w:ascii="Verdana" w:hAnsi="Verdana"/>
          <w:bCs/>
          <w:color w:val="000000" w:themeColor="text1"/>
        </w:rPr>
        <w:t>ca.</w:t>
      </w:r>
      <w:r w:rsidRPr="004E0173">
        <w:rPr>
          <w:rFonts w:ascii="Verdana" w:hAnsi="Verdana"/>
          <w:bCs/>
          <w:color w:val="000000" w:themeColor="text1"/>
        </w:rPr>
        <w:t xml:space="preserve"> kr 65</w:t>
      </w:r>
      <w:r w:rsidR="00806A62">
        <w:rPr>
          <w:rFonts w:ascii="Verdana" w:hAnsi="Verdana"/>
          <w:bCs/>
          <w:color w:val="000000" w:themeColor="text1"/>
        </w:rPr>
        <w:t>0</w:t>
      </w:r>
      <w:r w:rsidRPr="004E0173">
        <w:rPr>
          <w:rFonts w:ascii="Verdana" w:hAnsi="Verdana"/>
          <w:bCs/>
          <w:color w:val="000000" w:themeColor="text1"/>
        </w:rPr>
        <w:t>,-.</w:t>
      </w:r>
    </w:p>
    <w:p w14:paraId="0BB20904" w14:textId="77777777" w:rsidR="00947241" w:rsidRPr="004E0173" w:rsidRDefault="00947241" w:rsidP="00947241">
      <w:pPr>
        <w:rPr>
          <w:rFonts w:ascii="Verdana" w:hAnsi="Verdana"/>
          <w:bCs/>
          <w:color w:val="000000" w:themeColor="text1"/>
        </w:rPr>
      </w:pPr>
    </w:p>
    <w:p w14:paraId="4810862A" w14:textId="77777777" w:rsidR="00947241" w:rsidRPr="004E0173" w:rsidRDefault="00947241" w:rsidP="00947241">
      <w:pPr>
        <w:rPr>
          <w:rFonts w:ascii="Verdana" w:hAnsi="Verdana"/>
          <w:bCs/>
          <w:color w:val="000000" w:themeColor="text1"/>
        </w:rPr>
      </w:pPr>
    </w:p>
    <w:p w14:paraId="3CF7DD70" w14:textId="131C8C03" w:rsidR="00947241" w:rsidRPr="004E0173" w:rsidRDefault="00947241" w:rsidP="00947241">
      <w:p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bCs/>
          <w:color w:val="000000" w:themeColor="text1"/>
        </w:rPr>
        <w:t xml:space="preserve">Alle vil få tilsendt en regning </w:t>
      </w:r>
      <w:r w:rsidR="00DC696A" w:rsidRPr="004E0173">
        <w:rPr>
          <w:rFonts w:ascii="Verdana" w:hAnsi="Verdana"/>
          <w:bCs/>
          <w:color w:val="000000" w:themeColor="text1"/>
        </w:rPr>
        <w:t>utfra hvilket programområde du t</w:t>
      </w:r>
      <w:r w:rsidR="009D70DB" w:rsidRPr="004E0173">
        <w:rPr>
          <w:rFonts w:ascii="Verdana" w:hAnsi="Verdana"/>
          <w:bCs/>
          <w:color w:val="000000" w:themeColor="text1"/>
        </w:rPr>
        <w:t xml:space="preserve">ilhører, </w:t>
      </w:r>
      <w:r w:rsidR="00EF6ADA" w:rsidRPr="004E0173">
        <w:rPr>
          <w:rFonts w:ascii="Verdana" w:hAnsi="Verdana"/>
          <w:bCs/>
          <w:color w:val="000000" w:themeColor="text1"/>
        </w:rPr>
        <w:t xml:space="preserve">mellom kr </w:t>
      </w:r>
      <w:r w:rsidRPr="004E0173">
        <w:rPr>
          <w:rFonts w:ascii="Verdana" w:hAnsi="Verdana"/>
          <w:bCs/>
          <w:color w:val="000000" w:themeColor="text1"/>
        </w:rPr>
        <w:t>1500</w:t>
      </w:r>
      <w:r w:rsidR="00EF6ADA" w:rsidRPr="004E0173">
        <w:rPr>
          <w:rFonts w:ascii="Verdana" w:hAnsi="Verdana"/>
          <w:bCs/>
          <w:color w:val="000000" w:themeColor="text1"/>
        </w:rPr>
        <w:t>-5000,</w:t>
      </w:r>
      <w:r w:rsidR="00AE2466">
        <w:rPr>
          <w:rFonts w:ascii="Verdana" w:hAnsi="Verdana"/>
          <w:bCs/>
          <w:color w:val="000000" w:themeColor="text1"/>
        </w:rPr>
        <w:t>-</w:t>
      </w:r>
      <w:r w:rsidRPr="004E0173">
        <w:rPr>
          <w:rFonts w:ascii="Verdana" w:hAnsi="Verdana"/>
          <w:bCs/>
          <w:color w:val="000000" w:themeColor="text1"/>
        </w:rPr>
        <w:t xml:space="preserve"> som dekker lån og leie av utstyr</w:t>
      </w:r>
      <w:r w:rsidR="00A706E3" w:rsidRPr="004E0173">
        <w:rPr>
          <w:rFonts w:ascii="Verdana" w:hAnsi="Verdana"/>
          <w:bCs/>
          <w:color w:val="000000" w:themeColor="text1"/>
        </w:rPr>
        <w:t>, samt noe mat</w:t>
      </w:r>
      <w:r w:rsidRPr="004E0173">
        <w:rPr>
          <w:rFonts w:ascii="Verdana" w:hAnsi="Verdana"/>
          <w:bCs/>
          <w:color w:val="000000" w:themeColor="text1"/>
        </w:rPr>
        <w:t>.</w:t>
      </w:r>
    </w:p>
    <w:p w14:paraId="198F8EF9" w14:textId="77777777" w:rsidR="00CE3BEA" w:rsidRPr="004E0173" w:rsidRDefault="00CE3BEA" w:rsidP="00947241">
      <w:pPr>
        <w:rPr>
          <w:rFonts w:ascii="Verdana" w:hAnsi="Verdana"/>
          <w:bCs/>
          <w:color w:val="000000" w:themeColor="text1"/>
        </w:rPr>
      </w:pPr>
    </w:p>
    <w:p w14:paraId="1FAFD2B5" w14:textId="77777777" w:rsidR="00CE3BEA" w:rsidRPr="004E0173" w:rsidRDefault="00CE3BEA">
      <w:pPr>
        <w:rPr>
          <w:rFonts w:ascii="Verdana" w:hAnsi="Verdana"/>
          <w:bCs/>
          <w:color w:val="000000" w:themeColor="text1"/>
        </w:rPr>
      </w:pPr>
    </w:p>
    <w:p w14:paraId="18E3A7B4" w14:textId="71786557" w:rsidR="004B2DD9" w:rsidRPr="004E0173" w:rsidRDefault="009824D3">
      <w:pPr>
        <w:rPr>
          <w:rFonts w:ascii="Verdana" w:hAnsi="Verdana"/>
          <w:b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>VG2 RØRLEGGER</w:t>
      </w:r>
    </w:p>
    <w:p w14:paraId="17FF8855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Reduksjonslinjal m/6 målestokker (Lycra techno 11.032) 1:20, 1:25, 1:50, 1:75, 1:100, 1:125</w:t>
      </w:r>
    </w:p>
    <w:p w14:paraId="411DE338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 trykkblyanter 05 og 07</w:t>
      </w:r>
    </w:p>
    <w:p w14:paraId="32A2B9FB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27C59579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ringpermblokk, linjer og med ruter, skilleark</w:t>
      </w:r>
    </w:p>
    <w:p w14:paraId="6203FAC7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Kroppsøvingsutstyr: Inne- og uteklær / sko for hele skoleåret</w:t>
      </w:r>
    </w:p>
    <w:p w14:paraId="4DB88A7F" w14:textId="4740715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Arbeidsklær og personlig verneutstyr (vernesko, hørselvern, vernebriller og hjelm)</w:t>
      </w:r>
    </w:p>
    <w:p w14:paraId="3BA5FAAF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lastRenderedPageBreak/>
        <w:t>Tommestokk og blyant</w:t>
      </w:r>
    </w:p>
    <w:p w14:paraId="2B87F3B9" w14:textId="77777777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Bitssett</w:t>
      </w:r>
    </w:p>
    <w:p w14:paraId="16884042" w14:textId="53EBAEC7" w:rsidR="008674FB" w:rsidRPr="004E0173" w:rsidRDefault="008674FB" w:rsidP="00600060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Rør avgrader</w:t>
      </w:r>
    </w:p>
    <w:p w14:paraId="199DC658" w14:textId="3B7249C3" w:rsidR="00600060" w:rsidRPr="004E0173" w:rsidRDefault="00600060" w:rsidP="00600060">
      <w:pPr>
        <w:numPr>
          <w:ilvl w:val="0"/>
          <w:numId w:val="6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Eventuelle arbeidsbøker avtales ved skolestart</w:t>
      </w:r>
    </w:p>
    <w:p w14:paraId="54CED20B" w14:textId="4852DF9A" w:rsidR="00600060" w:rsidRPr="004E0173" w:rsidRDefault="008775B3" w:rsidP="00600060">
      <w:pPr>
        <w:numPr>
          <w:ilvl w:val="0"/>
          <w:numId w:val="6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</w:t>
      </w:r>
      <w:r w:rsidR="00600060" w:rsidRPr="004E0173">
        <w:rPr>
          <w:rFonts w:ascii="Verdana" w:hAnsi="Verdana"/>
          <w:color w:val="000000" w:themeColor="text1"/>
        </w:rPr>
        <w:t xml:space="preserve"> stk hengelås/kodelås til bokskap, garderobeskap og verktøykasse</w:t>
      </w:r>
    </w:p>
    <w:p w14:paraId="52537093" w14:textId="26AF3E01" w:rsidR="00793B0A" w:rsidRPr="004E0173" w:rsidRDefault="00793B0A" w:rsidP="00600060">
      <w:pPr>
        <w:numPr>
          <w:ilvl w:val="0"/>
          <w:numId w:val="6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Lærebok bli rørlegger bestilles gjennom skolen p</w:t>
      </w:r>
      <w:r w:rsidR="004F0D5F" w:rsidRPr="004E0173">
        <w:rPr>
          <w:rFonts w:ascii="Verdana" w:hAnsi="Verdana"/>
          <w:color w:val="000000" w:themeColor="text1"/>
        </w:rPr>
        <w:t>ris</w:t>
      </w:r>
      <w:r w:rsidR="00F61357" w:rsidRPr="004E0173">
        <w:rPr>
          <w:rFonts w:ascii="Verdana" w:hAnsi="Verdana"/>
          <w:color w:val="000000" w:themeColor="text1"/>
        </w:rPr>
        <w:t xml:space="preserve"> ca.</w:t>
      </w:r>
      <w:r w:rsidR="004F0D5F" w:rsidRPr="004E0173">
        <w:rPr>
          <w:rFonts w:ascii="Verdana" w:hAnsi="Verdana"/>
          <w:color w:val="000000" w:themeColor="text1"/>
        </w:rPr>
        <w:t xml:space="preserve"> kr </w:t>
      </w:r>
      <w:r w:rsidR="008674FB" w:rsidRPr="004E0173">
        <w:rPr>
          <w:rFonts w:ascii="Verdana" w:hAnsi="Verdana"/>
          <w:color w:val="000000" w:themeColor="text1"/>
        </w:rPr>
        <w:t>74</w:t>
      </w:r>
      <w:r w:rsidRPr="004E0173">
        <w:rPr>
          <w:rFonts w:ascii="Verdana" w:hAnsi="Verdana"/>
          <w:color w:val="000000" w:themeColor="text1"/>
        </w:rPr>
        <w:t>5,-</w:t>
      </w:r>
    </w:p>
    <w:p w14:paraId="1D5CD30E" w14:textId="77777777" w:rsidR="00600060" w:rsidRPr="004E0173" w:rsidRDefault="00600060" w:rsidP="00600060">
      <w:pPr>
        <w:pStyle w:val="paragraph"/>
        <w:ind w:left="720"/>
        <w:textAlignment w:val="baseline"/>
        <w:rPr>
          <w:rFonts w:ascii="Verdana" w:hAnsi="Verdana"/>
          <w:color w:val="000000" w:themeColor="text1"/>
          <w:sz w:val="20"/>
          <w:szCs w:val="20"/>
        </w:rPr>
      </w:pPr>
    </w:p>
    <w:p w14:paraId="0D197883" w14:textId="66C64467" w:rsidR="00600060" w:rsidRPr="004E0173" w:rsidRDefault="00600060" w:rsidP="00600060">
      <w:pPr>
        <w:pStyle w:val="paragraph"/>
        <w:textAlignment w:val="baseline"/>
        <w:rPr>
          <w:rFonts w:ascii="Verdana" w:hAnsi="Verdana"/>
          <w:color w:val="000000" w:themeColor="text1"/>
          <w:sz w:val="20"/>
          <w:szCs w:val="20"/>
        </w:rPr>
      </w:pP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Det vil bli sendt ut regning på </w:t>
      </w:r>
      <w:r w:rsidR="00F61357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ca. 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kr </w:t>
      </w:r>
      <w:r w:rsidR="004C6693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30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00</w:t>
      </w:r>
      <w:r w:rsidR="001E17A1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,-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til å dekke materiell.</w:t>
      </w:r>
    </w:p>
    <w:p w14:paraId="2530E473" w14:textId="77777777" w:rsidR="00600060" w:rsidRPr="004E0173" w:rsidRDefault="00600060" w:rsidP="00600060">
      <w:pPr>
        <w:pStyle w:val="paragraph"/>
        <w:textAlignment w:val="baseline"/>
        <w:rPr>
          <w:rFonts w:ascii="Verdana" w:hAnsi="Verdana"/>
          <w:color w:val="000000" w:themeColor="text1"/>
          <w:sz w:val="20"/>
          <w:szCs w:val="20"/>
        </w:rPr>
      </w:pPr>
    </w:p>
    <w:p w14:paraId="7B74798E" w14:textId="3E6840D6" w:rsidR="00600060" w:rsidRPr="004E0173" w:rsidRDefault="00600060">
      <w:pPr>
        <w:rPr>
          <w:rFonts w:ascii="Verdana" w:hAnsi="Verdana"/>
          <w:b/>
          <w:color w:val="000000" w:themeColor="text1"/>
        </w:rPr>
      </w:pPr>
    </w:p>
    <w:p w14:paraId="0EF04886" w14:textId="2830B73E" w:rsidR="00F46F52" w:rsidRPr="004E0173" w:rsidRDefault="00F46F52">
      <w:pPr>
        <w:pStyle w:val="Overskrift1"/>
        <w:rPr>
          <w:rFonts w:ascii="Verdana" w:hAnsi="Verdana"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VG2 KLIMA, ENERGI OG MILJØ </w:t>
      </w:r>
    </w:p>
    <w:p w14:paraId="772006E0" w14:textId="77777777" w:rsidR="00B63890" w:rsidRPr="004E0173" w:rsidRDefault="00C95538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</w:t>
      </w:r>
      <w:r w:rsidR="00F46F52" w:rsidRPr="004E0173">
        <w:rPr>
          <w:rFonts w:ascii="Verdana" w:hAnsi="Verdana"/>
          <w:color w:val="000000" w:themeColor="text1"/>
        </w:rPr>
        <w:t xml:space="preserve">eduksjonslinjal m/6 målestokker (Lycra techno 11.032) 1:20, 1:25, 1:50, 1:75, 1:100, 1:125 </w:t>
      </w:r>
    </w:p>
    <w:p w14:paraId="331B0895" w14:textId="382824FE" w:rsidR="00F46F52" w:rsidRPr="004E0173" w:rsidRDefault="00F46F52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 trykkblyanter 05 og 07</w:t>
      </w:r>
    </w:p>
    <w:p w14:paraId="6B5A8F0A" w14:textId="09A542ED" w:rsidR="00B7196B" w:rsidRPr="004E0173" w:rsidRDefault="00B7196B" w:rsidP="00B7196B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</w:t>
      </w:r>
      <w:r w:rsidR="003322C6" w:rsidRPr="004E0173">
        <w:rPr>
          <w:rFonts w:ascii="Verdana" w:hAnsi="Verdana"/>
          <w:color w:val="000000" w:themeColor="text1"/>
        </w:rPr>
        <w:t>, passer</w:t>
      </w:r>
      <w:r w:rsidRPr="004E0173">
        <w:rPr>
          <w:rFonts w:ascii="Verdana" w:hAnsi="Verdana"/>
          <w:color w:val="000000" w:themeColor="text1"/>
        </w:rPr>
        <w:t xml:space="preserve"> og linjal</w:t>
      </w:r>
    </w:p>
    <w:p w14:paraId="2F25160B" w14:textId="77777777" w:rsidR="00F46F52" w:rsidRPr="004E0173" w:rsidRDefault="000E7454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ringpermblokk</w:t>
      </w:r>
      <w:r w:rsidR="00F46F52" w:rsidRPr="004E0173">
        <w:rPr>
          <w:rFonts w:ascii="Verdana" w:hAnsi="Verdana"/>
          <w:color w:val="000000" w:themeColor="text1"/>
        </w:rPr>
        <w:t>, linjer og med ruter, skilleark</w:t>
      </w:r>
    </w:p>
    <w:p w14:paraId="65794E7B" w14:textId="77777777" w:rsidR="00F46F52" w:rsidRPr="004E0173" w:rsidRDefault="00F46F52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</w:t>
      </w:r>
      <w:r w:rsidR="00D32CFC"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 xml:space="preserve"> </w:t>
      </w:r>
      <w:r w:rsidR="00D32CFC" w:rsidRPr="004E0173">
        <w:rPr>
          <w:rFonts w:ascii="Verdana" w:hAnsi="Verdana"/>
          <w:color w:val="000000" w:themeColor="text1"/>
        </w:rPr>
        <w:t>Inne- og uteklær / sko for hele skoleåret</w:t>
      </w:r>
    </w:p>
    <w:p w14:paraId="79C4B9A5" w14:textId="2884D93F" w:rsidR="00F46F52" w:rsidRPr="004E0173" w:rsidRDefault="00321EEC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Arbeidsklær og personlig verneutstyr</w:t>
      </w:r>
      <w:r w:rsidR="006E584B" w:rsidRPr="004E0173">
        <w:rPr>
          <w:rFonts w:ascii="Verdana" w:hAnsi="Verdana"/>
          <w:color w:val="000000" w:themeColor="text1"/>
        </w:rPr>
        <w:t xml:space="preserve"> (</w:t>
      </w:r>
      <w:r w:rsidR="00B73253" w:rsidRPr="004E0173">
        <w:rPr>
          <w:rFonts w:ascii="Verdana" w:hAnsi="Verdana"/>
          <w:color w:val="000000" w:themeColor="text1"/>
        </w:rPr>
        <w:t>vernesko, hørselvern, vernebriller</w:t>
      </w:r>
      <w:r w:rsidR="00C72878" w:rsidRPr="004E0173">
        <w:rPr>
          <w:rFonts w:ascii="Verdana" w:hAnsi="Verdana"/>
          <w:color w:val="000000" w:themeColor="text1"/>
        </w:rPr>
        <w:t>, hansker</w:t>
      </w:r>
      <w:r w:rsidR="00B73253" w:rsidRPr="004E0173">
        <w:rPr>
          <w:rFonts w:ascii="Verdana" w:hAnsi="Verdana"/>
          <w:color w:val="000000" w:themeColor="text1"/>
        </w:rPr>
        <w:t xml:space="preserve"> og hjelm).</w:t>
      </w:r>
      <w:r w:rsidR="0073429C" w:rsidRPr="004E0173">
        <w:rPr>
          <w:rFonts w:ascii="Verdana" w:hAnsi="Verdana"/>
          <w:color w:val="000000" w:themeColor="text1"/>
        </w:rPr>
        <w:t xml:space="preserve"> NB! Taktekkere skal ha brannhemmende vernebukse.</w:t>
      </w:r>
    </w:p>
    <w:p w14:paraId="0B12DD8A" w14:textId="4DB99FDF" w:rsidR="00F46F52" w:rsidRPr="004E0173" w:rsidRDefault="00F46F52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Tommestokk</w:t>
      </w:r>
      <w:r w:rsidR="007776D5" w:rsidRPr="004E0173">
        <w:rPr>
          <w:rFonts w:ascii="Verdana" w:hAnsi="Verdana"/>
          <w:color w:val="000000" w:themeColor="text1"/>
        </w:rPr>
        <w:t xml:space="preserve"> og blyant</w:t>
      </w:r>
    </w:p>
    <w:p w14:paraId="65371FE7" w14:textId="737836CA" w:rsidR="00C95BC8" w:rsidRPr="004E0173" w:rsidRDefault="00C95BC8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Kniv</w:t>
      </w:r>
    </w:p>
    <w:p w14:paraId="65DADE1D" w14:textId="3B06FF47" w:rsidR="00C95BC8" w:rsidRPr="004E0173" w:rsidRDefault="00C95BC8">
      <w:pPr>
        <w:numPr>
          <w:ilvl w:val="0"/>
          <w:numId w:val="6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Bits</w:t>
      </w:r>
      <w:r w:rsidR="00014305" w:rsidRPr="004E0173">
        <w:rPr>
          <w:rFonts w:ascii="Verdana" w:hAnsi="Verdana"/>
          <w:color w:val="000000" w:themeColor="text1"/>
        </w:rPr>
        <w:t>, Pipe/ sekskant 8mm, 7mm</w:t>
      </w:r>
    </w:p>
    <w:p w14:paraId="6D386D9E" w14:textId="1A72E18B" w:rsidR="00BF25A4" w:rsidRPr="004E0173" w:rsidRDefault="003E5F56" w:rsidP="00BF25A4">
      <w:pPr>
        <w:numPr>
          <w:ilvl w:val="0"/>
          <w:numId w:val="6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Eventuelle arbeidsbøker avtales ved skolestart</w:t>
      </w:r>
    </w:p>
    <w:p w14:paraId="6F0ED3E0" w14:textId="0768B1CE" w:rsidR="007508B7" w:rsidRPr="004E0173" w:rsidRDefault="00C72878" w:rsidP="007508B7">
      <w:pPr>
        <w:numPr>
          <w:ilvl w:val="0"/>
          <w:numId w:val="6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2</w:t>
      </w:r>
      <w:r w:rsidR="007508B7" w:rsidRPr="004E0173">
        <w:rPr>
          <w:rFonts w:ascii="Verdana" w:hAnsi="Verdana"/>
          <w:color w:val="000000" w:themeColor="text1"/>
        </w:rPr>
        <w:t xml:space="preserve"> stk hengelås/kodelås til bokskap, garderobeskap og verktøykasse</w:t>
      </w:r>
    </w:p>
    <w:p w14:paraId="30A977F5" w14:textId="77777777" w:rsidR="00B759DF" w:rsidRPr="004E0173" w:rsidRDefault="00B759DF" w:rsidP="00B759DF">
      <w:pPr>
        <w:pStyle w:val="paragraph"/>
        <w:ind w:left="720"/>
        <w:textAlignment w:val="baseline"/>
        <w:rPr>
          <w:rFonts w:ascii="Verdana" w:hAnsi="Verdana"/>
          <w:color w:val="000000" w:themeColor="text1"/>
          <w:sz w:val="20"/>
          <w:szCs w:val="20"/>
        </w:rPr>
      </w:pPr>
    </w:p>
    <w:p w14:paraId="7DF8D70D" w14:textId="1DE8498E" w:rsidR="00987A3F" w:rsidRPr="004E0173" w:rsidRDefault="00506D10" w:rsidP="00864C33">
      <w:pPr>
        <w:pStyle w:val="paragraph"/>
        <w:textAlignment w:val="baseline"/>
        <w:rPr>
          <w:rFonts w:ascii="Verdana" w:hAnsi="Verdana"/>
          <w:color w:val="000000" w:themeColor="text1"/>
          <w:sz w:val="20"/>
          <w:szCs w:val="20"/>
        </w:rPr>
      </w:pP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Det vil bli sendt ut regning på </w:t>
      </w:r>
      <w:r w:rsidR="007E30B9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ca. 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kr </w:t>
      </w:r>
      <w:r w:rsidR="007E30B9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30</w:t>
      </w:r>
      <w:r w:rsidR="00B759DF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00</w:t>
      </w:r>
      <w:r w:rsidR="001E17A1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,-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til å dekke </w:t>
      </w:r>
      <w:r w:rsidR="00EC7403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materiell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.</w:t>
      </w:r>
    </w:p>
    <w:p w14:paraId="2DFCA1FC" w14:textId="77777777" w:rsidR="00987A3F" w:rsidRPr="004E0173" w:rsidRDefault="00987A3F" w:rsidP="00506D10">
      <w:pPr>
        <w:pStyle w:val="paragraph"/>
        <w:textAlignment w:val="baseline"/>
        <w:rPr>
          <w:rFonts w:ascii="Verdana" w:hAnsi="Verdana"/>
          <w:color w:val="000000" w:themeColor="text1"/>
          <w:sz w:val="20"/>
          <w:szCs w:val="20"/>
        </w:rPr>
      </w:pPr>
    </w:p>
    <w:p w14:paraId="29525CED" w14:textId="3E8EDC13" w:rsidR="000A7302" w:rsidRPr="004E0173" w:rsidRDefault="000A7302" w:rsidP="00B94AA6">
      <w:pPr>
        <w:pStyle w:val="paragraph"/>
        <w:textAlignment w:val="baseline"/>
        <w:rPr>
          <w:rFonts w:ascii="Verdana" w:hAnsi="Verdana"/>
          <w:b/>
          <w:color w:val="000000" w:themeColor="text1"/>
        </w:rPr>
      </w:pPr>
    </w:p>
    <w:p w14:paraId="6670E591" w14:textId="72A8BADB" w:rsidR="00F46F52" w:rsidRPr="004E0173" w:rsidRDefault="00F46F52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b/>
          <w:color w:val="000000" w:themeColor="text1"/>
        </w:rPr>
        <w:t xml:space="preserve">VG2 </w:t>
      </w:r>
      <w:r w:rsidR="00EC77DD" w:rsidRPr="004E0173">
        <w:rPr>
          <w:rFonts w:ascii="Verdana" w:hAnsi="Verdana"/>
          <w:b/>
          <w:color w:val="000000" w:themeColor="text1"/>
        </w:rPr>
        <w:t>INDUSTRITEKNOLOGI</w:t>
      </w:r>
      <w:r w:rsidRPr="004E0173">
        <w:rPr>
          <w:rFonts w:ascii="Verdana" w:hAnsi="Verdana"/>
          <w:b/>
          <w:color w:val="000000" w:themeColor="text1"/>
        </w:rPr>
        <w:t xml:space="preserve"> </w:t>
      </w:r>
    </w:p>
    <w:p w14:paraId="402E5325" w14:textId="77777777" w:rsidR="00BF3F24" w:rsidRPr="004E0173" w:rsidRDefault="00BF3F24" w:rsidP="00A2183F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bookmarkStart w:id="1" w:name="_Hlk138666867"/>
      <w:r w:rsidRPr="004E0173">
        <w:rPr>
          <w:rFonts w:ascii="Verdana" w:hAnsi="Verdana" w:cs="Arial"/>
          <w:color w:val="000000" w:themeColor="text1"/>
        </w:rPr>
        <w:t>Skrivesaker og linjal</w:t>
      </w:r>
    </w:p>
    <w:p w14:paraId="0367992C" w14:textId="77777777" w:rsidR="00385580" w:rsidRPr="004E0173" w:rsidRDefault="00C34981" w:rsidP="00385580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Kroppsøvingsutstyr</w:t>
      </w:r>
      <w:r w:rsidR="00D32CFC" w:rsidRPr="004E0173">
        <w:rPr>
          <w:rFonts w:ascii="Verdana" w:hAnsi="Verdana" w:cs="Arial"/>
          <w:color w:val="000000" w:themeColor="text1"/>
        </w:rPr>
        <w:t>:</w:t>
      </w:r>
      <w:r w:rsidRPr="004E0173">
        <w:rPr>
          <w:rFonts w:ascii="Verdana" w:hAnsi="Verdana" w:cs="Arial"/>
          <w:color w:val="000000" w:themeColor="text1"/>
        </w:rPr>
        <w:t xml:space="preserve"> </w:t>
      </w:r>
      <w:r w:rsidR="00D32CFC" w:rsidRPr="004E0173">
        <w:rPr>
          <w:rFonts w:ascii="Verdana" w:hAnsi="Verdana"/>
          <w:color w:val="000000" w:themeColor="text1"/>
        </w:rPr>
        <w:t>Inne- og uteklær / sko for hele skoleåret</w:t>
      </w:r>
    </w:p>
    <w:p w14:paraId="34A8B4AF" w14:textId="7DA89127" w:rsidR="00326629" w:rsidRPr="00326629" w:rsidRDefault="00C34981" w:rsidP="00326629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Eventuelle arbeidsbøker avtales ved skolestart</w:t>
      </w:r>
    </w:p>
    <w:p w14:paraId="53BFE545" w14:textId="77777777" w:rsidR="00385580" w:rsidRPr="004E0173" w:rsidRDefault="00C34981" w:rsidP="00385580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Lærebøker lånes ut av skolen</w:t>
      </w:r>
    </w:p>
    <w:p w14:paraId="58919397" w14:textId="77777777" w:rsidR="00385580" w:rsidRPr="004E0173" w:rsidRDefault="00047CC1" w:rsidP="00385580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Godkjente a</w:t>
      </w:r>
      <w:r w:rsidR="00C71F2F" w:rsidRPr="004E0173">
        <w:rPr>
          <w:rFonts w:ascii="Verdana" w:hAnsi="Verdana" w:cs="Arial"/>
          <w:color w:val="000000" w:themeColor="text1"/>
        </w:rPr>
        <w:t>rbeidssko (</w:t>
      </w:r>
      <w:r w:rsidRPr="004E0173">
        <w:rPr>
          <w:rFonts w:ascii="Verdana" w:hAnsi="Verdana" w:cs="Arial"/>
          <w:color w:val="000000" w:themeColor="text1"/>
        </w:rPr>
        <w:t>sko fra</w:t>
      </w:r>
      <w:r w:rsidR="0044225E" w:rsidRPr="004E0173">
        <w:rPr>
          <w:rFonts w:ascii="Verdana" w:hAnsi="Verdana" w:cs="Arial"/>
          <w:color w:val="000000" w:themeColor="text1"/>
        </w:rPr>
        <w:t xml:space="preserve"> vg1</w:t>
      </w:r>
      <w:r w:rsidRPr="004E0173">
        <w:rPr>
          <w:rFonts w:ascii="Verdana" w:hAnsi="Verdana" w:cs="Arial"/>
          <w:color w:val="000000" w:themeColor="text1"/>
        </w:rPr>
        <w:t xml:space="preserve"> kan brukes</w:t>
      </w:r>
      <w:r w:rsidR="00D771A7" w:rsidRPr="004E0173">
        <w:rPr>
          <w:rFonts w:ascii="Verdana" w:hAnsi="Verdana" w:cs="Arial"/>
          <w:color w:val="000000" w:themeColor="text1"/>
        </w:rPr>
        <w:t>)</w:t>
      </w:r>
    </w:p>
    <w:p w14:paraId="00ED30F6" w14:textId="5BB62767" w:rsidR="00385580" w:rsidRPr="004E0173" w:rsidRDefault="00200AF1" w:rsidP="00512CB3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PC</w:t>
      </w:r>
      <w:r w:rsidR="00880AD7" w:rsidRPr="004E0173">
        <w:rPr>
          <w:rFonts w:ascii="Verdana" w:hAnsi="Verdana" w:cs="Arial"/>
          <w:color w:val="000000" w:themeColor="text1"/>
        </w:rPr>
        <w:t xml:space="preserve"> – </w:t>
      </w:r>
      <w:bookmarkStart w:id="2" w:name="_Hlk43795202"/>
      <w:r w:rsidR="00880AD7" w:rsidRPr="004E0173">
        <w:rPr>
          <w:rFonts w:ascii="Verdana" w:hAnsi="Verdana" w:cs="Arial"/>
          <w:color w:val="000000" w:themeColor="text1"/>
        </w:rPr>
        <w:t>Krav til «Elev-</w:t>
      </w:r>
      <w:r w:rsidR="00282A01">
        <w:rPr>
          <w:rFonts w:ascii="Verdana" w:hAnsi="Verdana" w:cs="Arial"/>
          <w:color w:val="000000" w:themeColor="text1"/>
        </w:rPr>
        <w:t>PC</w:t>
      </w:r>
      <w:r w:rsidR="00880AD7" w:rsidRPr="004E0173">
        <w:rPr>
          <w:rFonts w:ascii="Verdana" w:hAnsi="Verdana" w:cs="Arial"/>
          <w:color w:val="000000" w:themeColor="text1"/>
        </w:rPr>
        <w:t>»:</w:t>
      </w:r>
      <w:r w:rsidR="00DC78DB" w:rsidRPr="004E0173">
        <w:rPr>
          <w:rFonts w:ascii="Verdana" w:hAnsi="Verdana" w:cs="Arial"/>
          <w:color w:val="000000" w:themeColor="text1"/>
        </w:rPr>
        <w:t xml:space="preserve"> </w:t>
      </w:r>
      <w:r w:rsidR="00880AD7" w:rsidRPr="004E0173">
        <w:rPr>
          <w:rFonts w:ascii="Verdana" w:hAnsi="Verdana" w:cs="Arial"/>
          <w:color w:val="000000" w:themeColor="text1"/>
        </w:rPr>
        <w:t>Det benyttes programvare som kun fungerer på Windows.</w:t>
      </w:r>
      <w:bookmarkEnd w:id="2"/>
      <w:r w:rsidR="00880AD7" w:rsidRPr="004E0173">
        <w:rPr>
          <w:rFonts w:ascii="Verdana" w:hAnsi="Verdana" w:cs="Arial"/>
          <w:color w:val="000000" w:themeColor="text1"/>
        </w:rPr>
        <w:t xml:space="preserve"> </w:t>
      </w:r>
    </w:p>
    <w:p w14:paraId="766A8488" w14:textId="15F07243" w:rsidR="00512CB3" w:rsidRPr="004E0173" w:rsidRDefault="00512CB3" w:rsidP="00512CB3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PC-mus</w:t>
      </w:r>
    </w:p>
    <w:p w14:paraId="767910F4" w14:textId="765D8ED2" w:rsidR="007A4860" w:rsidRPr="004E0173" w:rsidRDefault="007A4860" w:rsidP="00512CB3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Dersom du har langt hår må du ha hårstrikk, hårnett eller lue</w:t>
      </w:r>
    </w:p>
    <w:bookmarkEnd w:id="1"/>
    <w:p w14:paraId="57611462" w14:textId="77777777" w:rsidR="0076024D" w:rsidRPr="004E0173" w:rsidRDefault="00E22C8F" w:rsidP="0076024D">
      <w:pPr>
        <w:numPr>
          <w:ilvl w:val="0"/>
          <w:numId w:val="20"/>
        </w:numPr>
        <w:outlineLvl w:val="0"/>
        <w:rPr>
          <w:rStyle w:val="eop"/>
          <w:rFonts w:ascii="Verdana" w:hAnsi="Verdana" w:cs="Arial"/>
          <w:color w:val="000000" w:themeColor="text1"/>
        </w:rPr>
      </w:pPr>
      <w:r w:rsidRPr="004E0173">
        <w:rPr>
          <w:rStyle w:val="eop"/>
          <w:rFonts w:ascii="Verdana" w:hAnsi="Verdana"/>
          <w:color w:val="000000" w:themeColor="text1"/>
        </w:rPr>
        <w:t>D</w:t>
      </w:r>
      <w:r w:rsidR="00200AF1" w:rsidRPr="004E0173">
        <w:rPr>
          <w:rStyle w:val="eop"/>
          <w:rFonts w:ascii="Verdana" w:hAnsi="Verdana"/>
          <w:color w:val="000000" w:themeColor="text1"/>
        </w:rPr>
        <w:t>u får utdelt en utstyrspakke bes</w:t>
      </w:r>
      <w:r w:rsidR="003B0E7E" w:rsidRPr="004E0173">
        <w:rPr>
          <w:rStyle w:val="eop"/>
          <w:rFonts w:ascii="Verdana" w:hAnsi="Verdana"/>
          <w:color w:val="000000" w:themeColor="text1"/>
        </w:rPr>
        <w:t>tående av arbeidsklær, briller</w:t>
      </w:r>
      <w:r w:rsidR="00640A9A" w:rsidRPr="004E0173">
        <w:rPr>
          <w:rStyle w:val="eop"/>
          <w:rFonts w:ascii="Verdana" w:hAnsi="Verdana"/>
          <w:color w:val="000000" w:themeColor="text1"/>
        </w:rPr>
        <w:t xml:space="preserve">, </w:t>
      </w:r>
      <w:r w:rsidR="003B0E7E" w:rsidRPr="004E0173">
        <w:rPr>
          <w:rStyle w:val="eop"/>
          <w:rFonts w:ascii="Verdana" w:hAnsi="Verdana"/>
          <w:color w:val="000000" w:themeColor="text1"/>
        </w:rPr>
        <w:t>hansker</w:t>
      </w:r>
      <w:r w:rsidR="00640A9A" w:rsidRPr="004E0173">
        <w:rPr>
          <w:rStyle w:val="eop"/>
          <w:rFonts w:ascii="Verdana" w:hAnsi="Verdana"/>
          <w:color w:val="000000" w:themeColor="text1"/>
        </w:rPr>
        <w:t>, verktøy ol.</w:t>
      </w:r>
      <w:r w:rsidR="008D2ED9" w:rsidRPr="004E0173">
        <w:rPr>
          <w:rStyle w:val="eop"/>
          <w:rFonts w:ascii="Verdana" w:hAnsi="Verdana"/>
          <w:color w:val="000000" w:themeColor="text1"/>
        </w:rPr>
        <w:t xml:space="preserve"> </w:t>
      </w:r>
    </w:p>
    <w:p w14:paraId="451ACDC5" w14:textId="77777777" w:rsidR="004A4A88" w:rsidRPr="004E0173" w:rsidRDefault="00640A9A" w:rsidP="004A4A88">
      <w:pPr>
        <w:numPr>
          <w:ilvl w:val="0"/>
          <w:numId w:val="20"/>
        </w:numPr>
        <w:outlineLvl w:val="0"/>
        <w:rPr>
          <w:rStyle w:val="eop"/>
          <w:rFonts w:ascii="Verdana" w:hAnsi="Verdana" w:cs="Arial"/>
          <w:color w:val="000000" w:themeColor="text1"/>
        </w:rPr>
      </w:pPr>
      <w:r w:rsidRPr="004E0173">
        <w:rPr>
          <w:rStyle w:val="eop"/>
          <w:rFonts w:ascii="Verdana" w:hAnsi="Verdana"/>
          <w:color w:val="000000" w:themeColor="text1"/>
        </w:rPr>
        <w:t xml:space="preserve">Klær vil bli vasket </w:t>
      </w:r>
      <w:r w:rsidR="00A216A8" w:rsidRPr="004E0173">
        <w:rPr>
          <w:rStyle w:val="eop"/>
          <w:rFonts w:ascii="Verdana" w:hAnsi="Verdana"/>
          <w:color w:val="000000" w:themeColor="text1"/>
        </w:rPr>
        <w:t>på skolen ved behov.</w:t>
      </w:r>
      <w:r w:rsidR="00200AF1" w:rsidRPr="004E0173">
        <w:rPr>
          <w:rStyle w:val="eop"/>
          <w:rFonts w:ascii="Verdana" w:hAnsi="Verdana"/>
          <w:color w:val="000000" w:themeColor="text1"/>
        </w:rPr>
        <w:t xml:space="preserve"> </w:t>
      </w:r>
    </w:p>
    <w:p w14:paraId="434C8C6B" w14:textId="746A5D59" w:rsidR="00F67CE3" w:rsidRPr="004E0173" w:rsidRDefault="00200AF1" w:rsidP="007A2EFA">
      <w:pPr>
        <w:outlineLvl w:val="0"/>
        <w:rPr>
          <w:rFonts w:ascii="Verdana" w:hAnsi="Verdana" w:cs="Arial"/>
          <w:color w:val="000000" w:themeColor="text1"/>
        </w:rPr>
      </w:pPr>
      <w:r w:rsidRPr="004E0173">
        <w:rPr>
          <w:rStyle w:val="eop"/>
          <w:rFonts w:ascii="Verdana" w:hAnsi="Verdana"/>
          <w:color w:val="000000" w:themeColor="text1"/>
        </w:rPr>
        <w:t>Det vil bli sendt ut regning på</w:t>
      </w:r>
      <w:r w:rsidR="00385580" w:rsidRPr="004E0173">
        <w:rPr>
          <w:rStyle w:val="eop"/>
          <w:rFonts w:ascii="Verdana" w:hAnsi="Verdana"/>
          <w:color w:val="000000" w:themeColor="text1"/>
        </w:rPr>
        <w:t xml:space="preserve"> </w:t>
      </w:r>
      <w:r w:rsidR="003240DF" w:rsidRPr="004E0173">
        <w:rPr>
          <w:rStyle w:val="eop"/>
          <w:rFonts w:ascii="Verdana" w:hAnsi="Verdana"/>
          <w:color w:val="000000" w:themeColor="text1"/>
        </w:rPr>
        <w:t xml:space="preserve">ca. </w:t>
      </w:r>
      <w:r w:rsidRPr="004E0173">
        <w:rPr>
          <w:rStyle w:val="eop"/>
          <w:rFonts w:ascii="Verdana" w:hAnsi="Verdana"/>
          <w:color w:val="000000" w:themeColor="text1"/>
        </w:rPr>
        <w:t>kr</w:t>
      </w:r>
      <w:r w:rsidR="00385580" w:rsidRPr="004E0173">
        <w:rPr>
          <w:rStyle w:val="eop"/>
          <w:rFonts w:ascii="Verdana" w:hAnsi="Verdana"/>
          <w:color w:val="000000" w:themeColor="text1"/>
        </w:rPr>
        <w:t> </w:t>
      </w:r>
      <w:r w:rsidR="00A03D2C" w:rsidRPr="004E0173">
        <w:rPr>
          <w:rStyle w:val="eop"/>
          <w:rFonts w:ascii="Verdana" w:hAnsi="Verdana"/>
          <w:color w:val="000000" w:themeColor="text1"/>
        </w:rPr>
        <w:t>2000</w:t>
      </w:r>
      <w:r w:rsidR="001E17A1" w:rsidRPr="004E0173">
        <w:rPr>
          <w:rStyle w:val="eop"/>
          <w:rFonts w:ascii="Verdana" w:hAnsi="Verdana"/>
          <w:color w:val="000000" w:themeColor="text1"/>
        </w:rPr>
        <w:t>,-</w:t>
      </w:r>
      <w:r w:rsidR="00F67CE3" w:rsidRPr="004E0173">
        <w:rPr>
          <w:rStyle w:val="eop"/>
          <w:rFonts w:ascii="Verdana" w:hAnsi="Verdana"/>
          <w:color w:val="000000" w:themeColor="text1"/>
        </w:rPr>
        <w:t xml:space="preserve"> </w:t>
      </w:r>
      <w:r w:rsidR="00F67CE3" w:rsidRPr="004E0173">
        <w:rPr>
          <w:rStyle w:val="scxw217996792"/>
          <w:rFonts w:ascii="Verdana" w:hAnsi="Verdana"/>
          <w:color w:val="000000" w:themeColor="text1"/>
        </w:rPr>
        <w:t xml:space="preserve">til å dekke deler av utstyrspakken. </w:t>
      </w:r>
    </w:p>
    <w:p w14:paraId="5BDDCE14" w14:textId="1A1AC365" w:rsidR="00047CC1" w:rsidRPr="004E0173" w:rsidRDefault="00047CC1" w:rsidP="003B0E7E">
      <w:pPr>
        <w:ind w:left="644"/>
        <w:outlineLvl w:val="0"/>
        <w:rPr>
          <w:rFonts w:ascii="Verdana" w:hAnsi="Verdana" w:cs="Arial"/>
          <w:color w:val="000000" w:themeColor="text1"/>
        </w:rPr>
      </w:pPr>
    </w:p>
    <w:p w14:paraId="4926A1C8" w14:textId="3DA08B40" w:rsidR="00620D63" w:rsidRPr="004E0173" w:rsidRDefault="00620D63" w:rsidP="00620D63">
      <w:pPr>
        <w:rPr>
          <w:rStyle w:val="scxw217996792"/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 xml:space="preserve">Du vil få opplæring i varmearbeiderfag. </w:t>
      </w:r>
      <w:r w:rsidRPr="004E0173">
        <w:rPr>
          <w:rStyle w:val="scxw217996792"/>
          <w:rFonts w:ascii="Verdana" w:hAnsi="Verdana"/>
          <w:color w:val="000000" w:themeColor="text1"/>
        </w:rPr>
        <w:t xml:space="preserve">Dersom du ønsker sertifikat, kan det kjøpes gjennom skolen. Bindende bestilling, pris </w:t>
      </w:r>
      <w:r w:rsidR="00FC4A97" w:rsidRPr="004E0173">
        <w:rPr>
          <w:rStyle w:val="scxw217996792"/>
          <w:rFonts w:ascii="Verdana" w:hAnsi="Verdana"/>
          <w:color w:val="000000" w:themeColor="text1"/>
        </w:rPr>
        <w:t>ca.</w:t>
      </w:r>
      <w:r w:rsidRPr="004E0173">
        <w:rPr>
          <w:rStyle w:val="scxw217996792"/>
          <w:rFonts w:ascii="Verdana" w:hAnsi="Verdana"/>
          <w:color w:val="000000" w:themeColor="text1"/>
        </w:rPr>
        <w:t xml:space="preserve"> kr 6</w:t>
      </w:r>
      <w:r w:rsidR="00A5589F" w:rsidRPr="004E0173">
        <w:rPr>
          <w:rStyle w:val="scxw217996792"/>
          <w:rFonts w:ascii="Verdana" w:hAnsi="Verdana"/>
          <w:color w:val="000000" w:themeColor="text1"/>
        </w:rPr>
        <w:t>50</w:t>
      </w:r>
      <w:r w:rsidRPr="004E0173">
        <w:rPr>
          <w:rStyle w:val="scxw217996792"/>
          <w:rFonts w:ascii="Verdana" w:hAnsi="Verdana"/>
          <w:color w:val="000000" w:themeColor="text1"/>
        </w:rPr>
        <w:t>,-.</w:t>
      </w:r>
    </w:p>
    <w:p w14:paraId="65D07755" w14:textId="77777777" w:rsidR="005E0FEB" w:rsidRPr="004E0173" w:rsidRDefault="005E0FEB" w:rsidP="0044225E">
      <w:pPr>
        <w:outlineLvl w:val="0"/>
        <w:rPr>
          <w:rFonts w:ascii="Verdana" w:hAnsi="Verdana" w:cs="Arial"/>
          <w:color w:val="000000" w:themeColor="text1"/>
        </w:rPr>
      </w:pPr>
    </w:p>
    <w:p w14:paraId="6384F764" w14:textId="77777777" w:rsidR="005E0FEB" w:rsidRPr="004E0173" w:rsidRDefault="005E0FEB" w:rsidP="0044225E">
      <w:pPr>
        <w:outlineLvl w:val="0"/>
        <w:rPr>
          <w:rFonts w:ascii="Verdana" w:hAnsi="Verdana" w:cs="Arial"/>
          <w:color w:val="000000" w:themeColor="text1"/>
        </w:rPr>
      </w:pPr>
    </w:p>
    <w:p w14:paraId="5465DB62" w14:textId="77777777" w:rsidR="00A03D2C" w:rsidRPr="004E0173" w:rsidRDefault="00A03D2C" w:rsidP="0044225E">
      <w:pPr>
        <w:outlineLvl w:val="0"/>
        <w:rPr>
          <w:rFonts w:ascii="Verdana" w:hAnsi="Verdana" w:cs="Arial"/>
          <w:color w:val="000000" w:themeColor="text1"/>
        </w:rPr>
      </w:pPr>
    </w:p>
    <w:p w14:paraId="18603EE1" w14:textId="1272B20D" w:rsidR="00B71BD2" w:rsidRPr="004E0173" w:rsidRDefault="00265BC2" w:rsidP="006D4151">
      <w:pPr>
        <w:outlineLvl w:val="0"/>
        <w:rPr>
          <w:rFonts w:ascii="Verdana" w:hAnsi="Verdana" w:cs="Arial"/>
          <w:b/>
          <w:bCs/>
          <w:color w:val="000000" w:themeColor="text1"/>
        </w:rPr>
      </w:pPr>
      <w:r w:rsidRPr="004E0173">
        <w:rPr>
          <w:rFonts w:ascii="Verdana" w:hAnsi="Verdana" w:cs="Arial"/>
          <w:b/>
          <w:bCs/>
          <w:color w:val="000000" w:themeColor="text1"/>
        </w:rPr>
        <w:t xml:space="preserve">VG2 YSK </w:t>
      </w:r>
      <w:r w:rsidR="00B71BD2" w:rsidRPr="004E0173">
        <w:rPr>
          <w:rFonts w:ascii="Verdana" w:hAnsi="Verdana" w:cs="Arial"/>
          <w:b/>
          <w:bCs/>
          <w:color w:val="000000" w:themeColor="text1"/>
        </w:rPr>
        <w:t>INDUSTRITEKNOLOGI</w:t>
      </w:r>
    </w:p>
    <w:p w14:paraId="3F58F530" w14:textId="77777777" w:rsidR="00B71BD2" w:rsidRPr="004E0173" w:rsidRDefault="00B71BD2" w:rsidP="00B71BD2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Skrivesaker og linjal</w:t>
      </w:r>
    </w:p>
    <w:p w14:paraId="52C2F5CC" w14:textId="77777777" w:rsidR="00B71BD2" w:rsidRPr="004E0173" w:rsidRDefault="00B71BD2" w:rsidP="00B71BD2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 xml:space="preserve">Kroppsøvingsutstyr: </w:t>
      </w:r>
      <w:r w:rsidRPr="004E0173">
        <w:rPr>
          <w:rFonts w:ascii="Verdana" w:hAnsi="Verdana"/>
          <w:color w:val="000000" w:themeColor="text1"/>
        </w:rPr>
        <w:t>Inne- og uteklær / sko for hele skoleåret</w:t>
      </w:r>
    </w:p>
    <w:p w14:paraId="1C5C7844" w14:textId="77777777" w:rsidR="00B71BD2" w:rsidRPr="004E0173" w:rsidRDefault="00B71BD2" w:rsidP="00B71BD2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Eventuelle arbeidsbøker avtales ved skolestart</w:t>
      </w:r>
    </w:p>
    <w:p w14:paraId="211EB2AA" w14:textId="51E57159" w:rsidR="00C810D7" w:rsidRPr="004E0173" w:rsidRDefault="00E873F6" w:rsidP="00B71BD2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>3</w:t>
      </w:r>
      <w:r w:rsidR="00C810D7" w:rsidRPr="004E0173">
        <w:rPr>
          <w:rFonts w:ascii="Verdana" w:hAnsi="Verdana" w:cs="Arial"/>
          <w:color w:val="000000" w:themeColor="text1"/>
        </w:rPr>
        <w:t xml:space="preserve"> hengelås</w:t>
      </w:r>
    </w:p>
    <w:p w14:paraId="75614B01" w14:textId="77777777" w:rsidR="001E4F58" w:rsidRPr="004E0173" w:rsidRDefault="001E4F58" w:rsidP="001E4F58">
      <w:pPr>
        <w:numPr>
          <w:ilvl w:val="0"/>
          <w:numId w:val="20"/>
        </w:numPr>
        <w:rPr>
          <w:rFonts w:ascii="Verdana" w:hAnsi="Verdana"/>
          <w:bCs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PC-mus – brukes ved digital tegning</w:t>
      </w:r>
    </w:p>
    <w:p w14:paraId="12EB7A08" w14:textId="3817371A" w:rsidR="00C810D7" w:rsidRPr="004E0173" w:rsidRDefault="00C810D7" w:rsidP="00B71BD2">
      <w:pPr>
        <w:numPr>
          <w:ilvl w:val="0"/>
          <w:numId w:val="20"/>
        </w:numPr>
        <w:outlineLvl w:val="0"/>
        <w:rPr>
          <w:rFonts w:ascii="Verdana" w:hAnsi="Verdana"/>
          <w:color w:val="000000" w:themeColor="text1"/>
        </w:rPr>
      </w:pPr>
      <w:r w:rsidRPr="004E0173">
        <w:rPr>
          <w:rFonts w:ascii="Verdana" w:hAnsi="Verdana" w:cs="Arial"/>
          <w:color w:val="000000" w:themeColor="text1"/>
        </w:rPr>
        <w:t xml:space="preserve">Arbeidsklær: klær </w:t>
      </w:r>
      <w:r w:rsidR="007D654A" w:rsidRPr="004E0173">
        <w:rPr>
          <w:rFonts w:ascii="Verdana" w:hAnsi="Verdana" w:cs="Arial"/>
          <w:color w:val="000000" w:themeColor="text1"/>
        </w:rPr>
        <w:t>fra bedrift kan brukes</w:t>
      </w:r>
    </w:p>
    <w:p w14:paraId="363D9CB6" w14:textId="77777777" w:rsidR="00E04E76" w:rsidRPr="004E0173" w:rsidRDefault="00E04E76" w:rsidP="00E04E76">
      <w:pPr>
        <w:outlineLvl w:val="0"/>
        <w:rPr>
          <w:rFonts w:ascii="Verdana" w:hAnsi="Verdana" w:cs="Arial"/>
          <w:color w:val="000000" w:themeColor="text1"/>
        </w:rPr>
      </w:pPr>
    </w:p>
    <w:p w14:paraId="2F210AC4" w14:textId="3BD94CBA" w:rsidR="00E04E76" w:rsidRDefault="00E04E76" w:rsidP="00E04E76">
      <w:pPr>
        <w:pStyle w:val="paragraph"/>
        <w:textAlignment w:val="baseline"/>
        <w:rPr>
          <w:rStyle w:val="scxw217996792"/>
          <w:rFonts w:ascii="Verdana" w:hAnsi="Verdana"/>
          <w:color w:val="000000" w:themeColor="text1"/>
          <w:sz w:val="20"/>
          <w:szCs w:val="20"/>
        </w:rPr>
      </w:pP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Det vil bli sendt ut regning på</w:t>
      </w:r>
      <w:r w:rsidR="0096187D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ca.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 xml:space="preserve"> kr </w:t>
      </w:r>
      <w:r w:rsidR="0096187D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2</w:t>
      </w:r>
      <w:r w:rsidR="0027068F"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000</w:t>
      </w:r>
      <w:r w:rsidRPr="004E0173">
        <w:rPr>
          <w:rStyle w:val="scxw217996792"/>
          <w:rFonts w:ascii="Verdana" w:hAnsi="Verdana"/>
          <w:color w:val="000000" w:themeColor="text1"/>
          <w:sz w:val="20"/>
          <w:szCs w:val="20"/>
        </w:rPr>
        <w:t>,- til å dekke utstyr og materiell.</w:t>
      </w:r>
    </w:p>
    <w:p w14:paraId="387D0542" w14:textId="77777777" w:rsidR="000A766E" w:rsidRDefault="000A766E" w:rsidP="00E04E76">
      <w:pPr>
        <w:pStyle w:val="paragraph"/>
        <w:textAlignment w:val="baseline"/>
        <w:rPr>
          <w:rStyle w:val="scxw217996792"/>
          <w:rFonts w:ascii="Verdana" w:hAnsi="Verdana"/>
          <w:color w:val="000000" w:themeColor="text1"/>
          <w:sz w:val="20"/>
          <w:szCs w:val="20"/>
        </w:rPr>
      </w:pPr>
    </w:p>
    <w:p w14:paraId="34879766" w14:textId="77777777" w:rsidR="000A766E" w:rsidRPr="004E0173" w:rsidRDefault="000A766E" w:rsidP="00E04E76">
      <w:pPr>
        <w:pStyle w:val="paragraph"/>
        <w:textAlignment w:val="baseline"/>
        <w:rPr>
          <w:rStyle w:val="scxw217996792"/>
          <w:rFonts w:ascii="Verdana" w:hAnsi="Verdana"/>
          <w:color w:val="000000" w:themeColor="text1"/>
          <w:sz w:val="20"/>
          <w:szCs w:val="20"/>
        </w:rPr>
      </w:pPr>
    </w:p>
    <w:p w14:paraId="3C957809" w14:textId="267FD095" w:rsidR="00F46F52" w:rsidRPr="004E0173" w:rsidRDefault="00F46F52">
      <w:p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b/>
          <w:bCs/>
          <w:color w:val="000000" w:themeColor="text1"/>
        </w:rPr>
        <w:lastRenderedPageBreak/>
        <w:t>VG2 SALG</w:t>
      </w:r>
      <w:r w:rsidR="006E3DD9" w:rsidRPr="004E0173">
        <w:rPr>
          <w:rFonts w:ascii="Verdana" w:hAnsi="Verdana"/>
          <w:b/>
          <w:bCs/>
          <w:color w:val="000000" w:themeColor="text1"/>
        </w:rPr>
        <w:t xml:space="preserve">, SERVICE </w:t>
      </w:r>
      <w:r w:rsidR="003704D3" w:rsidRPr="004E0173">
        <w:rPr>
          <w:rFonts w:ascii="Verdana" w:hAnsi="Verdana"/>
          <w:b/>
          <w:bCs/>
          <w:color w:val="000000" w:themeColor="text1"/>
        </w:rPr>
        <w:t>OG REISELIV</w:t>
      </w:r>
      <w:r w:rsidRPr="004E0173">
        <w:rPr>
          <w:rFonts w:ascii="Verdana" w:hAnsi="Verdana"/>
          <w:b/>
          <w:bCs/>
          <w:color w:val="000000" w:themeColor="text1"/>
        </w:rPr>
        <w:t xml:space="preserve"> </w:t>
      </w:r>
    </w:p>
    <w:p w14:paraId="7AD36477" w14:textId="77777777" w:rsidR="00BF3F24" w:rsidRPr="004E0173" w:rsidRDefault="00BF3F24">
      <w:pPr>
        <w:numPr>
          <w:ilvl w:val="0"/>
          <w:numId w:val="9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0E6D8A87" w14:textId="5A30DAD6" w:rsidR="0091139C" w:rsidRPr="004E0173" w:rsidRDefault="0091139C">
      <w:pPr>
        <w:numPr>
          <w:ilvl w:val="0"/>
          <w:numId w:val="9"/>
        </w:numPr>
        <w:rPr>
          <w:rFonts w:ascii="Verdana" w:hAnsi="Verdana"/>
          <w:color w:val="000000" w:themeColor="text1"/>
        </w:rPr>
      </w:pPr>
      <w:bookmarkStart w:id="3" w:name="_Hlk107390749"/>
      <w:r w:rsidRPr="004E0173">
        <w:rPr>
          <w:rFonts w:ascii="Verdana" w:hAnsi="Verdana"/>
          <w:color w:val="000000" w:themeColor="text1"/>
        </w:rPr>
        <w:t>Enkel kalkulator</w:t>
      </w:r>
    </w:p>
    <w:p w14:paraId="305E03DE" w14:textId="6C0EC55F" w:rsidR="0091139C" w:rsidRPr="004E0173" w:rsidRDefault="0091139C">
      <w:pPr>
        <w:numPr>
          <w:ilvl w:val="0"/>
          <w:numId w:val="9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Hengelås til skap</w:t>
      </w:r>
    </w:p>
    <w:bookmarkEnd w:id="3"/>
    <w:p w14:paraId="7EBC40FF" w14:textId="77777777" w:rsidR="00DD52B3" w:rsidRPr="004E0173" w:rsidRDefault="00FE0BE6" w:rsidP="00DD52B3">
      <w:pPr>
        <w:numPr>
          <w:ilvl w:val="0"/>
          <w:numId w:val="9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Ved praksis i bedrift forvente</w:t>
      </w:r>
      <w:r w:rsidR="0049073A" w:rsidRPr="004E0173">
        <w:rPr>
          <w:rFonts w:ascii="Verdana" w:hAnsi="Verdana"/>
          <w:color w:val="000000" w:themeColor="text1"/>
        </w:rPr>
        <w:t>s det</w:t>
      </w:r>
      <w:r w:rsidRPr="004E0173">
        <w:rPr>
          <w:rFonts w:ascii="Verdana" w:hAnsi="Verdana"/>
          <w:color w:val="000000" w:themeColor="text1"/>
        </w:rPr>
        <w:t xml:space="preserve"> at du stiller i klær og sko som egner seg innen faget</w:t>
      </w:r>
      <w:r w:rsidR="00DD52B3" w:rsidRPr="004E0173">
        <w:rPr>
          <w:rFonts w:ascii="Verdana" w:hAnsi="Verdana"/>
          <w:color w:val="000000" w:themeColor="text1"/>
        </w:rPr>
        <w:t xml:space="preserve"> </w:t>
      </w:r>
    </w:p>
    <w:p w14:paraId="43CAD295" w14:textId="6215F09A" w:rsidR="00DD52B3" w:rsidRPr="004E0173" w:rsidRDefault="00DD52B3" w:rsidP="00DD52B3">
      <w:pPr>
        <w:numPr>
          <w:ilvl w:val="0"/>
          <w:numId w:val="9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Kroppsøvingsutstyr: Inne- og uteklær / sko for hele skoleåret</w:t>
      </w:r>
    </w:p>
    <w:p w14:paraId="32A8A8DE" w14:textId="77777777" w:rsidR="000C67D5" w:rsidRPr="001357A3" w:rsidRDefault="000C67D5" w:rsidP="000C67D5">
      <w:pPr>
        <w:numPr>
          <w:ilvl w:val="0"/>
          <w:numId w:val="9"/>
        </w:numPr>
        <w:rPr>
          <w:rFonts w:ascii="Verdana" w:hAnsi="Verdana"/>
          <w:b/>
          <w:bCs/>
          <w:i/>
          <w:iCs/>
          <w:color w:val="000000"/>
        </w:rPr>
      </w:pPr>
      <w:r w:rsidRPr="001357A3">
        <w:rPr>
          <w:rFonts w:ascii="Verdana" w:hAnsi="Verdana"/>
          <w:color w:val="000000"/>
        </w:rPr>
        <w:t xml:space="preserve">Det </w:t>
      </w:r>
      <w:r>
        <w:rPr>
          <w:rFonts w:ascii="Verdana" w:hAnsi="Verdana"/>
          <w:color w:val="000000"/>
        </w:rPr>
        <w:t>blir sendt ut en</w:t>
      </w:r>
      <w:r w:rsidRPr="001357A3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regning</w:t>
      </w:r>
      <w:r w:rsidRPr="001357A3">
        <w:rPr>
          <w:rFonts w:ascii="Verdana" w:hAnsi="Verdana"/>
          <w:color w:val="000000"/>
        </w:rPr>
        <w:t xml:space="preserve"> på ca. kr 750</w:t>
      </w:r>
      <w:r>
        <w:rPr>
          <w:rFonts w:ascii="Verdana" w:hAnsi="Verdana"/>
          <w:color w:val="000000"/>
        </w:rPr>
        <w:t>,-</w:t>
      </w:r>
      <w:r w:rsidRPr="001357A3">
        <w:rPr>
          <w:rFonts w:ascii="Verdana" w:hAnsi="Verdana"/>
          <w:color w:val="000000"/>
        </w:rPr>
        <w:t xml:space="preserve"> pr skoleår</w:t>
      </w:r>
      <w:r w:rsidRPr="001357A3">
        <w:rPr>
          <w:rFonts w:ascii="Verdana" w:hAnsi="Verdana"/>
          <w:b/>
          <w:bCs/>
          <w:color w:val="000000"/>
        </w:rPr>
        <w:t xml:space="preserve"> </w:t>
      </w:r>
      <w:r w:rsidRPr="001357A3">
        <w:rPr>
          <w:rFonts w:ascii="Verdana" w:hAnsi="Verdana"/>
          <w:color w:val="000000"/>
        </w:rPr>
        <w:t xml:space="preserve">for materialer brukt i undervisningen i alle fag. Dette dekkes av stipendet elevene får på høsten. </w:t>
      </w:r>
    </w:p>
    <w:p w14:paraId="686ADC2E" w14:textId="668DB88F" w:rsidR="00B01F12" w:rsidRPr="004E0173" w:rsidRDefault="00B01F12" w:rsidP="00B01F12">
      <w:pPr>
        <w:rPr>
          <w:rFonts w:ascii="Verdana" w:hAnsi="Verdana"/>
          <w:color w:val="000000" w:themeColor="text1"/>
        </w:rPr>
      </w:pPr>
    </w:p>
    <w:p w14:paraId="65EE3CB5" w14:textId="7F9BE822" w:rsidR="00B01F12" w:rsidRPr="004E0173" w:rsidRDefault="00B01F12" w:rsidP="00B01F12">
      <w:pPr>
        <w:rPr>
          <w:rFonts w:ascii="Verdana" w:hAnsi="Verdana"/>
          <w:color w:val="000000" w:themeColor="text1"/>
        </w:rPr>
      </w:pPr>
    </w:p>
    <w:p w14:paraId="640679EE" w14:textId="6D07D7AA" w:rsidR="00A731E6" w:rsidRPr="004E0173" w:rsidRDefault="00F46F52" w:rsidP="00A731E6">
      <w:pPr>
        <w:rPr>
          <w:rFonts w:ascii="Verdana" w:hAnsi="Verdana"/>
          <w:color w:val="000000" w:themeColor="text1"/>
          <w:sz w:val="16"/>
          <w:szCs w:val="16"/>
        </w:rPr>
      </w:pPr>
      <w:r w:rsidRPr="004E0173">
        <w:rPr>
          <w:rFonts w:ascii="Verdana" w:hAnsi="Verdana"/>
          <w:b/>
          <w:color w:val="000000" w:themeColor="text1"/>
        </w:rPr>
        <w:t xml:space="preserve">VG2 STUDIESPESIALISERING </w:t>
      </w:r>
    </w:p>
    <w:p w14:paraId="398574A6" w14:textId="77777777" w:rsidR="00F46F52" w:rsidRPr="004E0173" w:rsidRDefault="00F46F52">
      <w:pPr>
        <w:numPr>
          <w:ilvl w:val="0"/>
          <w:numId w:val="1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Ringperm, ring</w:t>
      </w:r>
      <w:r w:rsidR="00C8543F" w:rsidRPr="004E0173">
        <w:rPr>
          <w:rFonts w:ascii="Verdana" w:hAnsi="Verdana"/>
          <w:color w:val="000000" w:themeColor="text1"/>
        </w:rPr>
        <w:t>perm</w:t>
      </w:r>
      <w:r w:rsidRPr="004E0173">
        <w:rPr>
          <w:rFonts w:ascii="Verdana" w:hAnsi="Verdana"/>
          <w:color w:val="000000" w:themeColor="text1"/>
        </w:rPr>
        <w:t>blokk, linjert og med ruter, skilleark</w:t>
      </w:r>
    </w:p>
    <w:p w14:paraId="4FD8D1B4" w14:textId="77777777" w:rsidR="00BF3F24" w:rsidRPr="004E0173" w:rsidRDefault="00BF3F24">
      <w:pPr>
        <w:numPr>
          <w:ilvl w:val="0"/>
          <w:numId w:val="1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Skrivesaker og linjal</w:t>
      </w:r>
    </w:p>
    <w:p w14:paraId="4BF1D895" w14:textId="77777777" w:rsidR="00F46F52" w:rsidRPr="004E0173" w:rsidRDefault="00F46F52">
      <w:pPr>
        <w:numPr>
          <w:ilvl w:val="0"/>
          <w:numId w:val="1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Kroppsøvingsutstyr</w:t>
      </w:r>
      <w:r w:rsidR="00D32CFC" w:rsidRPr="004E0173">
        <w:rPr>
          <w:rFonts w:ascii="Verdana" w:hAnsi="Verdana"/>
          <w:color w:val="000000" w:themeColor="text1"/>
        </w:rPr>
        <w:t>:</w:t>
      </w:r>
      <w:r w:rsidRPr="004E0173">
        <w:rPr>
          <w:rFonts w:ascii="Verdana" w:hAnsi="Verdana"/>
          <w:color w:val="000000" w:themeColor="text1"/>
        </w:rPr>
        <w:t xml:space="preserve"> </w:t>
      </w:r>
      <w:r w:rsidR="00D32CFC" w:rsidRPr="004E0173">
        <w:rPr>
          <w:rFonts w:ascii="Verdana" w:hAnsi="Verdana"/>
          <w:color w:val="000000" w:themeColor="text1"/>
        </w:rPr>
        <w:t>Inne- og uteklær / sko for hele skoleåret</w:t>
      </w:r>
    </w:p>
    <w:p w14:paraId="180E9F14" w14:textId="77777777" w:rsidR="00F46F52" w:rsidRPr="004E0173" w:rsidRDefault="00BF7290">
      <w:pPr>
        <w:numPr>
          <w:ilvl w:val="0"/>
          <w:numId w:val="1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De som skal ha realfag, trenger en enkel k</w:t>
      </w:r>
      <w:r w:rsidR="00CB750E" w:rsidRPr="004E0173">
        <w:rPr>
          <w:rFonts w:ascii="Verdana" w:hAnsi="Verdana"/>
          <w:color w:val="000000" w:themeColor="text1"/>
        </w:rPr>
        <w:t>alkulator</w:t>
      </w:r>
      <w:r w:rsidRPr="004E0173">
        <w:rPr>
          <w:rFonts w:ascii="Verdana" w:hAnsi="Verdana"/>
          <w:color w:val="000000" w:themeColor="text1"/>
        </w:rPr>
        <w:t>. Merke avtales etter skolestart</w:t>
      </w:r>
    </w:p>
    <w:p w14:paraId="1496E6A8" w14:textId="77777777" w:rsidR="00F46F52" w:rsidRPr="004E0173" w:rsidRDefault="00376BFD" w:rsidP="00D771A7">
      <w:pPr>
        <w:numPr>
          <w:ilvl w:val="0"/>
          <w:numId w:val="10"/>
        </w:numPr>
        <w:rPr>
          <w:rFonts w:ascii="Verdana" w:hAnsi="Verdana"/>
          <w:b/>
          <w:bCs/>
          <w:i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E</w:t>
      </w:r>
      <w:r w:rsidR="003E5F56" w:rsidRPr="004E0173">
        <w:rPr>
          <w:rFonts w:ascii="Verdana" w:hAnsi="Verdana"/>
          <w:color w:val="000000" w:themeColor="text1"/>
        </w:rPr>
        <w:t xml:space="preserve">ventuelle arbeidsbøker avtales ved skolestart </w:t>
      </w:r>
    </w:p>
    <w:p w14:paraId="21601790" w14:textId="77777777" w:rsidR="00294433" w:rsidRPr="004E0173" w:rsidRDefault="00294433" w:rsidP="00294433">
      <w:pPr>
        <w:numPr>
          <w:ilvl w:val="0"/>
          <w:numId w:val="10"/>
        </w:numPr>
        <w:rPr>
          <w:rFonts w:ascii="Verdana" w:hAnsi="Verdana"/>
          <w:color w:val="000000" w:themeColor="text1"/>
        </w:rPr>
      </w:pPr>
      <w:r w:rsidRPr="004E0173">
        <w:rPr>
          <w:rFonts w:ascii="Verdana" w:hAnsi="Verdana"/>
          <w:color w:val="000000" w:themeColor="text1"/>
        </w:rPr>
        <w:t>Hengelås til bokskap</w:t>
      </w:r>
    </w:p>
    <w:p w14:paraId="358A9AC4" w14:textId="77777777" w:rsidR="00294433" w:rsidRPr="004E0173" w:rsidRDefault="00294433" w:rsidP="00294433">
      <w:pPr>
        <w:ind w:left="720"/>
        <w:rPr>
          <w:rFonts w:ascii="Verdana" w:hAnsi="Verdana"/>
          <w:b/>
          <w:bCs/>
          <w:i/>
          <w:color w:val="000000" w:themeColor="text1"/>
        </w:rPr>
      </w:pPr>
    </w:p>
    <w:sectPr w:rsidR="00294433" w:rsidRPr="004E0173" w:rsidSect="00385580">
      <w:headerReference w:type="default" r:id="rId13"/>
      <w:footerReference w:type="default" r:id="rId14"/>
      <w:pgSz w:w="11907" w:h="16840" w:code="9"/>
      <w:pgMar w:top="709" w:right="1418" w:bottom="567" w:left="1276" w:header="568" w:footer="352" w:gutter="0"/>
      <w:paperSrc w:first="2" w:other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CEEC2" w14:textId="77777777" w:rsidR="009552F7" w:rsidRDefault="009552F7">
      <w:r>
        <w:separator/>
      </w:r>
    </w:p>
  </w:endnote>
  <w:endnote w:type="continuationSeparator" w:id="0">
    <w:p w14:paraId="7B0282E3" w14:textId="77777777" w:rsidR="009552F7" w:rsidRDefault="009552F7">
      <w:r>
        <w:continuationSeparator/>
      </w:r>
    </w:p>
  </w:endnote>
  <w:endnote w:type="continuationNotice" w:id="1">
    <w:p w14:paraId="5FF09875" w14:textId="77777777" w:rsidR="009552F7" w:rsidRDefault="009552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63B64" w14:textId="17BC8518" w:rsidR="00E72181" w:rsidRDefault="00E72181" w:rsidP="00EB6A12">
    <w:pPr>
      <w:pStyle w:val="Bunntekst"/>
      <w:jc w:val="right"/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9C73A5">
      <w:rPr>
        <w:rStyle w:val="Sidetall"/>
        <w:noProof/>
      </w:rPr>
      <w:t>1</w:t>
    </w:r>
    <w:r>
      <w:rPr>
        <w:rStyle w:val="Sidetal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3DC51" w14:textId="77777777" w:rsidR="009552F7" w:rsidRDefault="009552F7">
      <w:r>
        <w:separator/>
      </w:r>
    </w:p>
  </w:footnote>
  <w:footnote w:type="continuationSeparator" w:id="0">
    <w:p w14:paraId="57A3CD99" w14:textId="77777777" w:rsidR="009552F7" w:rsidRDefault="009552F7">
      <w:r>
        <w:continuationSeparator/>
      </w:r>
    </w:p>
  </w:footnote>
  <w:footnote w:type="continuationNotice" w:id="1">
    <w:p w14:paraId="796FCBD3" w14:textId="77777777" w:rsidR="009552F7" w:rsidRDefault="009552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993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2D1021" w14:paraId="20FB3E44" w14:textId="77777777" w:rsidTr="00583752">
      <w:trPr>
        <w:trHeight w:val="564"/>
      </w:trPr>
      <w:tc>
        <w:tcPr>
          <w:tcW w:w="993" w:type="dxa"/>
          <w:vMerge w:val="restart"/>
        </w:tcPr>
        <w:p w14:paraId="79270B5F" w14:textId="67B41EF6" w:rsidR="002D1021" w:rsidRPr="00583752" w:rsidRDefault="008D0826" w:rsidP="002D1021">
          <w:pPr>
            <w:pStyle w:val="Topptekst"/>
            <w:rPr>
              <w:rFonts w:ascii="Calibri" w:hAnsi="Calibri"/>
              <w:sz w:val="24"/>
              <w:szCs w:val="24"/>
            </w:rPr>
          </w:pPr>
          <w:r w:rsidRPr="00583752"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0ADCBD7E" wp14:editId="3C7821C4">
                <wp:extent cx="542925" cy="619125"/>
                <wp:effectExtent l="0" t="0" r="0" b="0"/>
                <wp:docPr id="1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69EC2B61" w14:textId="77777777" w:rsidR="002D1021" w:rsidRPr="00583752" w:rsidRDefault="002D1021" w:rsidP="002D1021">
          <w:pPr>
            <w:pStyle w:val="Topptekst"/>
            <w:rPr>
              <w:rFonts w:ascii="Calibri" w:hAnsi="Calibri"/>
              <w:sz w:val="24"/>
              <w:szCs w:val="24"/>
            </w:rPr>
          </w:pPr>
          <w:r w:rsidRPr="00583752">
            <w:rPr>
              <w:rFonts w:ascii="Calibri" w:hAnsi="Calibri"/>
              <w:sz w:val="24"/>
              <w:szCs w:val="24"/>
            </w:rPr>
            <w:t xml:space="preserve">Trøndelag fylkeskommune </w:t>
          </w:r>
        </w:p>
      </w:tc>
      <w:tc>
        <w:tcPr>
          <w:tcW w:w="3638" w:type="dxa"/>
          <w:vMerge w:val="restart"/>
        </w:tcPr>
        <w:p w14:paraId="2449096C" w14:textId="22539202" w:rsidR="002D1021" w:rsidRPr="00583752" w:rsidRDefault="008D0826" w:rsidP="002D1021">
          <w:pPr>
            <w:pStyle w:val="Topptekst"/>
            <w:rPr>
              <w:rFonts w:ascii="Calibri" w:hAnsi="Calibri"/>
              <w:sz w:val="24"/>
              <w:szCs w:val="24"/>
            </w:rPr>
          </w:pPr>
          <w:r w:rsidRPr="00583752">
            <w:rPr>
              <w:rFonts w:ascii="Calibri" w:hAnsi="Calibri"/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515E3C13" wp14:editId="218FBD08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1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D1021" w:rsidRPr="006F1FE9" w14:paraId="47372E6D" w14:textId="77777777" w:rsidTr="00583752">
      <w:tc>
        <w:tcPr>
          <w:tcW w:w="993" w:type="dxa"/>
          <w:vMerge/>
        </w:tcPr>
        <w:p w14:paraId="61907BDC" w14:textId="77777777" w:rsidR="002D1021" w:rsidRPr="00583752" w:rsidRDefault="002D1021" w:rsidP="002D1021">
          <w:pPr>
            <w:pStyle w:val="Topptekst"/>
            <w:rPr>
              <w:rFonts w:ascii="Calibri" w:hAnsi="Calibri"/>
              <w:sz w:val="24"/>
              <w:szCs w:val="24"/>
            </w:rPr>
          </w:pPr>
        </w:p>
      </w:tc>
      <w:tc>
        <w:tcPr>
          <w:tcW w:w="5575" w:type="dxa"/>
        </w:tcPr>
        <w:p w14:paraId="7EEC99DC" w14:textId="77777777" w:rsidR="002D1021" w:rsidRPr="00583752" w:rsidRDefault="002D1021" w:rsidP="002D1021">
          <w:pPr>
            <w:pStyle w:val="Topptekst"/>
            <w:rPr>
              <w:rFonts w:ascii="Oswald Light" w:hAnsi="Oswald Light"/>
              <w:sz w:val="24"/>
              <w:szCs w:val="24"/>
            </w:rPr>
          </w:pPr>
          <w:r w:rsidRPr="00583752">
            <w:rPr>
              <w:rFonts w:ascii="Oswald Light" w:hAnsi="Oswald Light"/>
              <w:sz w:val="24"/>
              <w:szCs w:val="24"/>
            </w:rPr>
            <w:t xml:space="preserve">Verdal videregående skole </w:t>
          </w:r>
        </w:p>
      </w:tc>
      <w:tc>
        <w:tcPr>
          <w:tcW w:w="3638" w:type="dxa"/>
          <w:vMerge/>
        </w:tcPr>
        <w:p w14:paraId="55D77F30" w14:textId="77777777" w:rsidR="002D1021" w:rsidRPr="00583752" w:rsidRDefault="002D1021" w:rsidP="002D1021">
          <w:pPr>
            <w:pStyle w:val="Topptekst"/>
            <w:rPr>
              <w:rFonts w:ascii="Calibri" w:hAnsi="Calibri"/>
              <w:sz w:val="24"/>
              <w:szCs w:val="24"/>
              <w:lang w:val="en-US"/>
            </w:rPr>
          </w:pPr>
        </w:p>
      </w:tc>
    </w:tr>
  </w:tbl>
  <w:p w14:paraId="2AFCEB35" w14:textId="77777777" w:rsidR="00E72181" w:rsidRPr="00AD20CA" w:rsidRDefault="00E72181" w:rsidP="00AD20CA">
    <w:pPr>
      <w:tabs>
        <w:tab w:val="left" w:pos="2552"/>
      </w:tabs>
      <w:rPr>
        <w:rFonts w:ascii="Garamond" w:hAnsi="Garamond"/>
        <w:smallCaps/>
        <w:kern w:val="10"/>
        <w:sz w:val="30"/>
      </w:rPr>
    </w:pPr>
    <w:r>
      <w:rPr>
        <w:rFonts w:ascii="Garamond" w:hAnsi="Garamond"/>
        <w:smallCaps/>
        <w:kern w:val="10"/>
        <w:sz w:val="30"/>
      </w:rPr>
      <w:tab/>
    </w:r>
    <w:r>
      <w:rPr>
        <w:rFonts w:ascii="Garamond" w:hAnsi="Garamond"/>
        <w:smallCaps/>
        <w:kern w:val="10"/>
        <w:sz w:val="1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161B9"/>
    <w:multiLevelType w:val="hybridMultilevel"/>
    <w:tmpl w:val="63EE418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864C08"/>
    <w:multiLevelType w:val="hybridMultilevel"/>
    <w:tmpl w:val="03E8418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E2948"/>
    <w:multiLevelType w:val="hybridMultilevel"/>
    <w:tmpl w:val="E6CE26C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7BAA"/>
    <w:multiLevelType w:val="hybridMultilevel"/>
    <w:tmpl w:val="179E6E70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1C26045C"/>
    <w:multiLevelType w:val="hybridMultilevel"/>
    <w:tmpl w:val="C3866F8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F7A0D"/>
    <w:multiLevelType w:val="hybridMultilevel"/>
    <w:tmpl w:val="3CAE52F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67614"/>
    <w:multiLevelType w:val="hybridMultilevel"/>
    <w:tmpl w:val="70D2C15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C4808"/>
    <w:multiLevelType w:val="hybridMultilevel"/>
    <w:tmpl w:val="1A86F7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26685"/>
    <w:multiLevelType w:val="multilevel"/>
    <w:tmpl w:val="733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FD03DB"/>
    <w:multiLevelType w:val="hybridMultilevel"/>
    <w:tmpl w:val="63F67046"/>
    <w:lvl w:ilvl="0" w:tplc="0C08DB1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4DE6"/>
    <w:multiLevelType w:val="hybridMultilevel"/>
    <w:tmpl w:val="480A20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717AC"/>
    <w:multiLevelType w:val="hybridMultilevel"/>
    <w:tmpl w:val="A7F867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07915"/>
    <w:multiLevelType w:val="hybridMultilevel"/>
    <w:tmpl w:val="BAF862D2"/>
    <w:lvl w:ilvl="0" w:tplc="65585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-336"/>
        </w:tabs>
        <w:ind w:left="-336" w:hanging="360"/>
      </w:pPr>
      <w:rPr>
        <w:rFonts w:ascii="Courier New" w:hAnsi="Courier New" w:hint="default"/>
      </w:rPr>
    </w:lvl>
    <w:lvl w:ilvl="2" w:tplc="04140001">
      <w:start w:val="1"/>
      <w:numFmt w:val="bullet"/>
      <w:lvlText w:val=""/>
      <w:lvlJc w:val="left"/>
      <w:pPr>
        <w:tabs>
          <w:tab w:val="num" w:pos="384"/>
        </w:tabs>
        <w:ind w:left="384" w:hanging="360"/>
      </w:pPr>
      <w:rPr>
        <w:rFonts w:ascii="Symbol" w:hAnsi="Symbol" w:hint="default"/>
      </w:rPr>
    </w:lvl>
    <w:lvl w:ilvl="3" w:tplc="D542E89A">
      <w:start w:val="44"/>
      <w:numFmt w:val="bullet"/>
      <w:lvlText w:val="-"/>
      <w:lvlJc w:val="left"/>
      <w:pPr>
        <w:tabs>
          <w:tab w:val="num" w:pos="1104"/>
        </w:tabs>
        <w:ind w:left="1104" w:hanging="360"/>
      </w:pPr>
      <w:rPr>
        <w:rFonts w:ascii="Garamond" w:eastAsia="Times New Roman" w:hAnsi="Garamond" w:cs="Aria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</w:abstractNum>
  <w:abstractNum w:abstractNumId="13" w15:restartNumberingAfterBreak="0">
    <w:nsid w:val="50686349"/>
    <w:multiLevelType w:val="hybridMultilevel"/>
    <w:tmpl w:val="56DE052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D27A1"/>
    <w:multiLevelType w:val="hybridMultilevel"/>
    <w:tmpl w:val="EBCA344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C171F"/>
    <w:multiLevelType w:val="hybridMultilevel"/>
    <w:tmpl w:val="4DE47A5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63424"/>
    <w:multiLevelType w:val="hybridMultilevel"/>
    <w:tmpl w:val="6E2C07DC"/>
    <w:lvl w:ilvl="0" w:tplc="E93C22A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2705C"/>
    <w:multiLevelType w:val="hybridMultilevel"/>
    <w:tmpl w:val="404AE2F6"/>
    <w:lvl w:ilvl="0" w:tplc="7D048C48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C3BEE"/>
    <w:multiLevelType w:val="hybridMultilevel"/>
    <w:tmpl w:val="D93C90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315FC"/>
    <w:multiLevelType w:val="hybridMultilevel"/>
    <w:tmpl w:val="6706B5B6"/>
    <w:lvl w:ilvl="0" w:tplc="632CFC16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60ECC"/>
    <w:multiLevelType w:val="hybridMultilevel"/>
    <w:tmpl w:val="C3BCBE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9776A"/>
    <w:multiLevelType w:val="hybridMultilevel"/>
    <w:tmpl w:val="D9ECF4B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CC153B"/>
    <w:multiLevelType w:val="hybridMultilevel"/>
    <w:tmpl w:val="5E5E92A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B573C"/>
    <w:multiLevelType w:val="hybridMultilevel"/>
    <w:tmpl w:val="B902F0D2"/>
    <w:lvl w:ilvl="0" w:tplc="655857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4" w15:restartNumberingAfterBreak="0">
    <w:nsid w:val="7B4F58EB"/>
    <w:multiLevelType w:val="hybridMultilevel"/>
    <w:tmpl w:val="E83E364C"/>
    <w:lvl w:ilvl="0" w:tplc="A6D25324">
      <w:numFmt w:val="bullet"/>
      <w:lvlText w:val="•"/>
      <w:lvlJc w:val="left"/>
      <w:pPr>
        <w:ind w:left="644" w:hanging="360"/>
      </w:pPr>
      <w:rPr>
        <w:rFonts w:ascii="Verdana" w:eastAsia="Times New Roman" w:hAnsi="Verdana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36643"/>
    <w:multiLevelType w:val="hybridMultilevel"/>
    <w:tmpl w:val="BAF862D2"/>
    <w:lvl w:ilvl="0" w:tplc="65585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-336"/>
        </w:tabs>
        <w:ind w:left="-336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384"/>
        </w:tabs>
        <w:ind w:left="384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</w:abstractNum>
  <w:abstractNum w:abstractNumId="26" w15:restartNumberingAfterBreak="0">
    <w:nsid w:val="7B774EF0"/>
    <w:multiLevelType w:val="hybridMultilevel"/>
    <w:tmpl w:val="7D1E8A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874EF"/>
    <w:multiLevelType w:val="hybridMultilevel"/>
    <w:tmpl w:val="7D2C984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172F8"/>
    <w:multiLevelType w:val="hybridMultilevel"/>
    <w:tmpl w:val="5BC87520"/>
    <w:lvl w:ilvl="0" w:tplc="1A8A8CEA">
      <w:start w:val="1"/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747652844">
    <w:abstractNumId w:val="20"/>
  </w:num>
  <w:num w:numId="2" w16cid:durableId="1774276506">
    <w:abstractNumId w:val="1"/>
  </w:num>
  <w:num w:numId="3" w16cid:durableId="20514744">
    <w:abstractNumId w:val="15"/>
  </w:num>
  <w:num w:numId="4" w16cid:durableId="180901872">
    <w:abstractNumId w:val="13"/>
  </w:num>
  <w:num w:numId="5" w16cid:durableId="788548216">
    <w:abstractNumId w:val="6"/>
  </w:num>
  <w:num w:numId="6" w16cid:durableId="587693017">
    <w:abstractNumId w:val="18"/>
  </w:num>
  <w:num w:numId="7" w16cid:durableId="2052266766">
    <w:abstractNumId w:val="14"/>
  </w:num>
  <w:num w:numId="8" w16cid:durableId="439641510">
    <w:abstractNumId w:val="5"/>
  </w:num>
  <w:num w:numId="9" w16cid:durableId="1312638111">
    <w:abstractNumId w:val="4"/>
  </w:num>
  <w:num w:numId="10" w16cid:durableId="943415032">
    <w:abstractNumId w:val="2"/>
  </w:num>
  <w:num w:numId="11" w16cid:durableId="926615531">
    <w:abstractNumId w:val="21"/>
  </w:num>
  <w:num w:numId="12" w16cid:durableId="1748921918">
    <w:abstractNumId w:val="12"/>
  </w:num>
  <w:num w:numId="13" w16cid:durableId="2141343216">
    <w:abstractNumId w:val="3"/>
  </w:num>
  <w:num w:numId="14" w16cid:durableId="693652239">
    <w:abstractNumId w:val="23"/>
  </w:num>
  <w:num w:numId="15" w16cid:durableId="475532774">
    <w:abstractNumId w:val="22"/>
  </w:num>
  <w:num w:numId="16" w16cid:durableId="1477911330">
    <w:abstractNumId w:val="25"/>
  </w:num>
  <w:num w:numId="17" w16cid:durableId="1741054872">
    <w:abstractNumId w:val="17"/>
  </w:num>
  <w:num w:numId="18" w16cid:durableId="287666032">
    <w:abstractNumId w:val="28"/>
  </w:num>
  <w:num w:numId="19" w16cid:durableId="801388359">
    <w:abstractNumId w:val="19"/>
  </w:num>
  <w:num w:numId="20" w16cid:durableId="834146303">
    <w:abstractNumId w:val="10"/>
  </w:num>
  <w:num w:numId="21" w16cid:durableId="1670712286">
    <w:abstractNumId w:val="0"/>
  </w:num>
  <w:num w:numId="22" w16cid:durableId="116266677">
    <w:abstractNumId w:val="7"/>
  </w:num>
  <w:num w:numId="23" w16cid:durableId="1258101830">
    <w:abstractNumId w:val="26"/>
  </w:num>
  <w:num w:numId="24" w16cid:durableId="1488402960">
    <w:abstractNumId w:val="9"/>
  </w:num>
  <w:num w:numId="25" w16cid:durableId="1719695679">
    <w:abstractNumId w:val="16"/>
  </w:num>
  <w:num w:numId="26" w16cid:durableId="867841276">
    <w:abstractNumId w:val="1"/>
  </w:num>
  <w:num w:numId="27" w16cid:durableId="1692946992">
    <w:abstractNumId w:val="24"/>
  </w:num>
  <w:num w:numId="28" w16cid:durableId="1375957358">
    <w:abstractNumId w:val="8"/>
  </w:num>
  <w:num w:numId="29" w16cid:durableId="2104691471">
    <w:abstractNumId w:val="27"/>
  </w:num>
  <w:num w:numId="30" w16cid:durableId="1878275216">
    <w:abstractNumId w:val="20"/>
  </w:num>
  <w:num w:numId="31" w16cid:durableId="854225233">
    <w:abstractNumId w:val="1"/>
  </w:num>
  <w:num w:numId="32" w16cid:durableId="1642691009">
    <w:abstractNumId w:val="11"/>
  </w:num>
  <w:num w:numId="33" w16cid:durableId="2096244021">
    <w:abstractNumId w:val="22"/>
  </w:num>
  <w:num w:numId="34" w16cid:durableId="561790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0CA"/>
    <w:rsid w:val="00002E2C"/>
    <w:rsid w:val="000034B0"/>
    <w:rsid w:val="00005E61"/>
    <w:rsid w:val="0000624B"/>
    <w:rsid w:val="00014305"/>
    <w:rsid w:val="000165FE"/>
    <w:rsid w:val="000178E6"/>
    <w:rsid w:val="00021B9C"/>
    <w:rsid w:val="00047CC1"/>
    <w:rsid w:val="0005449E"/>
    <w:rsid w:val="00060B85"/>
    <w:rsid w:val="00061147"/>
    <w:rsid w:val="00061B11"/>
    <w:rsid w:val="00066E50"/>
    <w:rsid w:val="00070368"/>
    <w:rsid w:val="00072394"/>
    <w:rsid w:val="00084FCE"/>
    <w:rsid w:val="0009147B"/>
    <w:rsid w:val="00092911"/>
    <w:rsid w:val="000966FD"/>
    <w:rsid w:val="000A7302"/>
    <w:rsid w:val="000A766E"/>
    <w:rsid w:val="000A7C5C"/>
    <w:rsid w:val="000B3148"/>
    <w:rsid w:val="000B4DA5"/>
    <w:rsid w:val="000C2619"/>
    <w:rsid w:val="000C67D5"/>
    <w:rsid w:val="000C7968"/>
    <w:rsid w:val="000C7F03"/>
    <w:rsid w:val="000D2D0F"/>
    <w:rsid w:val="000D3D99"/>
    <w:rsid w:val="000E3320"/>
    <w:rsid w:val="000E40E2"/>
    <w:rsid w:val="000E7454"/>
    <w:rsid w:val="000F417E"/>
    <w:rsid w:val="00100F41"/>
    <w:rsid w:val="0012683B"/>
    <w:rsid w:val="00126BEA"/>
    <w:rsid w:val="00127EBC"/>
    <w:rsid w:val="00135835"/>
    <w:rsid w:val="00136621"/>
    <w:rsid w:val="00136FE0"/>
    <w:rsid w:val="001521D5"/>
    <w:rsid w:val="00156ED7"/>
    <w:rsid w:val="00162688"/>
    <w:rsid w:val="001631D6"/>
    <w:rsid w:val="00171BFD"/>
    <w:rsid w:val="00174644"/>
    <w:rsid w:val="001840E7"/>
    <w:rsid w:val="00192038"/>
    <w:rsid w:val="00193971"/>
    <w:rsid w:val="001A3F27"/>
    <w:rsid w:val="001A5A3B"/>
    <w:rsid w:val="001B2B36"/>
    <w:rsid w:val="001B3821"/>
    <w:rsid w:val="001B4EB0"/>
    <w:rsid w:val="001C06DC"/>
    <w:rsid w:val="001C1352"/>
    <w:rsid w:val="001C44E6"/>
    <w:rsid w:val="001C5CAA"/>
    <w:rsid w:val="001C6F8A"/>
    <w:rsid w:val="001D421F"/>
    <w:rsid w:val="001D7281"/>
    <w:rsid w:val="001E17A1"/>
    <w:rsid w:val="001E2C53"/>
    <w:rsid w:val="001E4F58"/>
    <w:rsid w:val="001F1A11"/>
    <w:rsid w:val="001F60DD"/>
    <w:rsid w:val="00200AF1"/>
    <w:rsid w:val="00202334"/>
    <w:rsid w:val="00202F85"/>
    <w:rsid w:val="00212CC6"/>
    <w:rsid w:val="00214A10"/>
    <w:rsid w:val="0022259E"/>
    <w:rsid w:val="00222A05"/>
    <w:rsid w:val="00234724"/>
    <w:rsid w:val="002549A8"/>
    <w:rsid w:val="00263FF3"/>
    <w:rsid w:val="00265BC2"/>
    <w:rsid w:val="0027068F"/>
    <w:rsid w:val="00270CBE"/>
    <w:rsid w:val="00270D26"/>
    <w:rsid w:val="00274DC5"/>
    <w:rsid w:val="00275152"/>
    <w:rsid w:val="00282A01"/>
    <w:rsid w:val="00286D8D"/>
    <w:rsid w:val="002872C2"/>
    <w:rsid w:val="00291B2C"/>
    <w:rsid w:val="00292D5F"/>
    <w:rsid w:val="00294433"/>
    <w:rsid w:val="002972C7"/>
    <w:rsid w:val="002A69D1"/>
    <w:rsid w:val="002B6552"/>
    <w:rsid w:val="002C0BB5"/>
    <w:rsid w:val="002C1DBD"/>
    <w:rsid w:val="002C3BFC"/>
    <w:rsid w:val="002D1021"/>
    <w:rsid w:val="002D6535"/>
    <w:rsid w:val="002E7B7B"/>
    <w:rsid w:val="002F19EB"/>
    <w:rsid w:val="002F72B3"/>
    <w:rsid w:val="00301DEC"/>
    <w:rsid w:val="00321EEC"/>
    <w:rsid w:val="003240DF"/>
    <w:rsid w:val="00326629"/>
    <w:rsid w:val="00332097"/>
    <w:rsid w:val="003322C6"/>
    <w:rsid w:val="00340C91"/>
    <w:rsid w:val="0037032B"/>
    <w:rsid w:val="003704D3"/>
    <w:rsid w:val="00376BFD"/>
    <w:rsid w:val="00385580"/>
    <w:rsid w:val="00385596"/>
    <w:rsid w:val="0038572E"/>
    <w:rsid w:val="00390830"/>
    <w:rsid w:val="003A285D"/>
    <w:rsid w:val="003A2F10"/>
    <w:rsid w:val="003B0E7E"/>
    <w:rsid w:val="003C008A"/>
    <w:rsid w:val="003C02ED"/>
    <w:rsid w:val="003D2192"/>
    <w:rsid w:val="003D2790"/>
    <w:rsid w:val="003D32B7"/>
    <w:rsid w:val="003D400B"/>
    <w:rsid w:val="003D520F"/>
    <w:rsid w:val="003D57FA"/>
    <w:rsid w:val="003D7917"/>
    <w:rsid w:val="003E273D"/>
    <w:rsid w:val="003E5F56"/>
    <w:rsid w:val="003F48AD"/>
    <w:rsid w:val="003F6858"/>
    <w:rsid w:val="003F7F88"/>
    <w:rsid w:val="004067AD"/>
    <w:rsid w:val="004076C4"/>
    <w:rsid w:val="00414BE8"/>
    <w:rsid w:val="0041553C"/>
    <w:rsid w:val="004166EA"/>
    <w:rsid w:val="00423C2A"/>
    <w:rsid w:val="004243D7"/>
    <w:rsid w:val="004336E1"/>
    <w:rsid w:val="0044225E"/>
    <w:rsid w:val="00452135"/>
    <w:rsid w:val="00455F7C"/>
    <w:rsid w:val="00457806"/>
    <w:rsid w:val="00457F57"/>
    <w:rsid w:val="00464630"/>
    <w:rsid w:val="00467344"/>
    <w:rsid w:val="00473EFC"/>
    <w:rsid w:val="00484FA3"/>
    <w:rsid w:val="0049073A"/>
    <w:rsid w:val="00494C78"/>
    <w:rsid w:val="00497A01"/>
    <w:rsid w:val="004A15E8"/>
    <w:rsid w:val="004A288B"/>
    <w:rsid w:val="004A4439"/>
    <w:rsid w:val="004A4A88"/>
    <w:rsid w:val="004A4FDD"/>
    <w:rsid w:val="004B1017"/>
    <w:rsid w:val="004B17C1"/>
    <w:rsid w:val="004B2DD9"/>
    <w:rsid w:val="004C6693"/>
    <w:rsid w:val="004C6AB9"/>
    <w:rsid w:val="004E0173"/>
    <w:rsid w:val="004E44E8"/>
    <w:rsid w:val="004E7558"/>
    <w:rsid w:val="004F0D5F"/>
    <w:rsid w:val="004F1C9E"/>
    <w:rsid w:val="004F550B"/>
    <w:rsid w:val="00506D10"/>
    <w:rsid w:val="00507438"/>
    <w:rsid w:val="00507AE4"/>
    <w:rsid w:val="00512CB3"/>
    <w:rsid w:val="005133AD"/>
    <w:rsid w:val="005175E4"/>
    <w:rsid w:val="0054010A"/>
    <w:rsid w:val="00540526"/>
    <w:rsid w:val="005448E4"/>
    <w:rsid w:val="00555672"/>
    <w:rsid w:val="00557DD3"/>
    <w:rsid w:val="00567823"/>
    <w:rsid w:val="00570E3D"/>
    <w:rsid w:val="005748F0"/>
    <w:rsid w:val="00577E95"/>
    <w:rsid w:val="00583752"/>
    <w:rsid w:val="005868A5"/>
    <w:rsid w:val="00587D19"/>
    <w:rsid w:val="00587FF8"/>
    <w:rsid w:val="00592624"/>
    <w:rsid w:val="00593329"/>
    <w:rsid w:val="00597501"/>
    <w:rsid w:val="005A4303"/>
    <w:rsid w:val="005A5071"/>
    <w:rsid w:val="005B3A1B"/>
    <w:rsid w:val="005B7488"/>
    <w:rsid w:val="005C0686"/>
    <w:rsid w:val="005C71FF"/>
    <w:rsid w:val="005D0D72"/>
    <w:rsid w:val="005D263E"/>
    <w:rsid w:val="005D559B"/>
    <w:rsid w:val="005E0FEB"/>
    <w:rsid w:val="005E1097"/>
    <w:rsid w:val="005E148B"/>
    <w:rsid w:val="005E6C0D"/>
    <w:rsid w:val="005E72B1"/>
    <w:rsid w:val="005F1EA4"/>
    <w:rsid w:val="005F3F9A"/>
    <w:rsid w:val="005F5656"/>
    <w:rsid w:val="00600060"/>
    <w:rsid w:val="00600F86"/>
    <w:rsid w:val="006026A9"/>
    <w:rsid w:val="00603C77"/>
    <w:rsid w:val="00615759"/>
    <w:rsid w:val="006166A1"/>
    <w:rsid w:val="00620D63"/>
    <w:rsid w:val="00626876"/>
    <w:rsid w:val="006331E4"/>
    <w:rsid w:val="00640A9A"/>
    <w:rsid w:val="00643B12"/>
    <w:rsid w:val="00664338"/>
    <w:rsid w:val="00665C5C"/>
    <w:rsid w:val="00677E42"/>
    <w:rsid w:val="006803C8"/>
    <w:rsid w:val="006812AB"/>
    <w:rsid w:val="00685959"/>
    <w:rsid w:val="00686B95"/>
    <w:rsid w:val="006901DA"/>
    <w:rsid w:val="00690B45"/>
    <w:rsid w:val="00692D13"/>
    <w:rsid w:val="00695E39"/>
    <w:rsid w:val="006965D0"/>
    <w:rsid w:val="006B7DCF"/>
    <w:rsid w:val="006C4D40"/>
    <w:rsid w:val="006C503D"/>
    <w:rsid w:val="006D4151"/>
    <w:rsid w:val="006E1D2E"/>
    <w:rsid w:val="006E2315"/>
    <w:rsid w:val="006E3DD9"/>
    <w:rsid w:val="006E584B"/>
    <w:rsid w:val="006E5DAD"/>
    <w:rsid w:val="006E7077"/>
    <w:rsid w:val="006F0417"/>
    <w:rsid w:val="00700F4E"/>
    <w:rsid w:val="007025A4"/>
    <w:rsid w:val="00702C14"/>
    <w:rsid w:val="00704E42"/>
    <w:rsid w:val="00707700"/>
    <w:rsid w:val="00720514"/>
    <w:rsid w:val="007242F8"/>
    <w:rsid w:val="007244A0"/>
    <w:rsid w:val="0073429C"/>
    <w:rsid w:val="00734331"/>
    <w:rsid w:val="00735B80"/>
    <w:rsid w:val="00740F3E"/>
    <w:rsid w:val="00743880"/>
    <w:rsid w:val="007508B7"/>
    <w:rsid w:val="0075357D"/>
    <w:rsid w:val="0076024D"/>
    <w:rsid w:val="00760A41"/>
    <w:rsid w:val="00763534"/>
    <w:rsid w:val="00765685"/>
    <w:rsid w:val="00766BCA"/>
    <w:rsid w:val="007776D5"/>
    <w:rsid w:val="00782FBB"/>
    <w:rsid w:val="00790BEC"/>
    <w:rsid w:val="00793B0A"/>
    <w:rsid w:val="007A2EFA"/>
    <w:rsid w:val="007A4860"/>
    <w:rsid w:val="007B0D5B"/>
    <w:rsid w:val="007B0E60"/>
    <w:rsid w:val="007B16C1"/>
    <w:rsid w:val="007B19D9"/>
    <w:rsid w:val="007B3342"/>
    <w:rsid w:val="007B4BCF"/>
    <w:rsid w:val="007B785F"/>
    <w:rsid w:val="007C2BA7"/>
    <w:rsid w:val="007D5227"/>
    <w:rsid w:val="007D562B"/>
    <w:rsid w:val="007D654A"/>
    <w:rsid w:val="007D65C8"/>
    <w:rsid w:val="007E00AF"/>
    <w:rsid w:val="007E1641"/>
    <w:rsid w:val="007E25DE"/>
    <w:rsid w:val="007E30B9"/>
    <w:rsid w:val="007E706B"/>
    <w:rsid w:val="007F2E32"/>
    <w:rsid w:val="008039AC"/>
    <w:rsid w:val="00806256"/>
    <w:rsid w:val="00806A62"/>
    <w:rsid w:val="008240CC"/>
    <w:rsid w:val="00825EA0"/>
    <w:rsid w:val="008266BE"/>
    <w:rsid w:val="008274EA"/>
    <w:rsid w:val="008277C4"/>
    <w:rsid w:val="008305FB"/>
    <w:rsid w:val="0083498F"/>
    <w:rsid w:val="00840910"/>
    <w:rsid w:val="008414A0"/>
    <w:rsid w:val="0084511B"/>
    <w:rsid w:val="00853B20"/>
    <w:rsid w:val="0085526B"/>
    <w:rsid w:val="008637B1"/>
    <w:rsid w:val="00864C33"/>
    <w:rsid w:val="008674FB"/>
    <w:rsid w:val="00876F88"/>
    <w:rsid w:val="008775B3"/>
    <w:rsid w:val="00877613"/>
    <w:rsid w:val="00880AD7"/>
    <w:rsid w:val="008A4E61"/>
    <w:rsid w:val="008B6948"/>
    <w:rsid w:val="008C2E5E"/>
    <w:rsid w:val="008D0826"/>
    <w:rsid w:val="008D2E5A"/>
    <w:rsid w:val="008D2ED9"/>
    <w:rsid w:val="008E0194"/>
    <w:rsid w:val="008E1065"/>
    <w:rsid w:val="008E1C18"/>
    <w:rsid w:val="008E2D1B"/>
    <w:rsid w:val="008F00C7"/>
    <w:rsid w:val="008F0ABC"/>
    <w:rsid w:val="0091139C"/>
    <w:rsid w:val="00912678"/>
    <w:rsid w:val="00915E6B"/>
    <w:rsid w:val="009319BE"/>
    <w:rsid w:val="0093460A"/>
    <w:rsid w:val="00936A77"/>
    <w:rsid w:val="00943EA9"/>
    <w:rsid w:val="00947241"/>
    <w:rsid w:val="009477C9"/>
    <w:rsid w:val="00953B3C"/>
    <w:rsid w:val="009552F7"/>
    <w:rsid w:val="0096187D"/>
    <w:rsid w:val="00964CA4"/>
    <w:rsid w:val="00970E33"/>
    <w:rsid w:val="0097232B"/>
    <w:rsid w:val="0097378F"/>
    <w:rsid w:val="00974ECD"/>
    <w:rsid w:val="00977FA6"/>
    <w:rsid w:val="009824D3"/>
    <w:rsid w:val="009828FD"/>
    <w:rsid w:val="0098335D"/>
    <w:rsid w:val="00984DFE"/>
    <w:rsid w:val="00986273"/>
    <w:rsid w:val="009871AC"/>
    <w:rsid w:val="00987A3F"/>
    <w:rsid w:val="009901B3"/>
    <w:rsid w:val="00991590"/>
    <w:rsid w:val="00994068"/>
    <w:rsid w:val="00995D1B"/>
    <w:rsid w:val="009977A5"/>
    <w:rsid w:val="009A1B39"/>
    <w:rsid w:val="009A47F9"/>
    <w:rsid w:val="009A5019"/>
    <w:rsid w:val="009A52C5"/>
    <w:rsid w:val="009A576D"/>
    <w:rsid w:val="009B2B6F"/>
    <w:rsid w:val="009C176D"/>
    <w:rsid w:val="009C1BDF"/>
    <w:rsid w:val="009C67CF"/>
    <w:rsid w:val="009C6C1A"/>
    <w:rsid w:val="009C73A5"/>
    <w:rsid w:val="009D034D"/>
    <w:rsid w:val="009D094E"/>
    <w:rsid w:val="009D4D3C"/>
    <w:rsid w:val="009D562F"/>
    <w:rsid w:val="009D70DB"/>
    <w:rsid w:val="009D7BD3"/>
    <w:rsid w:val="009E20B6"/>
    <w:rsid w:val="009E38D7"/>
    <w:rsid w:val="009E50C6"/>
    <w:rsid w:val="009F2192"/>
    <w:rsid w:val="009F68AA"/>
    <w:rsid w:val="009F7B27"/>
    <w:rsid w:val="00A00A33"/>
    <w:rsid w:val="00A03D2C"/>
    <w:rsid w:val="00A078C9"/>
    <w:rsid w:val="00A12809"/>
    <w:rsid w:val="00A13809"/>
    <w:rsid w:val="00A13867"/>
    <w:rsid w:val="00A16756"/>
    <w:rsid w:val="00A172FC"/>
    <w:rsid w:val="00A2139F"/>
    <w:rsid w:val="00A216A8"/>
    <w:rsid w:val="00A2183F"/>
    <w:rsid w:val="00A23506"/>
    <w:rsid w:val="00A246CC"/>
    <w:rsid w:val="00A2777C"/>
    <w:rsid w:val="00A3071D"/>
    <w:rsid w:val="00A31577"/>
    <w:rsid w:val="00A317A1"/>
    <w:rsid w:val="00A365CA"/>
    <w:rsid w:val="00A43F42"/>
    <w:rsid w:val="00A46198"/>
    <w:rsid w:val="00A50633"/>
    <w:rsid w:val="00A50667"/>
    <w:rsid w:val="00A50AC9"/>
    <w:rsid w:val="00A51772"/>
    <w:rsid w:val="00A529FD"/>
    <w:rsid w:val="00A5589F"/>
    <w:rsid w:val="00A57A46"/>
    <w:rsid w:val="00A64B7E"/>
    <w:rsid w:val="00A66898"/>
    <w:rsid w:val="00A706E3"/>
    <w:rsid w:val="00A731E6"/>
    <w:rsid w:val="00A81122"/>
    <w:rsid w:val="00A8348B"/>
    <w:rsid w:val="00A878A4"/>
    <w:rsid w:val="00AA0C54"/>
    <w:rsid w:val="00AA7A30"/>
    <w:rsid w:val="00AB3FE1"/>
    <w:rsid w:val="00AB458B"/>
    <w:rsid w:val="00AC5C3E"/>
    <w:rsid w:val="00AC6358"/>
    <w:rsid w:val="00AC77BB"/>
    <w:rsid w:val="00AD08D2"/>
    <w:rsid w:val="00AD20CA"/>
    <w:rsid w:val="00AD624E"/>
    <w:rsid w:val="00AE2466"/>
    <w:rsid w:val="00AE25E0"/>
    <w:rsid w:val="00AE6266"/>
    <w:rsid w:val="00AF5156"/>
    <w:rsid w:val="00B01F12"/>
    <w:rsid w:val="00B038C9"/>
    <w:rsid w:val="00B05048"/>
    <w:rsid w:val="00B064CD"/>
    <w:rsid w:val="00B1340D"/>
    <w:rsid w:val="00B1435B"/>
    <w:rsid w:val="00B20F0B"/>
    <w:rsid w:val="00B21E69"/>
    <w:rsid w:val="00B21FED"/>
    <w:rsid w:val="00B270D8"/>
    <w:rsid w:val="00B278A3"/>
    <w:rsid w:val="00B30749"/>
    <w:rsid w:val="00B309BF"/>
    <w:rsid w:val="00B344B3"/>
    <w:rsid w:val="00B37388"/>
    <w:rsid w:val="00B41ADF"/>
    <w:rsid w:val="00B43C9B"/>
    <w:rsid w:val="00B45BFC"/>
    <w:rsid w:val="00B47F8A"/>
    <w:rsid w:val="00B63890"/>
    <w:rsid w:val="00B67856"/>
    <w:rsid w:val="00B70DB0"/>
    <w:rsid w:val="00B71377"/>
    <w:rsid w:val="00B7196B"/>
    <w:rsid w:val="00B71BD2"/>
    <w:rsid w:val="00B73253"/>
    <w:rsid w:val="00B74052"/>
    <w:rsid w:val="00B758F2"/>
    <w:rsid w:val="00B759DF"/>
    <w:rsid w:val="00B767CA"/>
    <w:rsid w:val="00B76F4A"/>
    <w:rsid w:val="00B82436"/>
    <w:rsid w:val="00B8316D"/>
    <w:rsid w:val="00B86D17"/>
    <w:rsid w:val="00B87905"/>
    <w:rsid w:val="00B87AAD"/>
    <w:rsid w:val="00B94AA6"/>
    <w:rsid w:val="00B9696F"/>
    <w:rsid w:val="00BA316F"/>
    <w:rsid w:val="00BA67FD"/>
    <w:rsid w:val="00BB08C9"/>
    <w:rsid w:val="00BB1918"/>
    <w:rsid w:val="00BB4A7E"/>
    <w:rsid w:val="00BD3AEA"/>
    <w:rsid w:val="00BD7F2A"/>
    <w:rsid w:val="00BF19D3"/>
    <w:rsid w:val="00BF25A4"/>
    <w:rsid w:val="00BF3F24"/>
    <w:rsid w:val="00BF3F8E"/>
    <w:rsid w:val="00BF7290"/>
    <w:rsid w:val="00C007E4"/>
    <w:rsid w:val="00C012FC"/>
    <w:rsid w:val="00C04C3F"/>
    <w:rsid w:val="00C10D0E"/>
    <w:rsid w:val="00C14A37"/>
    <w:rsid w:val="00C27CB2"/>
    <w:rsid w:val="00C333EB"/>
    <w:rsid w:val="00C339BE"/>
    <w:rsid w:val="00C34981"/>
    <w:rsid w:val="00C35171"/>
    <w:rsid w:val="00C433F2"/>
    <w:rsid w:val="00C50233"/>
    <w:rsid w:val="00C50A15"/>
    <w:rsid w:val="00C55FE7"/>
    <w:rsid w:val="00C67FA5"/>
    <w:rsid w:val="00C7023F"/>
    <w:rsid w:val="00C71F2F"/>
    <w:rsid w:val="00C722FE"/>
    <w:rsid w:val="00C72878"/>
    <w:rsid w:val="00C810D7"/>
    <w:rsid w:val="00C8543F"/>
    <w:rsid w:val="00C944C6"/>
    <w:rsid w:val="00C95538"/>
    <w:rsid w:val="00C95BC8"/>
    <w:rsid w:val="00C96590"/>
    <w:rsid w:val="00CA5933"/>
    <w:rsid w:val="00CA6D01"/>
    <w:rsid w:val="00CA7323"/>
    <w:rsid w:val="00CB5183"/>
    <w:rsid w:val="00CB750E"/>
    <w:rsid w:val="00CC6146"/>
    <w:rsid w:val="00CE11CD"/>
    <w:rsid w:val="00CE3BEA"/>
    <w:rsid w:val="00CF4609"/>
    <w:rsid w:val="00CF617B"/>
    <w:rsid w:val="00D01751"/>
    <w:rsid w:val="00D0428C"/>
    <w:rsid w:val="00D137D2"/>
    <w:rsid w:val="00D173B2"/>
    <w:rsid w:val="00D32CFC"/>
    <w:rsid w:val="00D369A9"/>
    <w:rsid w:val="00D37DB2"/>
    <w:rsid w:val="00D4300C"/>
    <w:rsid w:val="00D43281"/>
    <w:rsid w:val="00D46B18"/>
    <w:rsid w:val="00D56BE0"/>
    <w:rsid w:val="00D6186F"/>
    <w:rsid w:val="00D6578C"/>
    <w:rsid w:val="00D66064"/>
    <w:rsid w:val="00D67C0C"/>
    <w:rsid w:val="00D708E4"/>
    <w:rsid w:val="00D71D77"/>
    <w:rsid w:val="00D73021"/>
    <w:rsid w:val="00D771A7"/>
    <w:rsid w:val="00D82A00"/>
    <w:rsid w:val="00D85577"/>
    <w:rsid w:val="00D86B9E"/>
    <w:rsid w:val="00D8785D"/>
    <w:rsid w:val="00D9019F"/>
    <w:rsid w:val="00D904E4"/>
    <w:rsid w:val="00D906EF"/>
    <w:rsid w:val="00D909DE"/>
    <w:rsid w:val="00D91EE3"/>
    <w:rsid w:val="00DA07F5"/>
    <w:rsid w:val="00DA3554"/>
    <w:rsid w:val="00DA3CD3"/>
    <w:rsid w:val="00DA4AA4"/>
    <w:rsid w:val="00DA58E2"/>
    <w:rsid w:val="00DB6EDD"/>
    <w:rsid w:val="00DC0EA7"/>
    <w:rsid w:val="00DC2BE2"/>
    <w:rsid w:val="00DC5899"/>
    <w:rsid w:val="00DC696A"/>
    <w:rsid w:val="00DC78DB"/>
    <w:rsid w:val="00DD251E"/>
    <w:rsid w:val="00DD4081"/>
    <w:rsid w:val="00DD52B3"/>
    <w:rsid w:val="00DE3394"/>
    <w:rsid w:val="00DE7816"/>
    <w:rsid w:val="00E04E76"/>
    <w:rsid w:val="00E04FD9"/>
    <w:rsid w:val="00E05699"/>
    <w:rsid w:val="00E065F4"/>
    <w:rsid w:val="00E1466D"/>
    <w:rsid w:val="00E151AB"/>
    <w:rsid w:val="00E22C8F"/>
    <w:rsid w:val="00E2674F"/>
    <w:rsid w:val="00E27911"/>
    <w:rsid w:val="00E40F01"/>
    <w:rsid w:val="00E445AA"/>
    <w:rsid w:val="00E44DCF"/>
    <w:rsid w:val="00E523A2"/>
    <w:rsid w:val="00E61538"/>
    <w:rsid w:val="00E72181"/>
    <w:rsid w:val="00E74FAF"/>
    <w:rsid w:val="00E807DB"/>
    <w:rsid w:val="00E84EB2"/>
    <w:rsid w:val="00E86F65"/>
    <w:rsid w:val="00E873F6"/>
    <w:rsid w:val="00E8790C"/>
    <w:rsid w:val="00E92783"/>
    <w:rsid w:val="00E971F2"/>
    <w:rsid w:val="00E97323"/>
    <w:rsid w:val="00EA063F"/>
    <w:rsid w:val="00EA5BE6"/>
    <w:rsid w:val="00EA7406"/>
    <w:rsid w:val="00EB04A5"/>
    <w:rsid w:val="00EB6A12"/>
    <w:rsid w:val="00EC71A0"/>
    <w:rsid w:val="00EC7403"/>
    <w:rsid w:val="00EC77DD"/>
    <w:rsid w:val="00ED5020"/>
    <w:rsid w:val="00EE2612"/>
    <w:rsid w:val="00EE30DD"/>
    <w:rsid w:val="00EF5677"/>
    <w:rsid w:val="00EF6ADA"/>
    <w:rsid w:val="00F052C1"/>
    <w:rsid w:val="00F111C1"/>
    <w:rsid w:val="00F13E0E"/>
    <w:rsid w:val="00F224C1"/>
    <w:rsid w:val="00F22FDE"/>
    <w:rsid w:val="00F238B1"/>
    <w:rsid w:val="00F25AA5"/>
    <w:rsid w:val="00F32533"/>
    <w:rsid w:val="00F40BA7"/>
    <w:rsid w:val="00F4691E"/>
    <w:rsid w:val="00F46F52"/>
    <w:rsid w:val="00F53720"/>
    <w:rsid w:val="00F5646E"/>
    <w:rsid w:val="00F60234"/>
    <w:rsid w:val="00F607A1"/>
    <w:rsid w:val="00F61357"/>
    <w:rsid w:val="00F67CE3"/>
    <w:rsid w:val="00F70881"/>
    <w:rsid w:val="00FA0998"/>
    <w:rsid w:val="00FA138D"/>
    <w:rsid w:val="00FA49E0"/>
    <w:rsid w:val="00FB25C4"/>
    <w:rsid w:val="00FB3825"/>
    <w:rsid w:val="00FB5D2A"/>
    <w:rsid w:val="00FC2CBC"/>
    <w:rsid w:val="00FC4A97"/>
    <w:rsid w:val="00FC53E6"/>
    <w:rsid w:val="00FE08C9"/>
    <w:rsid w:val="00FE0BE6"/>
    <w:rsid w:val="00FE15A5"/>
    <w:rsid w:val="00FE178A"/>
    <w:rsid w:val="00FF40FA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EAE4C"/>
  <w15:chartTrackingRefBased/>
  <w15:docId w15:val="{EEDC1F90-1880-4987-A3D5-53D9484D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link w:val="BrdtekstTegn"/>
    <w:rPr>
      <w:b/>
    </w:rPr>
  </w:style>
  <w:style w:type="paragraph" w:styleId="Bobletekst">
    <w:name w:val="Balloon Text"/>
    <w:basedOn w:val="Normal"/>
    <w:semiHidden/>
    <w:rsid w:val="00EB6A12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rsid w:val="00EB6A12"/>
  </w:style>
  <w:style w:type="character" w:styleId="Hyperkobling">
    <w:name w:val="Hyperlink"/>
    <w:uiPriority w:val="99"/>
    <w:unhideWhenUsed/>
    <w:rsid w:val="00704E42"/>
    <w:rPr>
      <w:color w:val="0563C1"/>
      <w:u w:val="single"/>
    </w:rPr>
  </w:style>
  <w:style w:type="paragraph" w:customStyle="1" w:styleId="paragraph">
    <w:name w:val="paragraph"/>
    <w:basedOn w:val="Normal"/>
    <w:rsid w:val="00943EA9"/>
    <w:rPr>
      <w:sz w:val="24"/>
      <w:szCs w:val="24"/>
    </w:rPr>
  </w:style>
  <w:style w:type="character" w:customStyle="1" w:styleId="scxw217996792">
    <w:name w:val="scxw217996792"/>
    <w:rsid w:val="00943EA9"/>
  </w:style>
  <w:style w:type="character" w:customStyle="1" w:styleId="eop">
    <w:name w:val="eop"/>
    <w:rsid w:val="00200AF1"/>
  </w:style>
  <w:style w:type="table" w:styleId="Tabellrutenett">
    <w:name w:val="Table Grid"/>
    <w:basedOn w:val="Vanligtabell"/>
    <w:uiPriority w:val="59"/>
    <w:rsid w:val="002D1021"/>
    <w:rPr>
      <w:rFonts w:ascii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link w:val="Topptekst"/>
    <w:uiPriority w:val="99"/>
    <w:rsid w:val="002D1021"/>
  </w:style>
  <w:style w:type="paragraph" w:styleId="Listeavsnitt">
    <w:name w:val="List Paragraph"/>
    <w:basedOn w:val="Normal"/>
    <w:uiPriority w:val="34"/>
    <w:qFormat/>
    <w:rsid w:val="001E17A1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rsid w:val="002F72B3"/>
    <w:rPr>
      <w:b/>
    </w:rPr>
  </w:style>
  <w:style w:type="character" w:customStyle="1" w:styleId="BrdtekstTegn">
    <w:name w:val="Brødtekst Tegn"/>
    <w:basedOn w:val="Standardskriftforavsnitt"/>
    <w:link w:val="Brdtekst"/>
    <w:rsid w:val="002F72B3"/>
    <w:rPr>
      <w:b/>
    </w:rPr>
  </w:style>
  <w:style w:type="character" w:styleId="Ulstomtale">
    <w:name w:val="Unresolved Mention"/>
    <w:basedOn w:val="Standardskriftforavsnitt"/>
    <w:uiPriority w:val="99"/>
    <w:semiHidden/>
    <w:unhideWhenUsed/>
    <w:rsid w:val="00464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7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trondelagfylke.no/vare-tjenester/utdanning/elev/elevpc/kjope-elev-pc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DINA\Maler\A_EKST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 xsi:nil="true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  <lcf76f155ced4ddcb4097134ff3c332f xmlns="796189b2-fa23-4318-ad17-a91b37638b0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F5AF35991E004DA9A78A8DEC429FCE" ma:contentTypeVersion="25" ma:contentTypeDescription="Opprett et nytt dokument." ma:contentTypeScope="" ma:versionID="9c91464fea27154a43bb9c44fef757c0">
  <xsd:schema xmlns:xsd="http://www.w3.org/2001/XMLSchema" xmlns:xs="http://www.w3.org/2001/XMLSchema" xmlns:p="http://schemas.microsoft.com/office/2006/metadata/properties" xmlns:ns2="4c1e125b-b772-4d2d-8af8-eec310c9bc7c" xmlns:ns3="e150a1fd-fe54-4592-9a9e-d78e48790823" xmlns:ns4="796189b2-fa23-4318-ad17-a91b37638b0e" targetNamespace="http://schemas.microsoft.com/office/2006/metadata/properties" ma:root="true" ma:fieldsID="346c9cd1ec8c9b8bfa3346e78493151f" ns2:_="" ns3:_="" ns4:_="">
    <xsd:import namespace="4c1e125b-b772-4d2d-8af8-eec310c9bc7c"/>
    <xsd:import namespace="e150a1fd-fe54-4592-9a9e-d78e48790823"/>
    <xsd:import namespace="796189b2-fa23-4318-ad17-a91b37638b0e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  <xsd:element ref="ns4:MediaLengthInSecond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description="" ma:hidden="true" ma:list="{c2ca6827-6d43-49fc-be41-4f13a8e4a549}" ma:internalName="TaxCatchAll" ma:showField="CatchAllData" ma:web="e150a1fd-fe54-4592-9a9e-d78e48790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0a1fd-fe54-4592-9a9e-d78e48790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189b2-fa23-4318-ad17-a91b37638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17f1e631-7134-4ce3-8a3d-482fd88a4c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79050B-1826-4F7E-8190-511957DD3D83}">
  <ds:schemaRefs>
    <ds:schemaRef ds:uri="http://schemas.microsoft.com/office/2006/metadata/properties"/>
    <ds:schemaRef ds:uri="http://schemas.microsoft.com/office/infopath/2007/PartnerControls"/>
    <ds:schemaRef ds:uri="4c1e125b-b772-4d2d-8af8-eec310c9bc7c"/>
    <ds:schemaRef ds:uri="796189b2-fa23-4318-ad17-a91b37638b0e"/>
  </ds:schemaRefs>
</ds:datastoreItem>
</file>

<file path=customXml/itemProps2.xml><?xml version="1.0" encoding="utf-8"?>
<ds:datastoreItem xmlns:ds="http://schemas.openxmlformats.org/officeDocument/2006/customXml" ds:itemID="{54BC1555-249C-4616-8785-F332348F29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6D2589-D0C2-431E-83D3-E62A3A0C14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A1ACED4-EEDC-4A73-A2DB-F26C58F4F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e125b-b772-4d2d-8af8-eec310c9bc7c"/>
    <ds:schemaRef ds:uri="e150a1fd-fe54-4592-9a9e-d78e48790823"/>
    <ds:schemaRef ds:uri="796189b2-fa23-4318-ad17-a91b37638b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65D31D-6057-457C-B228-02C7631175F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6334d01-13b9-4531-a3a6-532e479d9a1a}" enabled="0" method="" siteId="{b6334d01-13b9-4531-a3a6-532e479d9a1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A_EKST</Template>
  <TotalTime>114</TotalTime>
  <Pages>5</Pages>
  <Words>1427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_navn</vt:lpstr>
    </vt:vector>
  </TitlesOfParts>
  <Company>Verdal videregående skole</Company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_navn</dc:title>
  <dc:subject/>
  <dc:creator>harald-morten.steen</dc:creator>
  <cp:keywords/>
  <dc:description/>
  <cp:lastModifiedBy>Hjørdis Ramberg</cp:lastModifiedBy>
  <cp:revision>90</cp:revision>
  <cp:lastPrinted>2019-10-14T07:52:00Z</cp:lastPrinted>
  <dcterms:created xsi:type="dcterms:W3CDTF">2025-06-18T10:56:00Z</dcterms:created>
  <dcterms:modified xsi:type="dcterms:W3CDTF">2026-07-07T11:44:00Z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type">
    <vt:lpwstr/>
  </property>
  <property fmtid="{D5CDD505-2E9C-101B-9397-08002B2CF9AE}" pid="3" name="display_urn:schemas-microsoft-com:office:office#Editor">
    <vt:lpwstr>Elin Flægstad Myrholdt</vt:lpwstr>
  </property>
  <property fmtid="{D5CDD505-2E9C-101B-9397-08002B2CF9AE}" pid="4" name="Order">
    <vt:lpwstr>100.000000000000</vt:lpwstr>
  </property>
  <property fmtid="{D5CDD505-2E9C-101B-9397-08002B2CF9AE}" pid="5" name="display_urn:schemas-microsoft-com:office:office#Author">
    <vt:lpwstr>Harald Morten Steen</vt:lpwstr>
  </property>
  <property fmtid="{D5CDD505-2E9C-101B-9397-08002B2CF9AE}" pid="6" name="Klassifisering">
    <vt:lpwstr/>
  </property>
  <property fmtid="{D5CDD505-2E9C-101B-9397-08002B2CF9AE}" pid="7" name="Avdelinger">
    <vt:lpwstr/>
  </property>
  <property fmtid="{D5CDD505-2E9C-101B-9397-08002B2CF9AE}" pid="8" name="ContentTypeId">
    <vt:lpwstr>0x010100CDF5AF35991E004DA9A78A8DEC429FCE</vt:lpwstr>
  </property>
  <property fmtid="{D5CDD505-2E9C-101B-9397-08002B2CF9AE}" pid="9" name="MediaServiceImageTags">
    <vt:lpwstr/>
  </property>
</Properties>
</file>