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31851" w14:textId="77777777" w:rsidR="00B414E4" w:rsidRDefault="00B414E4" w:rsidP="00A803C2">
      <w:pPr>
        <w:spacing w:line="240" w:lineRule="exact"/>
      </w:pPr>
    </w:p>
    <w:p w14:paraId="0A68A2B0" w14:textId="77777777" w:rsidR="00E82763" w:rsidRDefault="00E82763" w:rsidP="00A803C2">
      <w:pPr>
        <w:spacing w:line="240" w:lineRule="exact"/>
      </w:pPr>
    </w:p>
    <w:p w14:paraId="6B35E372" w14:textId="77777777" w:rsidR="00A246FD" w:rsidRDefault="00A246FD" w:rsidP="00A803C2">
      <w:pPr>
        <w:spacing w:line="240" w:lineRule="exact"/>
      </w:pPr>
    </w:p>
    <w:p w14:paraId="0D637E62" w14:textId="77777777" w:rsidR="00A00538" w:rsidRDefault="00A00538" w:rsidP="00A00538">
      <w:pPr>
        <w:pStyle w:val="paragraph"/>
        <w:ind w:hanging="420"/>
        <w:textAlignment w:val="baseline"/>
      </w:pPr>
      <w:r>
        <w:rPr>
          <w:rStyle w:val="normaltextrun1"/>
          <w:rFonts w:ascii="Arial" w:hAnsi="Arial" w:cs="Arial"/>
          <w:b/>
          <w:bCs/>
        </w:rPr>
        <w:t>Konfidensielt</w:t>
      </w:r>
      <w:r>
        <w:rPr>
          <w:rStyle w:val="eop"/>
          <w:rFonts w:ascii="Arial" w:hAnsi="Arial" w:cs="Arial"/>
        </w:rPr>
        <w:t> </w:t>
      </w:r>
    </w:p>
    <w:p w14:paraId="3CF433B8" w14:textId="77777777" w:rsidR="00A00538" w:rsidRDefault="00A00538" w:rsidP="00A00538">
      <w:pPr>
        <w:pStyle w:val="paragraph"/>
        <w:jc w:val="center"/>
        <w:textAlignment w:val="baseline"/>
      </w:pPr>
      <w:r>
        <w:rPr>
          <w:rStyle w:val="normaltextrun1"/>
          <w:rFonts w:ascii="Arial" w:hAnsi="Arial" w:cs="Arial"/>
          <w:b/>
          <w:bCs/>
          <w:sz w:val="36"/>
          <w:szCs w:val="36"/>
        </w:rPr>
        <w:t>ELEVINFORMASJON</w:t>
      </w:r>
      <w:r>
        <w:rPr>
          <w:rStyle w:val="eop"/>
          <w:rFonts w:ascii="Arial" w:hAnsi="Arial" w:cs="Arial"/>
          <w:sz w:val="36"/>
          <w:szCs w:val="36"/>
        </w:rPr>
        <w:t> </w:t>
      </w:r>
    </w:p>
    <w:p w14:paraId="7F70E392" w14:textId="77777777" w:rsidR="00A00538" w:rsidRDefault="00A00538" w:rsidP="00A00538">
      <w:pPr>
        <w:pStyle w:val="paragraph"/>
        <w:ind w:hanging="420"/>
        <w:textAlignment w:val="baseline"/>
      </w:pPr>
      <w:r>
        <w:rPr>
          <w:rStyle w:val="normaltextrun1"/>
          <w:rFonts w:ascii="Arial" w:hAnsi="Arial" w:cs="Arial"/>
          <w:b/>
          <w:bCs/>
        </w:rPr>
        <w:t>PERSONALIA (BRUK BLOKKBOKSTAVER)</w:t>
      </w:r>
      <w:r>
        <w:rPr>
          <w:rStyle w:val="eop"/>
          <w:rFonts w:ascii="Arial" w:hAnsi="Arial" w:cs="Arial"/>
        </w:rPr>
        <w:t> </w:t>
      </w:r>
    </w:p>
    <w:p w14:paraId="28D74E0E" w14:textId="77777777" w:rsidR="00A00538" w:rsidRDefault="00A00538" w:rsidP="00A00538">
      <w:pPr>
        <w:pStyle w:val="paragraph"/>
        <w:ind w:hanging="42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Elevens navn:___________________________________________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6DA25DB" w14:textId="77777777" w:rsidR="00A00538" w:rsidRDefault="00A00538" w:rsidP="00A00538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9EB3A4B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spellingerror"/>
          <w:rFonts w:ascii="Arial" w:hAnsi="Arial" w:cs="Arial"/>
          <w:sz w:val="22"/>
          <w:szCs w:val="22"/>
        </w:rPr>
        <w:t>Fødselsnr</w:t>
      </w:r>
      <w:r>
        <w:rPr>
          <w:rStyle w:val="normaltextrun1"/>
          <w:rFonts w:ascii="Arial" w:hAnsi="Arial" w:cs="Arial"/>
          <w:sz w:val="22"/>
          <w:szCs w:val="22"/>
        </w:rPr>
        <w:t>. (11 siffer):_____________________________________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0283320" w14:textId="77777777" w:rsidR="00A00538" w:rsidRDefault="00A00538" w:rsidP="00A00538">
      <w:pPr>
        <w:pStyle w:val="paragraph"/>
        <w:ind w:left="2550" w:hanging="255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113E3156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Adresse:_____________________________________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9F77A80" w14:textId="77777777" w:rsidR="00A00538" w:rsidRDefault="00A00538" w:rsidP="00A00538">
      <w:pPr>
        <w:pStyle w:val="paragraph"/>
        <w:ind w:left="2550" w:hanging="255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6233433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spellingerror"/>
          <w:rFonts w:ascii="Arial" w:hAnsi="Arial" w:cs="Arial"/>
          <w:sz w:val="22"/>
          <w:szCs w:val="22"/>
        </w:rPr>
        <w:t>Postnr</w:t>
      </w:r>
      <w:r>
        <w:rPr>
          <w:rStyle w:val="normaltextrun1"/>
          <w:rFonts w:ascii="Arial" w:hAnsi="Arial" w:cs="Arial"/>
          <w:sz w:val="22"/>
          <w:szCs w:val="22"/>
        </w:rPr>
        <w:t>./Sted:_____________________________________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F966F1B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9312BD5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 xml:space="preserve">Hybeladresse/hybelvert navn og </w:t>
      </w:r>
      <w:r>
        <w:rPr>
          <w:rStyle w:val="spellingerror"/>
          <w:rFonts w:ascii="Arial" w:hAnsi="Arial" w:cs="Arial"/>
          <w:sz w:val="22"/>
          <w:szCs w:val="22"/>
        </w:rPr>
        <w:t>telefonnr</w:t>
      </w:r>
      <w:r>
        <w:rPr>
          <w:rStyle w:val="normaltextrun1"/>
          <w:rFonts w:ascii="Arial" w:hAnsi="Arial" w:cs="Arial"/>
          <w:sz w:val="22"/>
          <w:szCs w:val="22"/>
        </w:rPr>
        <w:t>.: _____________________________________</w:t>
      </w:r>
    </w:p>
    <w:p w14:paraId="4E6B8017" w14:textId="77777777" w:rsidR="00A00538" w:rsidRDefault="00A00538" w:rsidP="00A00538">
      <w:pPr>
        <w:pStyle w:val="paragraph"/>
        <w:ind w:left="2550" w:hanging="255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D1DD9E9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E-post :  _____________________________________     Mobil :___________________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D3D742B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99E7C1F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00C9DAE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Skoleår: _______________ Klasse: ____________</w:t>
      </w:r>
      <w:r>
        <w:rPr>
          <w:rStyle w:val="contextualspellingandgrammarerror"/>
          <w:rFonts w:ascii="Arial" w:hAnsi="Arial" w:cs="Arial"/>
          <w:sz w:val="22"/>
          <w:szCs w:val="22"/>
        </w:rPr>
        <w:t>_  Kontaktlærer</w:t>
      </w:r>
      <w:r>
        <w:rPr>
          <w:rStyle w:val="normaltextrun1"/>
          <w:rFonts w:ascii="Arial" w:hAnsi="Arial" w:cs="Arial"/>
          <w:sz w:val="22"/>
          <w:szCs w:val="22"/>
        </w:rPr>
        <w:t>:__________________</w:t>
      </w:r>
    </w:p>
    <w:p w14:paraId="5F0A160B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0FC8B2D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Utmeldt / sluttet:  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373F566" w14:textId="77777777" w:rsidR="00A00538" w:rsidRDefault="00A00538" w:rsidP="00A00538">
      <w:pPr>
        <w:pStyle w:val="paragraph"/>
        <w:ind w:left="2550" w:hanging="255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299F86F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Foresatte / Nærmeste pårørende: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7DCA4DF" w14:textId="77777777" w:rsidR="00A00538" w:rsidRDefault="00A00538" w:rsidP="00A00538">
      <w:pPr>
        <w:pStyle w:val="paragraph"/>
        <w:ind w:left="2550" w:hanging="255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76ADE416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Fars navn:________________________________ Mobil :  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8142179" w14:textId="77777777" w:rsidR="00A00538" w:rsidRDefault="00A00538" w:rsidP="00A00538">
      <w:pPr>
        <w:pStyle w:val="paragraph"/>
        <w:ind w:left="2550" w:hanging="255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754CDA4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Adresse:________________________________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B61C646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1004006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spellingerror"/>
          <w:rFonts w:ascii="Arial" w:hAnsi="Arial" w:cs="Arial"/>
          <w:sz w:val="22"/>
          <w:szCs w:val="22"/>
        </w:rPr>
        <w:t>Postnr</w:t>
      </w:r>
      <w:r>
        <w:rPr>
          <w:rStyle w:val="normaltextrun1"/>
          <w:rFonts w:ascii="Arial" w:hAnsi="Arial" w:cs="Arial"/>
          <w:sz w:val="22"/>
          <w:szCs w:val="22"/>
        </w:rPr>
        <w:t>./Sted:________________________________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1A502CB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268ECB5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E-post: __________________________________________________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E4D8FC2" w14:textId="77777777" w:rsidR="00A00538" w:rsidRDefault="00A00538" w:rsidP="00A00538">
      <w:pPr>
        <w:pStyle w:val="paragraph"/>
        <w:ind w:left="2550" w:hanging="255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090BB34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Mors navn:________________________________ Mobil :  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B6A8D6F" w14:textId="77777777" w:rsidR="00A00538" w:rsidRDefault="00A00538" w:rsidP="00A00538">
      <w:pPr>
        <w:pStyle w:val="paragraph"/>
        <w:ind w:left="2550" w:hanging="255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1C0C979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Adresse:________________________________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BFDDAE1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4C2E538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spellingerror"/>
          <w:rFonts w:ascii="Arial" w:hAnsi="Arial" w:cs="Arial"/>
          <w:sz w:val="22"/>
          <w:szCs w:val="22"/>
        </w:rPr>
        <w:t>Postnr</w:t>
      </w:r>
      <w:r>
        <w:rPr>
          <w:rStyle w:val="normaltextrun1"/>
          <w:rFonts w:ascii="Arial" w:hAnsi="Arial" w:cs="Arial"/>
          <w:sz w:val="22"/>
          <w:szCs w:val="22"/>
        </w:rPr>
        <w:t>./Sted:________________________________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3E07C5F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61018FC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E-post:________________________________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29B5889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CA04334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Hvem av dine foreldre bor du sammen med?Begge Mor Far       Delt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B3F0E03" w14:textId="77777777" w:rsidR="00A00538" w:rsidRDefault="00A00538" w:rsidP="00A00538">
      <w:pPr>
        <w:pStyle w:val="paragraph"/>
        <w:ind w:left="2550" w:hanging="2970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1D096721" w14:textId="77777777" w:rsidR="00A00538" w:rsidRDefault="00A00538" w:rsidP="00A00538">
      <w:pPr>
        <w:pStyle w:val="paragraph"/>
        <w:jc w:val="center"/>
        <w:textAlignment w:val="baseline"/>
      </w:pPr>
      <w:r>
        <w:rPr>
          <w:rStyle w:val="normaltextrun1"/>
          <w:rFonts w:ascii="Arial" w:hAnsi="Arial" w:cs="Arial"/>
          <w:b/>
          <w:bCs/>
          <w:sz w:val="22"/>
          <w:szCs w:val="22"/>
        </w:rPr>
        <w:t>VIKTIG!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CC60EE5" w14:textId="77777777" w:rsidR="00A00538" w:rsidRDefault="00A00538" w:rsidP="00A00538">
      <w:pPr>
        <w:pStyle w:val="paragraph"/>
        <w:ind w:left="-435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 xml:space="preserve">Vennligst oppgi til skolen hvis det i løpet av skoletiden skjer forandringer i familien, for eks. flytting, skilsmisse, dødsfall </w:t>
      </w:r>
      <w:r>
        <w:rPr>
          <w:rStyle w:val="spellingerror"/>
          <w:rFonts w:ascii="Arial" w:hAnsi="Arial" w:cs="Arial"/>
          <w:sz w:val="22"/>
          <w:szCs w:val="22"/>
        </w:rPr>
        <w:t>m.v</w:t>
      </w:r>
      <w:r>
        <w:rPr>
          <w:rStyle w:val="normaltextrun1"/>
          <w:rFonts w:ascii="Arial" w:hAnsi="Arial" w:cs="Arial"/>
          <w:sz w:val="22"/>
          <w:szCs w:val="22"/>
        </w:rPr>
        <w:t>. Dette for at vi skal unngå feil informasjon ved henvendelser til hjemmene.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536199F" w14:textId="77777777" w:rsidR="00A00538" w:rsidRDefault="00A00538" w:rsidP="00A00538">
      <w:pPr>
        <w:pStyle w:val="paragraph"/>
        <w:ind w:left="-435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781A59B" w14:textId="00449A58" w:rsidR="00A00538" w:rsidRDefault="00A00538" w:rsidP="00A00538">
      <w:pPr>
        <w:pStyle w:val="paragraph"/>
        <w:ind w:left="-435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 xml:space="preserve">Utfylt skjema leveres </w:t>
      </w:r>
      <w:r w:rsidR="008F3A9A">
        <w:rPr>
          <w:rStyle w:val="normaltextrun1"/>
          <w:rFonts w:ascii="Arial" w:hAnsi="Arial" w:cs="Arial"/>
          <w:sz w:val="22"/>
          <w:szCs w:val="22"/>
        </w:rPr>
        <w:t>skolens kontor eller kontaktlærer</w:t>
      </w:r>
      <w:bookmarkStart w:id="0" w:name="_GoBack"/>
      <w:bookmarkEnd w:id="0"/>
      <w:r>
        <w:rPr>
          <w:rStyle w:val="normaltextrun1"/>
          <w:rFonts w:ascii="Arial" w:hAnsi="Arial" w:cs="Arial"/>
          <w:sz w:val="22"/>
          <w:szCs w:val="22"/>
        </w:rPr>
        <w:t>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3BAF1AB" w14:textId="77777777" w:rsidR="00A00538" w:rsidRDefault="00A00538" w:rsidP="00A00538">
      <w:pPr>
        <w:pStyle w:val="paragraph"/>
        <w:ind w:left="-435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5D5F61A" w14:textId="77777777" w:rsidR="00A00538" w:rsidRDefault="00A00538" w:rsidP="00A00538">
      <w:pPr>
        <w:pStyle w:val="paragraph"/>
        <w:ind w:left="-435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Sted:  ______________________Dato:  ___________         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C4F1A24" w14:textId="77777777" w:rsidR="00A00538" w:rsidRDefault="00A00538" w:rsidP="00A00538">
      <w:pPr>
        <w:pStyle w:val="paragraph"/>
        <w:ind w:left="-435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1AA90A0" w14:textId="77777777" w:rsidR="00A00538" w:rsidRDefault="00A00538" w:rsidP="00A00538">
      <w:pPr>
        <w:pStyle w:val="paragraph"/>
        <w:ind w:left="-435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______________________        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77B10C9" w14:textId="77777777" w:rsidR="00A00538" w:rsidRDefault="00A00538" w:rsidP="00A00538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      Underskrift – elev             Underskrift – foresatte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73FAD83" w14:textId="77777777" w:rsidR="00A00538" w:rsidRDefault="00A00538" w:rsidP="00A00538">
      <w:pPr>
        <w:pStyle w:val="paragraph"/>
        <w:textAlignment w:val="baseline"/>
      </w:pPr>
      <w:r>
        <w:rPr>
          <w:rStyle w:val="eop"/>
          <w:sz w:val="22"/>
          <w:szCs w:val="22"/>
        </w:rPr>
        <w:t> </w:t>
      </w:r>
    </w:p>
    <w:sectPr w:rsidR="00A00538" w:rsidSect="00403137">
      <w:headerReference w:type="first" r:id="rId11"/>
      <w:footerReference w:type="first" r:id="rId12"/>
      <w:pgSz w:w="11900" w:h="16840"/>
      <w:pgMar w:top="1314" w:right="1694" w:bottom="1440" w:left="1800" w:header="708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3DE45" w14:textId="77777777" w:rsidR="00142DA1" w:rsidRDefault="00142DA1" w:rsidP="00F61DF6">
      <w:r>
        <w:separator/>
      </w:r>
    </w:p>
  </w:endnote>
  <w:endnote w:type="continuationSeparator" w:id="0">
    <w:p w14:paraId="6B38A5BE" w14:textId="77777777" w:rsidR="00142DA1" w:rsidRDefault="00142DA1" w:rsidP="00F6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66D5B" w14:textId="77777777" w:rsidR="009B78E3" w:rsidRDefault="009B78E3" w:rsidP="009B78E3">
    <w:pPr>
      <w:pStyle w:val="Bunntekst"/>
      <w:spacing w:line="180" w:lineRule="exact"/>
      <w:jc w:val="center"/>
      <w:rPr>
        <w:rFonts w:ascii="Verdana" w:hAnsi="Verdana"/>
        <w:color w:val="7F7F7F" w:themeColor="text1" w:themeTint="80"/>
        <w:sz w:val="14"/>
        <w:szCs w:val="14"/>
      </w:rPr>
    </w:pPr>
    <w:r w:rsidRPr="0052357E">
      <w:rPr>
        <w:rFonts w:ascii="Verdana" w:hAnsi="Verdana"/>
        <w:b/>
        <w:color w:val="7F7F7F" w:themeColor="text1" w:themeTint="80"/>
        <w:sz w:val="14"/>
        <w:szCs w:val="14"/>
      </w:rPr>
      <w:t>Guri Kunna videregående skole</w:t>
    </w:r>
    <w:r>
      <w:rPr>
        <w:rFonts w:ascii="Verdana" w:hAnsi="Verdana"/>
        <w:color w:val="7F7F7F" w:themeColor="text1" w:themeTint="80"/>
        <w:sz w:val="14"/>
        <w:szCs w:val="14"/>
      </w:rPr>
      <w:t xml:space="preserve">: </w:t>
    </w:r>
    <w:r w:rsidRPr="0052357E">
      <w:rPr>
        <w:rFonts w:ascii="Verdana" w:hAnsi="Verdana"/>
        <w:b/>
        <w:color w:val="7F7F7F" w:themeColor="text1" w:themeTint="80"/>
        <w:sz w:val="14"/>
        <w:szCs w:val="14"/>
      </w:rPr>
      <w:t>Frøya</w:t>
    </w:r>
    <w:r w:rsidRPr="009B78E3">
      <w:rPr>
        <w:rFonts w:ascii="Verdana" w:hAnsi="Verdana"/>
        <w:color w:val="7F7F7F" w:themeColor="text1" w:themeTint="80"/>
        <w:sz w:val="14"/>
        <w:szCs w:val="14"/>
      </w:rPr>
      <w:t>: No</w:t>
    </w:r>
    <w:r>
      <w:rPr>
        <w:rFonts w:ascii="Verdana" w:hAnsi="Verdana"/>
        <w:color w:val="7F7F7F" w:themeColor="text1" w:themeTint="80"/>
        <w:sz w:val="14"/>
        <w:szCs w:val="14"/>
      </w:rPr>
      <w:t xml:space="preserve">rdfrøyveien 144, 7260 Sistranda | </w:t>
    </w:r>
    <w:r w:rsidRPr="0052357E">
      <w:rPr>
        <w:rFonts w:ascii="Verdana" w:hAnsi="Verdana"/>
        <w:b/>
        <w:color w:val="7F7F7F" w:themeColor="text1" w:themeTint="80"/>
        <w:sz w:val="14"/>
        <w:szCs w:val="14"/>
      </w:rPr>
      <w:t>Hitra</w:t>
    </w:r>
    <w:r w:rsidRPr="009B78E3">
      <w:rPr>
        <w:rFonts w:ascii="Verdana" w:hAnsi="Verdana"/>
        <w:color w:val="7F7F7F" w:themeColor="text1" w:themeTint="80"/>
        <w:sz w:val="14"/>
        <w:szCs w:val="14"/>
      </w:rPr>
      <w:t>: Skolegata 14, 7240 Hitra</w:t>
    </w:r>
  </w:p>
  <w:p w14:paraId="35CDFE86" w14:textId="77777777" w:rsidR="009B78E3" w:rsidRDefault="009B78E3" w:rsidP="009B78E3">
    <w:pPr>
      <w:pStyle w:val="Bunntekst"/>
      <w:spacing w:line="180" w:lineRule="exact"/>
      <w:jc w:val="center"/>
      <w:rPr>
        <w:rFonts w:ascii="Verdana" w:hAnsi="Verdana"/>
        <w:color w:val="7F7F7F" w:themeColor="text1" w:themeTint="80"/>
        <w:sz w:val="14"/>
        <w:szCs w:val="14"/>
      </w:rPr>
    </w:pPr>
    <w:r>
      <w:rPr>
        <w:rFonts w:ascii="Verdana" w:hAnsi="Verdana"/>
        <w:color w:val="7F7F7F" w:themeColor="text1" w:themeTint="80"/>
        <w:sz w:val="14"/>
        <w:szCs w:val="14"/>
      </w:rPr>
      <w:t>Telefon</w:t>
    </w:r>
    <w:r w:rsidRPr="009B78E3">
      <w:rPr>
        <w:rFonts w:ascii="Verdana" w:hAnsi="Verdana"/>
        <w:color w:val="7F7F7F" w:themeColor="text1" w:themeTint="80"/>
        <w:sz w:val="14"/>
        <w:szCs w:val="14"/>
      </w:rPr>
      <w:t>: 74 17 43 00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52357E">
      <w:rPr>
        <w:rFonts w:ascii="Verdana" w:hAnsi="Verdana"/>
        <w:b/>
        <w:color w:val="7F7F7F" w:themeColor="text1" w:themeTint="80"/>
        <w:sz w:val="14"/>
        <w:szCs w:val="14"/>
      </w:rPr>
      <w:t>Epost</w:t>
    </w:r>
    <w:r>
      <w:rPr>
        <w:rFonts w:ascii="Verdana" w:hAnsi="Verdana"/>
        <w:b/>
        <w:color w:val="7F7F7F" w:themeColor="text1" w:themeTint="80"/>
        <w:sz w:val="14"/>
        <w:szCs w:val="14"/>
      </w:rPr>
      <w:t xml:space="preserve"> vgs</w:t>
    </w:r>
    <w:r w:rsidRPr="009B78E3">
      <w:rPr>
        <w:rFonts w:ascii="Verdana" w:hAnsi="Verdana"/>
        <w:color w:val="7F7F7F" w:themeColor="text1" w:themeTint="80"/>
        <w:sz w:val="14"/>
        <w:szCs w:val="14"/>
      </w:rPr>
      <w:t xml:space="preserve">: </w:t>
    </w:r>
    <w:r w:rsidRPr="0052357E">
      <w:rPr>
        <w:rFonts w:ascii="Verdana" w:hAnsi="Verdana"/>
        <w:color w:val="7F7F7F" w:themeColor="text1" w:themeTint="80"/>
        <w:sz w:val="14"/>
        <w:szCs w:val="14"/>
      </w:rPr>
      <w:t>postmottak.gurikunnavgs@trondelagfylke.no</w:t>
    </w:r>
  </w:p>
  <w:p w14:paraId="3AAA2994" w14:textId="77777777" w:rsidR="009B78E3" w:rsidRPr="009B78E3" w:rsidRDefault="009B78E3" w:rsidP="009B78E3">
    <w:pPr>
      <w:pStyle w:val="Bunntekst"/>
      <w:spacing w:line="180" w:lineRule="exact"/>
      <w:jc w:val="center"/>
      <w:rPr>
        <w:rFonts w:ascii="Verdana" w:hAnsi="Verdana"/>
        <w:color w:val="7F7F7F" w:themeColor="text1" w:themeTint="80"/>
        <w:sz w:val="14"/>
        <w:szCs w:val="14"/>
      </w:rPr>
    </w:pPr>
    <w:r>
      <w:rPr>
        <w:rFonts w:ascii="Verdana" w:hAnsi="Verdana"/>
        <w:color w:val="7F7F7F" w:themeColor="text1" w:themeTint="80"/>
        <w:sz w:val="14"/>
        <w:szCs w:val="14"/>
      </w:rPr>
      <w:t>Guri Kunna Ressurssenter:</w:t>
    </w:r>
    <w:r w:rsidRPr="009B78E3">
      <w:rPr>
        <w:rFonts w:ascii="Verdana" w:hAnsi="Verdana"/>
        <w:color w:val="7F7F7F" w:themeColor="text1" w:themeTint="80"/>
        <w:sz w:val="14"/>
        <w:szCs w:val="14"/>
      </w:rPr>
      <w:t xml:space="preserve"> </w:t>
    </w:r>
    <w:r>
      <w:rPr>
        <w:rFonts w:ascii="Verdana" w:hAnsi="Verdana"/>
        <w:color w:val="7F7F7F" w:themeColor="text1" w:themeTint="80"/>
        <w:sz w:val="14"/>
        <w:szCs w:val="14"/>
      </w:rPr>
      <w:t xml:space="preserve">Telefon 90 96 22 24 | Epost: </w:t>
    </w:r>
    <w:r w:rsidRPr="0052357E">
      <w:rPr>
        <w:rFonts w:ascii="Verdana" w:hAnsi="Verdana"/>
        <w:color w:val="7F7F7F" w:themeColor="text1" w:themeTint="80"/>
        <w:sz w:val="14"/>
        <w:szCs w:val="14"/>
      </w:rPr>
      <w:t>dagwi@trondelagfylke.no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8613B" w14:textId="77777777" w:rsidR="00142DA1" w:rsidRDefault="00142DA1" w:rsidP="00F61DF6">
      <w:r>
        <w:separator/>
      </w:r>
    </w:p>
  </w:footnote>
  <w:footnote w:type="continuationSeparator" w:id="0">
    <w:p w14:paraId="13177C83" w14:textId="77777777" w:rsidR="00142DA1" w:rsidRDefault="00142DA1" w:rsidP="00F61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DADE3" w14:textId="77777777" w:rsidR="00B414E4" w:rsidRDefault="00984257" w:rsidP="00990741">
    <w:pPr>
      <w:pStyle w:val="Topptekst"/>
      <w:tabs>
        <w:tab w:val="clear" w:pos="8306"/>
        <w:tab w:val="right" w:pos="9072"/>
      </w:tabs>
      <w:ind w:hanging="993"/>
    </w:pPr>
    <w:r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2E15DD8B" wp14:editId="36C00D56">
          <wp:simplePos x="0" y="0"/>
          <wp:positionH relativeFrom="column">
            <wp:posOffset>-590550</wp:posOffset>
          </wp:positionH>
          <wp:positionV relativeFrom="paragraph">
            <wp:posOffset>74295</wp:posOffset>
          </wp:positionV>
          <wp:extent cx="1750456" cy="550798"/>
          <wp:effectExtent l="0" t="0" r="2540" b="1905"/>
          <wp:wrapNone/>
          <wp:docPr id="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knut:Documents:Knut:Trøndelag kommune:Ferdiggjøring:Profilhåndbok:Filer:Logo_Fylkesvåpen:Hovedlogo_liggend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0456" cy="550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421DB3C1" wp14:editId="5159C673">
          <wp:simplePos x="0" y="0"/>
          <wp:positionH relativeFrom="column">
            <wp:posOffset>4892040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8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</w:p>
  <w:p w14:paraId="1B64BCA0" w14:textId="77777777" w:rsidR="00B414E4" w:rsidRDefault="00B414E4" w:rsidP="009B78E3">
    <w:pPr>
      <w:pStyle w:val="Top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538"/>
    <w:rsid w:val="000E261F"/>
    <w:rsid w:val="0010266F"/>
    <w:rsid w:val="00120215"/>
    <w:rsid w:val="00142DA1"/>
    <w:rsid w:val="001472BE"/>
    <w:rsid w:val="0015412E"/>
    <w:rsid w:val="00290D5D"/>
    <w:rsid w:val="002C302D"/>
    <w:rsid w:val="002C644A"/>
    <w:rsid w:val="002D3A5D"/>
    <w:rsid w:val="00303B0D"/>
    <w:rsid w:val="0032074C"/>
    <w:rsid w:val="00332620"/>
    <w:rsid w:val="0035675F"/>
    <w:rsid w:val="003B3839"/>
    <w:rsid w:val="003D7519"/>
    <w:rsid w:val="00403137"/>
    <w:rsid w:val="0043024B"/>
    <w:rsid w:val="00461A04"/>
    <w:rsid w:val="004F777C"/>
    <w:rsid w:val="00555A02"/>
    <w:rsid w:val="0059570A"/>
    <w:rsid w:val="005B025A"/>
    <w:rsid w:val="005B27B7"/>
    <w:rsid w:val="005B7ECB"/>
    <w:rsid w:val="00696EAF"/>
    <w:rsid w:val="006D03CD"/>
    <w:rsid w:val="00733DB2"/>
    <w:rsid w:val="00800527"/>
    <w:rsid w:val="008135C6"/>
    <w:rsid w:val="00843EDF"/>
    <w:rsid w:val="008527F6"/>
    <w:rsid w:val="00867FBB"/>
    <w:rsid w:val="008F3A9A"/>
    <w:rsid w:val="009139D8"/>
    <w:rsid w:val="00984257"/>
    <w:rsid w:val="00990741"/>
    <w:rsid w:val="009920EE"/>
    <w:rsid w:val="009B78E3"/>
    <w:rsid w:val="009F3B58"/>
    <w:rsid w:val="00A00538"/>
    <w:rsid w:val="00A06B6D"/>
    <w:rsid w:val="00A246FD"/>
    <w:rsid w:val="00A27601"/>
    <w:rsid w:val="00A367EF"/>
    <w:rsid w:val="00A803C2"/>
    <w:rsid w:val="00AE4A11"/>
    <w:rsid w:val="00B225AF"/>
    <w:rsid w:val="00B414E4"/>
    <w:rsid w:val="00BA793D"/>
    <w:rsid w:val="00BC2D9D"/>
    <w:rsid w:val="00C50D1F"/>
    <w:rsid w:val="00C64E6C"/>
    <w:rsid w:val="00CC5A64"/>
    <w:rsid w:val="00CD3A1B"/>
    <w:rsid w:val="00CF221C"/>
    <w:rsid w:val="00D44264"/>
    <w:rsid w:val="00D46211"/>
    <w:rsid w:val="00D727AD"/>
    <w:rsid w:val="00D8280C"/>
    <w:rsid w:val="00DB5D8C"/>
    <w:rsid w:val="00DC0732"/>
    <w:rsid w:val="00DE3A04"/>
    <w:rsid w:val="00DF7B9C"/>
    <w:rsid w:val="00E05197"/>
    <w:rsid w:val="00E062AE"/>
    <w:rsid w:val="00E7760B"/>
    <w:rsid w:val="00E82763"/>
    <w:rsid w:val="00F01794"/>
    <w:rsid w:val="00F61DF6"/>
    <w:rsid w:val="00F74945"/>
    <w:rsid w:val="00F828BB"/>
    <w:rsid w:val="00FC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276006"/>
  <w14:defaultImageDpi w14:val="330"/>
  <w15:docId w15:val="{8F67298D-48CF-48CC-A8C3-F821F035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A00538"/>
    <w:rPr>
      <w:rFonts w:ascii="Times New Roman" w:eastAsia="Times New Roman" w:hAnsi="Times New Roman" w:cs="Times New Roman"/>
      <w:sz w:val="24"/>
      <w:lang w:eastAsia="nb-NO"/>
    </w:rPr>
  </w:style>
  <w:style w:type="character" w:customStyle="1" w:styleId="spellingerror">
    <w:name w:val="spellingerror"/>
    <w:basedOn w:val="Standardskriftforavsnitt"/>
    <w:rsid w:val="00A00538"/>
  </w:style>
  <w:style w:type="character" w:customStyle="1" w:styleId="contextualspellingandgrammarerror">
    <w:name w:val="contextualspellingandgrammarerror"/>
    <w:basedOn w:val="Standardskriftforavsnitt"/>
    <w:rsid w:val="00A00538"/>
  </w:style>
  <w:style w:type="character" w:customStyle="1" w:styleId="normaltextrun1">
    <w:name w:val="normaltextrun1"/>
    <w:basedOn w:val="Standardskriftforavsnitt"/>
    <w:rsid w:val="00A00538"/>
  </w:style>
  <w:style w:type="character" w:customStyle="1" w:styleId="eop">
    <w:name w:val="eop"/>
    <w:basedOn w:val="Standardskriftforavsnitt"/>
    <w:rsid w:val="00A00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7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6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4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1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26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631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424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46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96128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248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780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092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918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723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706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201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4926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6260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6135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7473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6278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7060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593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9562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077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89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836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2421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848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3933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0535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4621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5206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4915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2887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6079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7643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532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7243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2012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3639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0583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6017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8335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2578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2428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799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1666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2657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6083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1773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8069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4517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1423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7367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1050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4986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0936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1392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61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0548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527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9991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7654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6558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73276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troa.ANSATT\Documents\Brevmal_Guri_Kunna_vg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1e125b-b772-4d2d-8af8-eec310c9bc7c"/>
    <df8ae297421a46099bed64514a3fb8ef xmlns="4c1e125b-b772-4d2d-8af8-eec310c9bc7c" xsi:nil="true"/>
    <kaa0af3728ae4e579c454f9bb4450f29 xmlns="4c1e125b-b772-4d2d-8af8-eec310c9bc7c" xsi:nil="true"/>
    <h3ecda64fe994b47aa30e5432815760a xmlns="4c1e125b-b772-4d2d-8af8-eec310c9bc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C793AB0119B64BA700D25451DEB7DA" ma:contentTypeVersion="20" ma:contentTypeDescription="Opprett et nytt dokument." ma:contentTypeScope="" ma:versionID="4bcd6ed85da0bee91a7ddc99fbf97fd4">
  <xsd:schema xmlns:xsd="http://www.w3.org/2001/XMLSchema" xmlns:xs="http://www.w3.org/2001/XMLSchema" xmlns:p="http://schemas.microsoft.com/office/2006/metadata/properties" xmlns:ns2="4c1e125b-b772-4d2d-8af8-eec310c9bc7c" xmlns:ns3="9a1fb7b0-f56f-4eae-8220-fa9334f936d4" xmlns:ns4="ba583430-2801-49f9-8326-ffdbb936bf9b" targetNamespace="http://schemas.microsoft.com/office/2006/metadata/properties" ma:root="true" ma:fieldsID="dddeff65e3cce2eb71a308103a6fd3af" ns2:_="" ns3:_="" ns4:_="">
    <xsd:import namespace="4c1e125b-b772-4d2d-8af8-eec310c9bc7c"/>
    <xsd:import namespace="9a1fb7b0-f56f-4eae-8220-fa9334f936d4"/>
    <xsd:import namespace="ba583430-2801-49f9-8326-ffdbb936bf9b"/>
    <xsd:element name="properties">
      <xsd:complexType>
        <xsd:sequence>
          <xsd:element name="documentManagement">
            <xsd:complexType>
              <xsd:all>
                <xsd:element ref="ns2:h3ecda64fe994b47aa30e5432815760a" minOccurs="0"/>
                <xsd:element ref="ns2:TaxCatchAll" minOccurs="0"/>
                <xsd:element ref="ns2:df8ae297421a46099bed64514a3fb8ef" minOccurs="0"/>
                <xsd:element ref="ns2:kaa0af3728ae4e579c454f9bb4450f29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h3ecda64fe994b47aa30e5432815760a" ma:index="8" nillable="true" ma:displayName="Dokumenttype_0" ma:hidden="true" ma:internalName="h3ecda64fe994b47aa30e5432815760a">
      <xsd:simpleType>
        <xsd:restriction base="dms:Note"/>
      </xsd:simpleType>
    </xsd:element>
    <xsd:element name="TaxCatchAll" ma:index="9" nillable="true" ma:displayName="Taxonomy Catch All Column" ma:hidden="true" ma:list="{83529218-27bf-4a9a-b2b6-994c4178887d}" ma:internalName="TaxCatchAll" ma:showField="CatchAllData" ma:web="9a1fb7b0-f56f-4eae-8220-fa9334f936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ae297421a46099bed64514a3fb8ef" ma:index="10" nillable="true" ma:displayName="Avdelinger_0" ma:hidden="true" ma:internalName="df8ae297421a46099bed64514a3fb8ef">
      <xsd:simpleType>
        <xsd:restriction base="dms:Note"/>
      </xsd:simpleType>
    </xsd:element>
    <xsd:element name="kaa0af3728ae4e579c454f9bb4450f29" ma:index="11" nillable="true" ma:displayName="Klassifisering_0" ma:hidden="true" ma:internalName="kaa0af3728ae4e579c454f9bb4450f29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fb7b0-f56f-4eae-8220-fa9334f936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83430-2801-49f9-8326-ffdbb936bf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9B7963-FD21-4910-AD51-F5B0EAACE032}">
  <ds:schemaRefs>
    <ds:schemaRef ds:uri="http://schemas.microsoft.com/office/2006/metadata/properties"/>
    <ds:schemaRef ds:uri="http://schemas.microsoft.com/office/infopath/2007/PartnerControls"/>
    <ds:schemaRef ds:uri="4c1e125b-b772-4d2d-8af8-eec310c9bc7c"/>
  </ds:schemaRefs>
</ds:datastoreItem>
</file>

<file path=customXml/itemProps2.xml><?xml version="1.0" encoding="utf-8"?>
<ds:datastoreItem xmlns:ds="http://schemas.openxmlformats.org/officeDocument/2006/customXml" ds:itemID="{0A6C3152-908C-4CE0-A518-56808C2970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07F8B-64A5-4AD2-9CB5-117C264C29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1e125b-b772-4d2d-8af8-eec310c9bc7c"/>
    <ds:schemaRef ds:uri="9a1fb7b0-f56f-4eae-8220-fa9334f936d4"/>
    <ds:schemaRef ds:uri="ba583430-2801-49f9-8326-ffdbb936bf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6E8CBF-9F59-4B0F-AB7D-4066CFA5A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Brevmal_Guri_Kunna_vgs</Template>
  <TotalTime>11</TotalTime>
  <Pages>1</Pages>
  <Words>250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Irene Trøan</dc:creator>
  <cp:keywords/>
  <dc:description/>
  <cp:lastModifiedBy>Ingunn Marie Haugen</cp:lastModifiedBy>
  <cp:revision>3</cp:revision>
  <cp:lastPrinted>2018-10-04T10:55:00Z</cp:lastPrinted>
  <dcterms:created xsi:type="dcterms:W3CDTF">2018-10-04T10:44:00Z</dcterms:created>
  <dcterms:modified xsi:type="dcterms:W3CDTF">2020-08-03T11:38:00Z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0x01010022C793AB0119B64BA700D25451DEB7DA</vt:lpwstr>
  </property>
  <property fmtid="{D5CDD505-2E9C-101B-9397-08002B2CF9AE}" pid="3" name="Avdelinger">
    <vt:lpwstr/>
  </property>
  <property fmtid="{D5CDD505-2E9C-101B-9397-08002B2CF9AE}" pid="4" name="Klassifisering">
    <vt:lpwstr/>
  </property>
  <property fmtid="{D5CDD505-2E9C-101B-9397-08002B2CF9AE}" pid="5" name="Dokumenttype">
    <vt:lpwstr/>
  </property>
</Properties>
</file>