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B8DE2" w14:textId="77777777" w:rsidR="003342B5" w:rsidRPr="00DE295E" w:rsidRDefault="003342B5" w:rsidP="00C94CA0">
      <w:pPr>
        <w:rPr>
          <w:b/>
        </w:rPr>
      </w:pPr>
      <w:bookmarkStart w:id="0" w:name="_GoBack"/>
      <w:bookmarkEnd w:id="0"/>
    </w:p>
    <w:p w14:paraId="5FAEEF5E" w14:textId="77777777" w:rsidR="003342B5" w:rsidRPr="00DE295E" w:rsidRDefault="003342B5" w:rsidP="00C94CA0">
      <w:pPr>
        <w:rPr>
          <w:b/>
        </w:rPr>
      </w:pPr>
    </w:p>
    <w:p w14:paraId="5521C1F0" w14:textId="77777777" w:rsidR="003342B5" w:rsidRPr="00DE295E" w:rsidRDefault="003342B5" w:rsidP="00C94CA0">
      <w:pPr>
        <w:rPr>
          <w:b/>
        </w:rPr>
      </w:pPr>
    </w:p>
    <w:p w14:paraId="0B19F765" w14:textId="77777777" w:rsidR="003342B5" w:rsidRPr="00DE295E" w:rsidRDefault="003342B5" w:rsidP="00C94CA0">
      <w:pPr>
        <w:rPr>
          <w:b/>
        </w:rPr>
      </w:pPr>
    </w:p>
    <w:p w14:paraId="7E34A40C" w14:textId="77777777" w:rsidR="003342B5" w:rsidRPr="00DE295E" w:rsidRDefault="003342B5" w:rsidP="00C94CA0">
      <w:pPr>
        <w:rPr>
          <w:b/>
        </w:rPr>
      </w:pPr>
      <w:r w:rsidRPr="00DE295E">
        <w:rPr>
          <w:b/>
        </w:rPr>
        <w:t>Samtykkeerklæring fra elev</w:t>
      </w:r>
    </w:p>
    <w:p w14:paraId="44864FB4" w14:textId="77777777" w:rsidR="003342B5" w:rsidRPr="00DE295E" w:rsidRDefault="003342B5" w:rsidP="00C94CA0">
      <w:pPr>
        <w:rPr>
          <w:b/>
        </w:rPr>
      </w:pPr>
    </w:p>
    <w:p w14:paraId="6FAC833B" w14:textId="77777777" w:rsidR="003342B5" w:rsidRPr="00DE295E" w:rsidRDefault="003342B5" w:rsidP="00C94CA0">
      <w:pPr>
        <w:rPr>
          <w:b/>
        </w:rPr>
      </w:pPr>
    </w:p>
    <w:p w14:paraId="48335C47" w14:textId="77777777" w:rsidR="003342B5" w:rsidRPr="00DE295E" w:rsidRDefault="003342B5" w:rsidP="00C94CA0">
      <w:pPr>
        <w:rPr>
          <w:b/>
        </w:rPr>
      </w:pPr>
      <w:r w:rsidRPr="00DE295E">
        <w:rPr>
          <w:b/>
        </w:rPr>
        <w:t xml:space="preserve">______________________________________________ </w:t>
      </w:r>
    </w:p>
    <w:p w14:paraId="7567F4B8" w14:textId="77777777" w:rsidR="003342B5" w:rsidRPr="00DE295E" w:rsidRDefault="003342B5" w:rsidP="00C94CA0">
      <w:pPr>
        <w:rPr>
          <w:b/>
        </w:rPr>
      </w:pPr>
      <w:r w:rsidRPr="00DE295E">
        <w:rPr>
          <w:b/>
        </w:rPr>
        <w:t>Elevens navn</w:t>
      </w:r>
    </w:p>
    <w:p w14:paraId="30242A62" w14:textId="77777777" w:rsidR="003342B5" w:rsidRPr="00DE295E" w:rsidRDefault="003342B5" w:rsidP="00C94CA0">
      <w:pPr>
        <w:rPr>
          <w:b/>
        </w:rPr>
      </w:pPr>
    </w:p>
    <w:p w14:paraId="767ACF09" w14:textId="51380FE2" w:rsidR="003342B5" w:rsidRDefault="003342B5" w:rsidP="00C94CA0">
      <w:pPr>
        <w:rPr>
          <w:b/>
        </w:rPr>
      </w:pPr>
      <w:r w:rsidRPr="00896C8B">
        <w:rPr>
          <w:b/>
          <w:u w:val="single"/>
        </w:rPr>
        <w:t>samtykker i</w:t>
      </w:r>
      <w:r w:rsidRPr="00DE295E">
        <w:rPr>
          <w:b/>
        </w:rPr>
        <w:t xml:space="preserve"> at </w:t>
      </w:r>
      <w:r>
        <w:rPr>
          <w:b/>
        </w:rPr>
        <w:t>Kyrksæterøra</w:t>
      </w:r>
      <w:r w:rsidRPr="00DE295E">
        <w:rPr>
          <w:b/>
        </w:rPr>
        <w:t xml:space="preserve"> vgs kan gi personopplysninger om meg til:</w:t>
      </w:r>
    </w:p>
    <w:p w14:paraId="6EC631C2" w14:textId="77777777" w:rsidR="00896C8B" w:rsidRPr="00DE295E" w:rsidRDefault="00896C8B" w:rsidP="00C94CA0">
      <w:pPr>
        <w:rPr>
          <w:b/>
        </w:rPr>
      </w:pPr>
    </w:p>
    <w:p w14:paraId="60657983" w14:textId="2E71723B" w:rsidR="003342B5" w:rsidRPr="00DE295E" w:rsidRDefault="003342B5" w:rsidP="00C94CA0">
      <w:pPr>
        <w:rPr>
          <w:b/>
        </w:rPr>
      </w:pPr>
      <w:r w:rsidRPr="00896C8B">
        <w:rPr>
          <w:b/>
          <w:u w:val="single"/>
        </w:rPr>
        <w:t>samtykker ikke i</w:t>
      </w:r>
      <w:r w:rsidRPr="00DE295E">
        <w:rPr>
          <w:b/>
        </w:rPr>
        <w:t xml:space="preserve"> at </w:t>
      </w:r>
      <w:r>
        <w:rPr>
          <w:b/>
        </w:rPr>
        <w:t>Kyrksæt</w:t>
      </w:r>
      <w:r w:rsidR="00896C8B">
        <w:rPr>
          <w:b/>
        </w:rPr>
        <w:t>erøra</w:t>
      </w:r>
      <w:r w:rsidRPr="00DE295E">
        <w:rPr>
          <w:b/>
        </w:rPr>
        <w:t xml:space="preserve"> vgs kan gi personopplysninger om meg til:</w:t>
      </w:r>
    </w:p>
    <w:p w14:paraId="2FF39080" w14:textId="77777777" w:rsidR="003342B5" w:rsidRPr="00DE295E" w:rsidRDefault="003342B5" w:rsidP="00C94CA0">
      <w:pPr>
        <w:rPr>
          <w:b/>
        </w:rPr>
      </w:pPr>
    </w:p>
    <w:p w14:paraId="2DFB4648" w14:textId="77777777" w:rsidR="003342B5" w:rsidRPr="00DE295E" w:rsidRDefault="003342B5" w:rsidP="00C94CA0">
      <w:pPr>
        <w:rPr>
          <w:b/>
        </w:rPr>
      </w:pPr>
    </w:p>
    <w:p w14:paraId="1BC41273" w14:textId="77777777" w:rsidR="003342B5" w:rsidRPr="00DE295E" w:rsidRDefault="003342B5" w:rsidP="00C94CA0">
      <w:pPr>
        <w:rPr>
          <w:b/>
        </w:rPr>
      </w:pPr>
      <w:r w:rsidRPr="00DE295E">
        <w:rPr>
          <w:b/>
        </w:rPr>
        <w:t>_______________________________________________</w:t>
      </w:r>
    </w:p>
    <w:p w14:paraId="4C047488" w14:textId="77777777" w:rsidR="003342B5" w:rsidRPr="00DE295E" w:rsidRDefault="003342B5" w:rsidP="00C94CA0">
      <w:pPr>
        <w:rPr>
          <w:b/>
        </w:rPr>
      </w:pPr>
      <w:r w:rsidRPr="00DE295E">
        <w:rPr>
          <w:b/>
        </w:rPr>
        <w:t>(mor, far, foresatte eller andre)</w:t>
      </w:r>
    </w:p>
    <w:p w14:paraId="61F76C6E" w14:textId="77777777" w:rsidR="003342B5" w:rsidRPr="00DE295E" w:rsidRDefault="003342B5" w:rsidP="00C94CA0">
      <w:pPr>
        <w:rPr>
          <w:b/>
        </w:rPr>
      </w:pPr>
    </w:p>
    <w:p w14:paraId="6C07AECB" w14:textId="77777777" w:rsidR="003342B5" w:rsidRPr="00DE295E" w:rsidRDefault="003342B5" w:rsidP="00C94CA0">
      <w:pPr>
        <w:rPr>
          <w:b/>
        </w:rPr>
      </w:pPr>
      <w:r w:rsidRPr="00DE295E">
        <w:rPr>
          <w:b/>
        </w:rPr>
        <w:t>Andre: sett kryss</w:t>
      </w:r>
    </w:p>
    <w:p w14:paraId="7DC9A518" w14:textId="77777777" w:rsidR="003342B5" w:rsidRPr="00DE295E" w:rsidRDefault="003342B5" w:rsidP="00C94CA0">
      <w:pPr>
        <w:rPr>
          <w:b/>
        </w:rPr>
      </w:pPr>
    </w:p>
    <w:p w14:paraId="3BCF7398" w14:textId="3E87DD76" w:rsidR="003342B5" w:rsidRPr="00DE295E" w:rsidRDefault="003342B5" w:rsidP="00C94CA0">
      <w:pPr>
        <w:rPr>
          <w:b/>
        </w:rPr>
      </w:pPr>
      <w:r w:rsidRPr="00DE295E">
        <w:rPr>
          <w:b/>
        </w:rPr>
        <w:t>Politiet</w:t>
      </w:r>
      <w:r w:rsidR="00896C8B">
        <w:rPr>
          <w:b/>
        </w:rPr>
        <w:t>:</w:t>
      </w:r>
      <w:r w:rsidR="00896C8B">
        <w:rPr>
          <w:b/>
        </w:rPr>
        <w:tab/>
      </w:r>
      <w:r w:rsidR="00896C8B">
        <w:rPr>
          <w:b/>
        </w:rPr>
        <w:tab/>
      </w:r>
      <w:r w:rsidRPr="00DE295E">
        <w:rPr>
          <w:b/>
        </w:rPr>
        <w:t>Lege</w:t>
      </w:r>
      <w:r w:rsidR="00896C8B">
        <w:rPr>
          <w:b/>
        </w:rPr>
        <w:t>:</w:t>
      </w:r>
      <w:r w:rsidRPr="00DE295E">
        <w:rPr>
          <w:b/>
        </w:rPr>
        <w:tab/>
      </w:r>
      <w:r w:rsidRPr="00DE295E">
        <w:rPr>
          <w:b/>
        </w:rPr>
        <w:tab/>
      </w:r>
      <w:r w:rsidR="00896C8B">
        <w:rPr>
          <w:b/>
        </w:rPr>
        <w:tab/>
      </w:r>
      <w:r w:rsidRPr="00DE295E">
        <w:rPr>
          <w:b/>
        </w:rPr>
        <w:t>NAV</w:t>
      </w:r>
      <w:r w:rsidR="00896C8B">
        <w:rPr>
          <w:b/>
        </w:rPr>
        <w:t>:</w:t>
      </w:r>
      <w:r w:rsidRPr="00DE295E">
        <w:rPr>
          <w:b/>
        </w:rPr>
        <w:tab/>
      </w:r>
      <w:r w:rsidRPr="00DE295E">
        <w:rPr>
          <w:b/>
        </w:rPr>
        <w:tab/>
      </w:r>
      <w:r w:rsidR="00896C8B">
        <w:rPr>
          <w:b/>
        </w:rPr>
        <w:tab/>
      </w:r>
      <w:r w:rsidRPr="00DE295E">
        <w:rPr>
          <w:b/>
        </w:rPr>
        <w:t>Barnevernet</w:t>
      </w:r>
      <w:r w:rsidR="00896C8B">
        <w:rPr>
          <w:b/>
        </w:rPr>
        <w:t>:</w:t>
      </w:r>
      <w:r w:rsidRPr="00DE295E">
        <w:rPr>
          <w:b/>
        </w:rPr>
        <w:tab/>
      </w:r>
      <w:r w:rsidRPr="00DE295E">
        <w:rPr>
          <w:b/>
        </w:rPr>
        <w:tab/>
      </w:r>
    </w:p>
    <w:p w14:paraId="20925B06" w14:textId="77777777" w:rsidR="003342B5" w:rsidRPr="00DE295E" w:rsidRDefault="003342B5" w:rsidP="00C94CA0">
      <w:pPr>
        <w:rPr>
          <w:b/>
        </w:rPr>
      </w:pPr>
    </w:p>
    <w:p w14:paraId="29BAAFA0" w14:textId="73EF8352" w:rsidR="003342B5" w:rsidRPr="00DE295E" w:rsidRDefault="003342B5" w:rsidP="00C94CA0">
      <w:pPr>
        <w:rPr>
          <w:b/>
        </w:rPr>
      </w:pPr>
      <w:r w:rsidRPr="00DE295E">
        <w:rPr>
          <w:b/>
        </w:rPr>
        <w:t>Elevmappe</w:t>
      </w:r>
      <w:r w:rsidR="00896C8B">
        <w:rPr>
          <w:b/>
        </w:rPr>
        <w:t xml:space="preserve"> </w:t>
      </w:r>
      <w:r w:rsidRPr="00DE295E">
        <w:rPr>
          <w:b/>
        </w:rPr>
        <w:t>(skolens arkiv)</w:t>
      </w:r>
      <w:r w:rsidR="00896C8B">
        <w:rPr>
          <w:b/>
        </w:rPr>
        <w:t>:</w:t>
      </w:r>
      <w:r w:rsidRPr="00DE295E">
        <w:rPr>
          <w:b/>
        </w:rPr>
        <w:tab/>
        <w:t xml:space="preserve">             </w:t>
      </w:r>
      <w:r w:rsidR="00896C8B">
        <w:rPr>
          <w:b/>
        </w:rPr>
        <w:tab/>
      </w:r>
      <w:r w:rsidR="00896C8B">
        <w:rPr>
          <w:b/>
        </w:rPr>
        <w:tab/>
      </w:r>
      <w:r w:rsidR="00896C8B">
        <w:rPr>
          <w:b/>
        </w:rPr>
        <w:tab/>
      </w:r>
      <w:r w:rsidR="00896C8B">
        <w:rPr>
          <w:b/>
        </w:rPr>
        <w:tab/>
      </w:r>
      <w:r w:rsidRPr="00DE295E">
        <w:rPr>
          <w:b/>
        </w:rPr>
        <w:t>Helsesøster</w:t>
      </w:r>
      <w:r w:rsidR="00896C8B">
        <w:rPr>
          <w:b/>
        </w:rPr>
        <w:t>:</w:t>
      </w:r>
      <w:r w:rsidR="00896C8B">
        <w:rPr>
          <w:b/>
        </w:rPr>
        <w:tab/>
      </w:r>
      <w:r w:rsidRPr="00DE295E">
        <w:rPr>
          <w:b/>
        </w:rPr>
        <w:t xml:space="preserve">                   </w:t>
      </w:r>
    </w:p>
    <w:p w14:paraId="79F05AAC" w14:textId="77777777" w:rsidR="003342B5" w:rsidRPr="00DE295E" w:rsidRDefault="003342B5" w:rsidP="00C94CA0">
      <w:pPr>
        <w:rPr>
          <w:b/>
        </w:rPr>
      </w:pPr>
    </w:p>
    <w:p w14:paraId="14D3789D" w14:textId="77777777" w:rsidR="003342B5" w:rsidRPr="00DE295E" w:rsidRDefault="003342B5" w:rsidP="00C94CA0">
      <w:pPr>
        <w:rPr>
          <w:b/>
        </w:rPr>
      </w:pPr>
    </w:p>
    <w:p w14:paraId="0FC6E9E4" w14:textId="77777777" w:rsidR="003342B5" w:rsidRPr="00DE295E" w:rsidRDefault="003342B5" w:rsidP="00C94CA0">
      <w:pPr>
        <w:rPr>
          <w:b/>
        </w:rPr>
      </w:pPr>
    </w:p>
    <w:p w14:paraId="5D0794E9" w14:textId="77777777" w:rsidR="003342B5" w:rsidRPr="00DE295E" w:rsidRDefault="003342B5" w:rsidP="00C94CA0">
      <w:pPr>
        <w:rPr>
          <w:b/>
        </w:rPr>
      </w:pPr>
      <w:r w:rsidRPr="00DE295E">
        <w:rPr>
          <w:b/>
        </w:rPr>
        <w:t>For å oppheve et gitt samtykke, må ny samtykke-erklæring fylles ut.</w:t>
      </w:r>
    </w:p>
    <w:p w14:paraId="06E89A9F" w14:textId="5016247E" w:rsidR="003342B5" w:rsidRPr="00DE295E" w:rsidRDefault="003342B5" w:rsidP="00C94CA0">
      <w:pPr>
        <w:rPr>
          <w:b/>
        </w:rPr>
      </w:pPr>
      <w:r w:rsidRPr="00DE295E">
        <w:rPr>
          <w:b/>
        </w:rPr>
        <w:t xml:space="preserve">Samtykkeerklæringen er gyldig så lenge eleven har elevstatus ved </w:t>
      </w:r>
      <w:r w:rsidR="00896C8B">
        <w:rPr>
          <w:b/>
        </w:rPr>
        <w:t>Kyrksæterøra</w:t>
      </w:r>
      <w:r w:rsidRPr="00DE295E">
        <w:rPr>
          <w:b/>
        </w:rPr>
        <w:t xml:space="preserve"> vgs.</w:t>
      </w:r>
    </w:p>
    <w:p w14:paraId="24806F6D" w14:textId="77777777" w:rsidR="003342B5" w:rsidRPr="00DE295E" w:rsidRDefault="003342B5" w:rsidP="00C94CA0">
      <w:pPr>
        <w:rPr>
          <w:b/>
        </w:rPr>
      </w:pPr>
    </w:p>
    <w:p w14:paraId="6E3F5BC5" w14:textId="44772846" w:rsidR="003342B5" w:rsidRDefault="003342B5" w:rsidP="00C94CA0">
      <w:pPr>
        <w:rPr>
          <w:b/>
        </w:rPr>
      </w:pPr>
    </w:p>
    <w:p w14:paraId="2A50CE30" w14:textId="7902C939" w:rsidR="00896C8B" w:rsidRDefault="00896C8B" w:rsidP="00C94CA0">
      <w:pPr>
        <w:rPr>
          <w:b/>
        </w:rPr>
      </w:pPr>
    </w:p>
    <w:p w14:paraId="7AEE7BFA" w14:textId="2A1711CB" w:rsidR="00896C8B" w:rsidRDefault="00896C8B" w:rsidP="00C94CA0">
      <w:pPr>
        <w:rPr>
          <w:b/>
        </w:rPr>
      </w:pPr>
    </w:p>
    <w:p w14:paraId="521268D8" w14:textId="77777777" w:rsidR="00896C8B" w:rsidRPr="00DE295E" w:rsidRDefault="00896C8B" w:rsidP="00C94CA0">
      <w:pPr>
        <w:rPr>
          <w:b/>
        </w:rPr>
      </w:pPr>
    </w:p>
    <w:p w14:paraId="0FB09718" w14:textId="77777777" w:rsidR="003342B5" w:rsidRPr="00DE295E" w:rsidRDefault="003342B5" w:rsidP="00C94CA0">
      <w:pPr>
        <w:rPr>
          <w:b/>
        </w:rPr>
      </w:pPr>
    </w:p>
    <w:p w14:paraId="04A13762" w14:textId="77777777" w:rsidR="003342B5" w:rsidRPr="00DE295E" w:rsidRDefault="003342B5" w:rsidP="00C94CA0">
      <w:pPr>
        <w:rPr>
          <w:b/>
        </w:rPr>
      </w:pPr>
    </w:p>
    <w:p w14:paraId="37D65EE7" w14:textId="77777777" w:rsidR="003342B5" w:rsidRPr="00DE295E" w:rsidRDefault="003342B5" w:rsidP="00C94CA0">
      <w:pPr>
        <w:rPr>
          <w:b/>
        </w:rPr>
      </w:pPr>
      <w:r w:rsidRPr="00DE295E">
        <w:rPr>
          <w:b/>
        </w:rPr>
        <w:t>_____________        _______________________________________</w:t>
      </w:r>
    </w:p>
    <w:p w14:paraId="36039584" w14:textId="7C82E424" w:rsidR="003342B5" w:rsidRPr="00DE295E" w:rsidRDefault="003342B5" w:rsidP="00C94CA0">
      <w:pPr>
        <w:rPr>
          <w:b/>
        </w:rPr>
      </w:pPr>
      <w:r w:rsidRPr="00DE295E">
        <w:rPr>
          <w:b/>
        </w:rPr>
        <w:t>Dato</w:t>
      </w:r>
      <w:r w:rsidRPr="00DE295E">
        <w:rPr>
          <w:b/>
        </w:rPr>
        <w:tab/>
      </w:r>
      <w:r w:rsidRPr="00DE295E">
        <w:rPr>
          <w:b/>
        </w:rPr>
        <w:tab/>
      </w:r>
      <w:r w:rsidR="00896C8B">
        <w:rPr>
          <w:b/>
        </w:rPr>
        <w:tab/>
      </w:r>
      <w:r w:rsidRPr="00DE295E">
        <w:rPr>
          <w:b/>
        </w:rPr>
        <w:t>Elevens underskrift</w:t>
      </w:r>
    </w:p>
    <w:p w14:paraId="428BBB60" w14:textId="77777777" w:rsidR="003342B5" w:rsidRPr="00DE295E" w:rsidRDefault="003342B5" w:rsidP="00C94CA0">
      <w:pPr>
        <w:rPr>
          <w:b/>
        </w:rPr>
      </w:pPr>
    </w:p>
    <w:p w14:paraId="05A0243A" w14:textId="77777777" w:rsidR="003342B5" w:rsidRPr="00DE295E" w:rsidRDefault="003342B5" w:rsidP="00C94CA0">
      <w:pPr>
        <w:rPr>
          <w:b/>
        </w:rPr>
      </w:pPr>
    </w:p>
    <w:p w14:paraId="6B9A6A15" w14:textId="77777777" w:rsidR="003342B5" w:rsidRPr="00DE295E" w:rsidRDefault="003342B5" w:rsidP="00C94CA0">
      <w:pPr>
        <w:rPr>
          <w:b/>
        </w:rPr>
      </w:pPr>
    </w:p>
    <w:p w14:paraId="1DE49D7E" w14:textId="77777777" w:rsidR="003342B5" w:rsidRPr="00DE295E" w:rsidRDefault="003342B5" w:rsidP="00C94CA0">
      <w:pPr>
        <w:rPr>
          <w:b/>
        </w:rPr>
      </w:pPr>
      <w:r w:rsidRPr="00DE295E">
        <w:rPr>
          <w:b/>
        </w:rPr>
        <w:t>Kopi til:</w:t>
      </w:r>
      <w:r w:rsidRPr="00DE295E">
        <w:rPr>
          <w:b/>
        </w:rPr>
        <w:tab/>
        <w:t>Elev og den som er omtalt i erklæringen.</w:t>
      </w:r>
    </w:p>
    <w:p w14:paraId="667AB9F8" w14:textId="77777777" w:rsidR="003342B5" w:rsidRPr="00AF49A5" w:rsidRDefault="003342B5" w:rsidP="00C94CA0">
      <w:pPr>
        <w:rPr>
          <w:b/>
        </w:rPr>
      </w:pPr>
      <w:r w:rsidRPr="00DE295E">
        <w:rPr>
          <w:b/>
        </w:rPr>
        <w:tab/>
      </w:r>
    </w:p>
    <w:p w14:paraId="067518AC" w14:textId="6C0690E9" w:rsidR="003342B5" w:rsidRDefault="003342B5" w:rsidP="00C94CA0"/>
    <w:p w14:paraId="438772D2" w14:textId="77777777" w:rsidR="00641BB5" w:rsidRDefault="00641BB5" w:rsidP="00C94CA0"/>
    <w:sdt>
      <w:sdtPr>
        <w:rPr>
          <w:sz w:val="18"/>
        </w:rPr>
        <w:alias w:val="Mottakerliste"/>
        <w:tag w:val="Mottakerliste_SL"/>
        <w:id w:val="-995184395"/>
        <w:lock w:val="sdtContentLocked"/>
      </w:sdtPr>
      <w:sdtEndPr/>
      <w:sdtContent>
        <w:p w14:paraId="34A5C5BA" w14:textId="77777777" w:rsidR="003E6042" w:rsidRDefault="003E6042" w:rsidP="001C766E">
          <w:pPr>
            <w:pStyle w:val="Normal8pt"/>
          </w:pPr>
          <w:r>
            <w:fldChar w:fldCharType="begin"/>
          </w:r>
          <w:r>
            <w:rPr>
              <w:lang w:val="en-US"/>
            </w:rPr>
            <w:instrText xml:space="preserve"> IF "</w:instrText>
          </w:r>
          <w:bookmarkStart w:id="1" w:name="_Hlk425943498"/>
          <w:r>
            <w:fldChar w:fldCharType="begin"/>
          </w:r>
          <w:r>
            <w:rPr>
              <w:lang w:val="en-US"/>
            </w:rPr>
            <w:instrText xml:space="preserve"> DOCPROPERTY ShowDummyRecipient </w:instrText>
          </w:r>
          <w:r>
            <w:fldChar w:fldCharType="separate"/>
          </w:r>
          <w:r w:rsidR="001A6B95">
            <w:rPr>
              <w:lang w:val="en-US"/>
            </w:rPr>
            <w:instrText>false</w:instrText>
          </w:r>
          <w:r>
            <w:fldChar w:fldCharType="end"/>
          </w:r>
          <w:bookmarkEnd w:id="1"/>
          <w:r>
            <w:rPr>
              <w:lang w:val="en-US"/>
            </w:rPr>
            <w:instrText>"="true" "</w:instrText>
          </w:r>
          <w:sdt>
            <w:sdtPr>
              <w:rPr>
                <w:b/>
              </w:rPr>
              <w:tag w:val="Label_Mottaker"/>
              <w:id w:val="53591785"/>
              <w:placeholder>
                <w:docPart w:val="681B3DDA026B4D44982C8C209DA5D9FC"/>
              </w:placeholder>
              <w:text/>
            </w:sdtPr>
            <w:sdtEndPr/>
            <w:sdtContent>
              <w:r w:rsidR="00F554C8" w:rsidRPr="00AE3D95">
                <w:rPr>
                  <w:b/>
                </w:rPr>
                <w:instrText>M</w:instrText>
              </w:r>
              <w:r w:rsidRPr="00AE3D95">
                <w:rPr>
                  <w:b/>
                </w:rPr>
                <w:instrText>ottakere</w:instrText>
              </w:r>
            </w:sdtContent>
          </w:sdt>
          <w:r w:rsidRPr="001C766E">
            <w:rPr>
              <w:b/>
            </w:rPr>
            <w:instrText>:</w:instrText>
          </w:r>
          <w:r>
            <w:instrText xml:space="preserve"> </w:instrText>
          </w:r>
        </w:p>
        <w:p w14:paraId="569F4503" w14:textId="4809B457" w:rsidR="00AB6977" w:rsidRDefault="00B4474C" w:rsidP="003E6042">
          <w:pPr>
            <w:rPr>
              <w:lang w:val="en-US"/>
            </w:rPr>
          </w:pPr>
          <w:sdt>
            <w:sdtPr>
              <w:rPr>
                <w:lang w:val="en-US"/>
              </w:rPr>
              <w:tag w:val="ToActivityContact"/>
              <w:id w:val="10009"/>
              <w:dataBinding w:prefixMappings="xmlns:gbs='http://www.software-innovation.no/growBusinessDocument'" w:xpath="/gbs:GrowBusinessDocument/gbs:Lists/gbs:SingleLines/gbs:ToActivityContact/gbs:DisplayField[@gbs:key='10009']" w:storeItemID="{085B2587-D6E7-40EF-BEF9-E5A3769D00C7}"/>
              <w:text w:multiLine="1"/>
            </w:sdtPr>
            <w:sdtEndPr/>
            <w:sdtContent>
              <w:r w:rsidR="001D2E1E">
                <w:rPr>
                  <w:lang w:val="en-US"/>
                </w:rPr>
                <w:instrText>Helen Rabben Sødahl</w:instrText>
              </w:r>
            </w:sdtContent>
          </w:sdt>
          <w:r w:rsidR="00AB6977">
            <w:rPr>
              <w:lang w:val="en-US"/>
            </w:rPr>
            <w:instrText xml:space="preserve"> </w:instrText>
          </w:r>
          <w:r w:rsidR="003E6042">
            <w:rPr>
              <w:lang w:val="en-US"/>
            </w:rPr>
            <w:instrText>"</w:instrText>
          </w:r>
        </w:p>
        <w:p w14:paraId="37277921" w14:textId="77777777" w:rsidR="00805C58" w:rsidRPr="00773CC9" w:rsidRDefault="003E6042" w:rsidP="00773CC9">
          <w:pPr>
            <w:tabs>
              <w:tab w:val="left" w:pos="4710"/>
            </w:tabs>
            <w:rPr>
              <w:lang w:val="en-US"/>
            </w:rPr>
          </w:pPr>
          <w:r>
            <w:rPr>
              <w:lang w:val="en-US"/>
            </w:rPr>
            <w:instrText xml:space="preserve"> </w:instrText>
          </w:r>
          <w:r>
            <w:fldChar w:fldCharType="end"/>
          </w:r>
        </w:p>
      </w:sdtContent>
    </w:sdt>
    <w:sdt>
      <w:sdtPr>
        <w:rPr>
          <w:sz w:val="18"/>
        </w:rPr>
        <w:alias w:val="Liste over kopimottakere"/>
        <w:tag w:val="Kopimottakerliste_SL"/>
        <w:id w:val="1264659594"/>
        <w:lock w:val="sdtContentLocked"/>
      </w:sdtPr>
      <w:sdtEndPr/>
      <w:sdtContent>
        <w:p w14:paraId="005EB631" w14:textId="26323A6C" w:rsidR="005154A8" w:rsidRDefault="003E6042" w:rsidP="001C766E">
          <w:pPr>
            <w:pStyle w:val="Normal8pt"/>
          </w:pPr>
          <w:r>
            <w:fldChar w:fldCharType="begin"/>
          </w:r>
          <w:r>
            <w:instrText xml:space="preserve"> IF "</w:instrText>
          </w:r>
          <w:sdt>
            <w:sdtPr>
              <w:tag w:val="ToActivityContact"/>
              <w:id w:val="10008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/>
            </w:sdtPr>
            <w:sdtEndPr/>
            <w:sdtContent>
              <w:r w:rsidR="001D2E1E">
                <w:instrText xml:space="preserve">        </w:instrText>
              </w:r>
            </w:sdtContent>
          </w:sdt>
          <w:r w:rsidR="004E5FF2">
            <w:instrText>"&lt;&gt;"</w:instrText>
          </w:r>
          <w:r>
            <w:instrText xml:space="preserve">        " "</w:instrText>
          </w:r>
        </w:p>
        <w:p w14:paraId="4C80290D" w14:textId="77777777" w:rsidR="003E6042" w:rsidRDefault="00B4474C" w:rsidP="001C766E">
          <w:pPr>
            <w:pStyle w:val="Normal8pt"/>
          </w:pPr>
          <w:sdt>
            <w:sdtPr>
              <w:rPr>
                <w:b/>
              </w:rPr>
              <w:tag w:val="Label_Kopi til"/>
              <w:id w:val="1710230667"/>
              <w:placeholder>
                <w:docPart w:val="681B3DDA026B4D44982C8C209DA5D9FC"/>
              </w:placeholder>
              <w:text/>
            </w:sdtPr>
            <w:sdtEndPr/>
            <w:sdtContent>
              <w:r w:rsidR="00F554C8" w:rsidRPr="001C766E">
                <w:rPr>
                  <w:b/>
                </w:rPr>
                <w:instrText>K</w:instrText>
              </w:r>
              <w:r w:rsidR="003E6042" w:rsidRPr="001C766E">
                <w:rPr>
                  <w:b/>
                </w:rPr>
                <w:instrText>opimottakere</w:instrText>
              </w:r>
            </w:sdtContent>
          </w:sdt>
          <w:r w:rsidR="003E6042" w:rsidRPr="001C766E">
            <w:rPr>
              <w:b/>
            </w:rPr>
            <w:instrText>:</w:instrText>
          </w:r>
          <w:r w:rsidR="003E6042">
            <w:instrText xml:space="preserve"> </w:instrText>
          </w:r>
          <w:bookmarkStart w:id="2" w:name="_Hlk425944578"/>
        </w:p>
        <w:p w14:paraId="6BB3BADA" w14:textId="367C35C8" w:rsidR="00D54703" w:rsidRDefault="00B4474C" w:rsidP="00C23F94">
          <w:sdt>
            <w:sdtPr>
              <w:tag w:val="ToActivityContact"/>
              <w:id w:val="-1599407078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 w:multiLine="1"/>
            </w:sdtPr>
            <w:sdtEndPr/>
            <w:sdtContent>
              <w:r w:rsidR="001D2E1E">
                <w:br/>
                <w:instrText xml:space="preserve">        </w:instrText>
              </w:r>
            </w:sdtContent>
          </w:sdt>
          <w:bookmarkEnd w:id="2"/>
          <w:r w:rsidR="003E6042">
            <w:instrText xml:space="preserve"> " </w:instrText>
          </w:r>
          <w:r w:rsidR="003E6042">
            <w:fldChar w:fldCharType="end"/>
          </w:r>
        </w:p>
      </w:sdtContent>
    </w:sdt>
    <w:p w14:paraId="69143155" w14:textId="77777777" w:rsidR="002C33C3" w:rsidRDefault="002C33C3" w:rsidP="00C23F94"/>
    <w:sectPr w:rsidR="002C33C3" w:rsidSect="00BE555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268" w:right="2126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6EE77" w14:textId="77777777" w:rsidR="00B4474C" w:rsidRDefault="00B4474C" w:rsidP="002932B9">
      <w:r>
        <w:separator/>
      </w:r>
    </w:p>
  </w:endnote>
  <w:endnote w:type="continuationSeparator" w:id="0">
    <w:p w14:paraId="021AF843" w14:textId="77777777" w:rsidR="00B4474C" w:rsidRDefault="00B4474C" w:rsidP="00293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2260862-ADA5-4118-B97B-B7AAFC6A57B2}"/>
    <w:embedBold r:id="rId2" w:fontKey="{8734C119-9B3D-49E8-8B29-48F1F51A14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A0611B2-BEAC-4E29-8247-7C458055518F}"/>
    <w:embedBold r:id="rId4" w:fontKey="{07D2DCF5-1576-496D-8E8B-396A2017F21A}"/>
    <w:embedBoldItalic r:id="rId5" w:fontKey="{E5F07BEE-463F-46FB-BD59-7B34289494D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6" w:subsetted="1" w:fontKey="{11908066-4030-465A-A23A-1FB603AEDDB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 Light">
    <w:charset w:val="00"/>
    <w:family w:val="auto"/>
    <w:pitch w:val="variable"/>
    <w:sig w:usb0="2000020F" w:usb1="00000000" w:usb2="00000000" w:usb3="00000000" w:csb0="00000197" w:csb1="00000000"/>
    <w:embedRegular r:id="rId7" w:subsetted="1" w:fontKey="{CC450244-1D72-4C40-BF67-FDBE2EB67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039"/>
      <w:gridCol w:w="4040"/>
    </w:tblGrid>
    <w:tr w:rsidR="003530CD" w14:paraId="1B220D69" w14:textId="77777777" w:rsidTr="006F1FE9">
      <w:tc>
        <w:tcPr>
          <w:tcW w:w="4034" w:type="dxa"/>
        </w:tcPr>
        <w:p w14:paraId="090A7A40" w14:textId="77777777" w:rsidR="003530CD" w:rsidRDefault="00B4474C" w:rsidP="002C33C3">
          <w:pPr>
            <w:pStyle w:val="Bunntekst"/>
          </w:pPr>
          <w:sdt>
            <w:sdtPr>
              <w:tag w:val="Labe_Dokumentnr"/>
              <w:id w:val="2080471993"/>
              <w:placeholder>
                <w:docPart w:val="681B3DDA026B4D44982C8C209DA5D9FC"/>
              </w:placeholder>
              <w:text/>
            </w:sdtPr>
            <w:sdtEndPr/>
            <w:sdtContent>
              <w:proofErr w:type="spellStart"/>
              <w:r w:rsidR="003530CD" w:rsidRPr="002363CD">
                <w:t>Dokumentnr</w:t>
              </w:r>
              <w:proofErr w:type="spellEnd"/>
            </w:sdtContent>
          </w:sdt>
          <w:r w:rsidR="003530CD" w:rsidRPr="002363CD">
            <w:t xml:space="preserve">.: </w:t>
          </w:r>
          <w:sdt>
            <w:sdtPr>
              <w:tag w:val="DocumentNumber"/>
              <w:id w:val="10021"/>
              <w:dataBinding w:prefixMappings="xmlns:gbs='http://www.software-innovation.no/growBusinessDocument'" w:xpath="/gbs:GrowBusinessDocument/gbs:DocumentNumber[@gbs:key='10021']" w:storeItemID="{085B2587-D6E7-40EF-BEF9-E5A3769D00C7}"/>
              <w:text/>
            </w:sdtPr>
            <w:sdtEndPr/>
            <w:sdtContent>
              <w:r w:rsidR="003B0E26">
                <w:t>201801065-4</w:t>
              </w:r>
            </w:sdtContent>
          </w:sdt>
        </w:p>
      </w:tc>
      <w:tc>
        <w:tcPr>
          <w:tcW w:w="4035" w:type="dxa"/>
        </w:tcPr>
        <w:p w14:paraId="7200935B" w14:textId="77777777" w:rsidR="003530CD" w:rsidRDefault="00B4474C" w:rsidP="0096017B">
          <w:pPr>
            <w:pStyle w:val="Bunntekst"/>
            <w:jc w:val="right"/>
          </w:pPr>
          <w:sdt>
            <w:sdtPr>
              <w:tag w:val="Label_side"/>
              <w:id w:val="-1056624650"/>
              <w:placeholder>
                <w:docPart w:val="681B3DDA026B4D44982C8C209DA5D9FC"/>
              </w:placeholder>
              <w:text/>
            </w:sdtPr>
            <w:sdtEndPr/>
            <w:sdtContent>
              <w:r w:rsidR="003530CD">
                <w:t>s</w:t>
              </w:r>
              <w:r w:rsidR="003530CD" w:rsidRPr="002363CD">
                <w:t>ide</w:t>
              </w:r>
            </w:sdtContent>
          </w:sdt>
          <w:r w:rsidR="003530CD" w:rsidRPr="002363CD">
            <w:t xml:space="preserve"> </w:t>
          </w:r>
          <w:sdt>
            <w:sdtPr>
              <w:id w:val="278767617"/>
              <w:docPartObj>
                <w:docPartGallery w:val="Page Numbers (Bottom of Page)"/>
                <w:docPartUnique/>
              </w:docPartObj>
            </w:sdtPr>
            <w:sdtEndPr/>
            <w:sdtContent>
              <w:r w:rsidR="003530CD" w:rsidRPr="002363CD">
                <w:fldChar w:fldCharType="begin"/>
              </w:r>
              <w:r w:rsidR="003530CD" w:rsidRPr="002363CD">
                <w:instrText xml:space="preserve"> PAGE   \* MERGEFORMAT </w:instrText>
              </w:r>
              <w:r w:rsidR="003530CD" w:rsidRPr="002363CD">
                <w:fldChar w:fldCharType="separate"/>
              </w:r>
              <w:r w:rsidR="00864CC1">
                <w:rPr>
                  <w:noProof/>
                </w:rPr>
                <w:t>1</w:t>
              </w:r>
              <w:r w:rsidR="003530CD" w:rsidRPr="002363CD">
                <w:fldChar w:fldCharType="end"/>
              </w:r>
              <w:r w:rsidR="003530CD" w:rsidRPr="002363CD">
                <w:t xml:space="preserve"> </w:t>
              </w:r>
              <w:sdt>
                <w:sdtPr>
                  <w:tag w:val="Label_av"/>
                  <w:id w:val="1301651489"/>
                  <w:placeholder>
                    <w:docPart w:val="681B3DDA026B4D44982C8C209DA5D9FC"/>
                  </w:placeholder>
                  <w:text/>
                </w:sdtPr>
                <w:sdtEndPr/>
                <w:sdtContent>
                  <w:r w:rsidR="003530CD" w:rsidRPr="002363CD">
                    <w:t>av</w:t>
                  </w:r>
                </w:sdtContent>
              </w:sdt>
            </w:sdtContent>
          </w:sdt>
          <w:r w:rsidR="003530CD">
            <w:t xml:space="preserve">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="00864CC1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046938A9" w14:textId="77777777" w:rsidR="003530CD" w:rsidRPr="006F1FE9" w:rsidRDefault="003530CD" w:rsidP="002C33C3">
    <w:pPr>
      <w:pStyle w:val="Bunnteks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3EC5A" w14:textId="77777777" w:rsidR="00641BB5" w:rsidRDefault="00641BB5" w:rsidP="00641BB5">
    <w:pPr>
      <w:ind w:left="1256" w:right="1145"/>
      <w:jc w:val="center"/>
      <w:rPr>
        <w:rFonts w:ascii="Calibri" w:hAnsi="Calibri"/>
        <w:sz w:val="16"/>
      </w:rPr>
    </w:pPr>
    <w:r>
      <w:rPr>
        <w:rFonts w:ascii="Calibri" w:hAnsi="Calibri"/>
        <w:b/>
        <w:color w:val="808080"/>
        <w:sz w:val="16"/>
      </w:rPr>
      <w:t xml:space="preserve">Postadresse: </w:t>
    </w:r>
    <w:r>
      <w:rPr>
        <w:rFonts w:ascii="Calibri" w:hAnsi="Calibri"/>
        <w:color w:val="808080"/>
        <w:sz w:val="16"/>
      </w:rPr>
      <w:t xml:space="preserve">Trondheimsveien 18, 7200 Kyrksæterøra </w:t>
    </w:r>
  </w:p>
  <w:p w14:paraId="0DBEEFC5" w14:textId="77777777" w:rsidR="00641BB5" w:rsidRDefault="00641BB5" w:rsidP="00641BB5">
    <w:pPr>
      <w:spacing w:before="97"/>
      <w:ind w:left="1258" w:right="1145"/>
      <w:jc w:val="center"/>
      <w:rPr>
        <w:rFonts w:ascii="Calibri"/>
        <w:color w:val="808080"/>
        <w:sz w:val="16"/>
      </w:rPr>
    </w:pPr>
    <w:r>
      <w:rPr>
        <w:rFonts w:ascii="Calibri"/>
        <w:b/>
        <w:color w:val="808080"/>
        <w:sz w:val="16"/>
      </w:rPr>
      <w:t xml:space="preserve">Telefon: </w:t>
    </w:r>
    <w:r>
      <w:rPr>
        <w:rFonts w:ascii="Calibri"/>
        <w:color w:val="808080"/>
        <w:sz w:val="16"/>
      </w:rPr>
      <w:t xml:space="preserve">74 17 46 00 | </w:t>
    </w:r>
    <w:r>
      <w:rPr>
        <w:rFonts w:ascii="Calibri"/>
        <w:b/>
        <w:color w:val="808080"/>
        <w:sz w:val="16"/>
      </w:rPr>
      <w:t xml:space="preserve">Epost: </w:t>
    </w:r>
    <w:hyperlink r:id="rId1" w:history="1">
      <w:r w:rsidRPr="001C36E8">
        <w:rPr>
          <w:rStyle w:val="Hyperkobling"/>
          <w:rFonts w:ascii="Calibri"/>
          <w:sz w:val="16"/>
        </w:rPr>
        <w:t>postmottak.hemnevgs@trondelagfylke.no|</w:t>
      </w:r>
    </w:hyperlink>
  </w:p>
  <w:p w14:paraId="71011F72" w14:textId="77777777" w:rsidR="00641BB5" w:rsidRDefault="00641BB5" w:rsidP="00641BB5">
    <w:pPr>
      <w:spacing w:before="97"/>
      <w:ind w:left="1258" w:right="1145"/>
      <w:jc w:val="center"/>
      <w:rPr>
        <w:rFonts w:ascii="Calibri"/>
        <w:sz w:val="16"/>
      </w:rPr>
    </w:pPr>
    <w:r>
      <w:rPr>
        <w:rFonts w:ascii="Calibri"/>
        <w:color w:val="808080"/>
        <w:sz w:val="16"/>
      </w:rPr>
      <w:t xml:space="preserve"> </w:t>
    </w:r>
    <w:r>
      <w:rPr>
        <w:rFonts w:ascii="Calibri"/>
        <w:b/>
        <w:color w:val="808080"/>
        <w:sz w:val="16"/>
      </w:rPr>
      <w:t xml:space="preserve">Org.nr: </w:t>
    </w:r>
    <w:r>
      <w:rPr>
        <w:rFonts w:ascii="Calibri"/>
        <w:color w:val="808080"/>
        <w:sz w:val="16"/>
      </w:rPr>
      <w:t>874 558052</w:t>
    </w:r>
  </w:p>
  <w:p w14:paraId="2445AF0F" w14:textId="1E2DB545" w:rsidR="00516628" w:rsidRPr="00516628" w:rsidRDefault="00516628" w:rsidP="00516628">
    <w:pPr>
      <w:pStyle w:val="Bunntekst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418F1" w14:textId="77777777" w:rsidR="00B4474C" w:rsidRDefault="00B4474C" w:rsidP="002932B9">
      <w:r>
        <w:separator/>
      </w:r>
    </w:p>
  </w:footnote>
  <w:footnote w:type="continuationSeparator" w:id="0">
    <w:p w14:paraId="24D13ACC" w14:textId="77777777" w:rsidR="00B4474C" w:rsidRDefault="00B4474C" w:rsidP="00293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55236" w14:textId="77777777" w:rsidR="00E80BD7" w:rsidRPr="00E80BD7" w:rsidRDefault="00E80BD7" w:rsidP="00E80BD7">
    <w:bookmarkStart w:id="3" w:name="_Hlk503349458"/>
    <w:bookmarkStart w:id="4" w:name="_Hlk503349459"/>
    <w:bookmarkStart w:id="5" w:name="_Hlk503349460"/>
  </w:p>
  <w:p w14:paraId="2F8BC38B" w14:textId="326D190B" w:rsidR="00516628" w:rsidRPr="00091AA5" w:rsidRDefault="00E80BD7" w:rsidP="009C3C1E">
    <w:pPr>
      <w:pStyle w:val="Topptekst"/>
      <w:rPr>
        <w:rFonts w:ascii="Oswald Light" w:hAnsi="Oswald Light"/>
      </w:rPr>
    </w:pPr>
    <w:r>
      <w:tab/>
    </w:r>
    <w:bookmarkEnd w:id="3"/>
    <w:bookmarkEnd w:id="4"/>
    <w:bookmarkEnd w:id="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05952" w14:textId="77777777" w:rsidR="00516628" w:rsidRPr="00E07587" w:rsidRDefault="00516628" w:rsidP="00E07587">
    <w:pPr>
      <w:spacing w:line="240" w:lineRule="auto"/>
      <w:rPr>
        <w:sz w:val="4"/>
        <w:szCs w:val="4"/>
      </w:rPr>
    </w:pPr>
  </w:p>
  <w:tbl>
    <w:tblPr>
      <w:tblStyle w:val="Tabellrutenett"/>
      <w:tblW w:w="1020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516628" w14:paraId="3D0CD0D4" w14:textId="77777777" w:rsidTr="003A2B15">
      <w:trPr>
        <w:trHeight w:val="564"/>
      </w:trPr>
      <w:tc>
        <w:tcPr>
          <w:tcW w:w="993" w:type="dxa"/>
          <w:vMerge w:val="restart"/>
        </w:tcPr>
        <w:p w14:paraId="44CF4A19" w14:textId="77777777" w:rsidR="00516628" w:rsidRDefault="009B3968" w:rsidP="00E07587">
          <w:pPr>
            <w:pStyle w:val="Topptekst"/>
          </w:pPr>
          <w:r>
            <w:drawing>
              <wp:inline distT="0" distB="0" distL="0" distR="0" wp14:anchorId="75BD79A8" wp14:editId="1F793DAB">
                <wp:extent cx="546100" cy="622300"/>
                <wp:effectExtent l="0" t="0" r="6350" b="635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/>
                      </pic:blipFill>
                      <pic:spPr bwMode="auto">
                        <a:xfrm>
                          <a:off x="0" y="0"/>
                          <a:ext cx="546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5F5A7A78" w14:textId="77777777" w:rsidR="00516628" w:rsidRPr="006B0CEC" w:rsidRDefault="00B4474C" w:rsidP="006B0CEC">
          <w:pPr>
            <w:pStyle w:val="Topptekst"/>
          </w:pPr>
          <w:sdt>
            <w:sdtPr>
              <w:tag w:val="Label_Trøndelag fylkeskommune"/>
              <w:id w:val="1886055960"/>
              <w:placeholder>
                <w:docPart w:val="681B3DDA026B4D44982C8C209DA5D9FC"/>
              </w:placeholder>
              <w:text/>
            </w:sdtPr>
            <w:sdtEndPr/>
            <w:sdtContent>
              <w:r w:rsidR="00516628" w:rsidRPr="006B0CEC">
                <w:t>Trøndelag fylkeskommune</w:t>
              </w:r>
            </w:sdtContent>
          </w:sdt>
          <w:r w:rsidR="00E07587" w:rsidRPr="006B0CEC">
            <w:t xml:space="preserve"> </w:t>
          </w:r>
        </w:p>
      </w:tc>
      <w:tc>
        <w:tcPr>
          <w:tcW w:w="3638" w:type="dxa"/>
          <w:vMerge w:val="restart"/>
        </w:tcPr>
        <w:p w14:paraId="2D19422F" w14:textId="77777777" w:rsidR="00516628" w:rsidRDefault="00516628" w:rsidP="00E07587">
          <w:pPr>
            <w:pStyle w:val="Topptekst"/>
          </w:pPr>
          <w:r w:rsidRPr="00C851CE">
            <w:drawing>
              <wp:anchor distT="0" distB="0" distL="114300" distR="114300" simplePos="0" relativeHeight="251657216" behindDoc="0" locked="0" layoutInCell="1" allowOverlap="1" wp14:anchorId="3B3A264F" wp14:editId="093F9879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516628" w:rsidRPr="006F1FE9" w14:paraId="09A8485F" w14:textId="77777777" w:rsidTr="00851F6E">
      <w:tc>
        <w:tcPr>
          <w:tcW w:w="993" w:type="dxa"/>
          <w:vMerge/>
        </w:tcPr>
        <w:p w14:paraId="2FB420FF" w14:textId="77777777" w:rsidR="00516628" w:rsidRDefault="00516628" w:rsidP="00E07587">
          <w:pPr>
            <w:pStyle w:val="Topptekst"/>
          </w:pPr>
        </w:p>
      </w:tc>
      <w:tc>
        <w:tcPr>
          <w:tcW w:w="5575" w:type="dxa"/>
        </w:tcPr>
        <w:p w14:paraId="2C629128" w14:textId="77777777" w:rsidR="00516628" w:rsidRPr="00DB7131" w:rsidRDefault="00B4474C" w:rsidP="006B0CEC">
          <w:pPr>
            <w:pStyle w:val="Topptekst"/>
            <w:rPr>
              <w:rFonts w:ascii="Oswald Light" w:hAnsi="Oswald Light"/>
            </w:rPr>
          </w:pPr>
          <w:sdt>
            <w:sdtPr>
              <w:rPr>
                <w:rFonts w:ascii="Oswald Light" w:hAnsi="Oswald Light"/>
              </w:rPr>
              <w:tag w:val="ToOrgUnit.Name"/>
              <w:id w:val="10027"/>
              <w:placeholder>
                <w:docPart w:val="681B3DDA026B4D44982C8C209DA5D9FC"/>
              </w:placeholder>
              <w:dataBinding w:prefixMappings="xmlns:gbs='http://www.software-innovation.no/growBusinessDocument'" w:xpath="/gbs:GrowBusinessDocument/gbs:ToOrgUnit.Name[@gbs:key='10027']" w:storeItemID="{085B2587-D6E7-40EF-BEF9-E5A3769D00C7}"/>
              <w:text/>
            </w:sdtPr>
            <w:sdtEndPr/>
            <w:sdtContent>
              <w:r w:rsidR="006757DF">
                <w:rPr>
                  <w:rFonts w:ascii="Oswald Light" w:hAnsi="Oswald Light"/>
                </w:rPr>
                <w:t>Kyrksæterøra</w:t>
              </w:r>
              <w:r w:rsidR="003B0E26">
                <w:rPr>
                  <w:rFonts w:ascii="Oswald Light" w:hAnsi="Oswald Light"/>
                </w:rPr>
                <w:t xml:space="preserve"> videregående skole</w:t>
              </w:r>
            </w:sdtContent>
          </w:sdt>
          <w:r w:rsidR="00123C30" w:rsidRPr="00DB7131">
            <w:rPr>
              <w:rFonts w:ascii="Oswald Light" w:hAnsi="Oswald Light"/>
            </w:rPr>
            <w:t xml:space="preserve"> </w:t>
          </w:r>
        </w:p>
      </w:tc>
      <w:tc>
        <w:tcPr>
          <w:tcW w:w="3638" w:type="dxa"/>
          <w:vMerge/>
        </w:tcPr>
        <w:p w14:paraId="5C67800D" w14:textId="77777777" w:rsidR="00516628" w:rsidRPr="00516628" w:rsidRDefault="00516628" w:rsidP="00E07587">
          <w:pPr>
            <w:pStyle w:val="Topptekst"/>
            <w:rPr>
              <w:lang w:val="en-US"/>
            </w:rPr>
          </w:pPr>
        </w:p>
      </w:tc>
    </w:tr>
  </w:tbl>
  <w:p w14:paraId="17ED093B" w14:textId="77777777" w:rsidR="00516628" w:rsidRPr="00516628" w:rsidRDefault="00516628" w:rsidP="00E07587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425697"/>
    <w:multiLevelType w:val="hybridMultilevel"/>
    <w:tmpl w:val="4D0E6038"/>
    <w:lvl w:ilvl="0" w:tplc="3D12505C">
      <w:start w:val="1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687758C0"/>
    <w:multiLevelType w:val="hybridMultilevel"/>
    <w:tmpl w:val="2AF2E50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saveSubsetFonts/>
  <w:proofState w:spelling="clean" w:grammar="clean"/>
  <w:attachedTemplate r:id="rId1"/>
  <w:stylePaneFormatFilter w:val="9321" w:allStyles="1" w:customStyles="0" w:latentStyles="0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440"/>
    <w:rsid w:val="0000186F"/>
    <w:rsid w:val="0000678D"/>
    <w:rsid w:val="00007BAE"/>
    <w:rsid w:val="000102CC"/>
    <w:rsid w:val="0002022E"/>
    <w:rsid w:val="000268AF"/>
    <w:rsid w:val="00044B69"/>
    <w:rsid w:val="00046032"/>
    <w:rsid w:val="00054C79"/>
    <w:rsid w:val="00062FCC"/>
    <w:rsid w:val="00063BA6"/>
    <w:rsid w:val="00072021"/>
    <w:rsid w:val="00074363"/>
    <w:rsid w:val="000820DE"/>
    <w:rsid w:val="0008241C"/>
    <w:rsid w:val="00091AA5"/>
    <w:rsid w:val="00091B3D"/>
    <w:rsid w:val="000A56ED"/>
    <w:rsid w:val="000B0EF4"/>
    <w:rsid w:val="000B6904"/>
    <w:rsid w:val="000C323A"/>
    <w:rsid w:val="000C3D91"/>
    <w:rsid w:val="000C6A0C"/>
    <w:rsid w:val="000D0073"/>
    <w:rsid w:val="000D70F8"/>
    <w:rsid w:val="000E1B64"/>
    <w:rsid w:val="000E561A"/>
    <w:rsid w:val="001021BA"/>
    <w:rsid w:val="001175A7"/>
    <w:rsid w:val="00123C30"/>
    <w:rsid w:val="001349DE"/>
    <w:rsid w:val="00144FBB"/>
    <w:rsid w:val="00152894"/>
    <w:rsid w:val="00153C63"/>
    <w:rsid w:val="0016214F"/>
    <w:rsid w:val="00172E2B"/>
    <w:rsid w:val="00181402"/>
    <w:rsid w:val="001879BA"/>
    <w:rsid w:val="00187F2F"/>
    <w:rsid w:val="00192AA3"/>
    <w:rsid w:val="001A3F9D"/>
    <w:rsid w:val="001A6B95"/>
    <w:rsid w:val="001B5DF1"/>
    <w:rsid w:val="001C766E"/>
    <w:rsid w:val="001D2E1E"/>
    <w:rsid w:val="001D320F"/>
    <w:rsid w:val="001E11B1"/>
    <w:rsid w:val="001E5DFB"/>
    <w:rsid w:val="0020171F"/>
    <w:rsid w:val="00202485"/>
    <w:rsid w:val="00204366"/>
    <w:rsid w:val="00212B86"/>
    <w:rsid w:val="0021583A"/>
    <w:rsid w:val="002161E7"/>
    <w:rsid w:val="00221D17"/>
    <w:rsid w:val="002363CD"/>
    <w:rsid w:val="002402DE"/>
    <w:rsid w:val="00250598"/>
    <w:rsid w:val="002514A9"/>
    <w:rsid w:val="00252ADA"/>
    <w:rsid w:val="00264477"/>
    <w:rsid w:val="00276440"/>
    <w:rsid w:val="00282EA4"/>
    <w:rsid w:val="00283298"/>
    <w:rsid w:val="002841F7"/>
    <w:rsid w:val="0028669D"/>
    <w:rsid w:val="002932B9"/>
    <w:rsid w:val="002A19D0"/>
    <w:rsid w:val="002B5569"/>
    <w:rsid w:val="002C33C3"/>
    <w:rsid w:val="002C6FF6"/>
    <w:rsid w:val="002D1516"/>
    <w:rsid w:val="002D1D0A"/>
    <w:rsid w:val="002D2373"/>
    <w:rsid w:val="002D2B47"/>
    <w:rsid w:val="002D7688"/>
    <w:rsid w:val="002E3196"/>
    <w:rsid w:val="002E4539"/>
    <w:rsid w:val="002E6DAB"/>
    <w:rsid w:val="002F4E34"/>
    <w:rsid w:val="002F636C"/>
    <w:rsid w:val="00300EFE"/>
    <w:rsid w:val="00315201"/>
    <w:rsid w:val="003158F7"/>
    <w:rsid w:val="00317408"/>
    <w:rsid w:val="00331A16"/>
    <w:rsid w:val="00332AD0"/>
    <w:rsid w:val="003342B5"/>
    <w:rsid w:val="0033699D"/>
    <w:rsid w:val="00351ABF"/>
    <w:rsid w:val="003530CD"/>
    <w:rsid w:val="00364987"/>
    <w:rsid w:val="00380D86"/>
    <w:rsid w:val="003822B6"/>
    <w:rsid w:val="003834EE"/>
    <w:rsid w:val="003A2B15"/>
    <w:rsid w:val="003A3876"/>
    <w:rsid w:val="003A3E8D"/>
    <w:rsid w:val="003A7DE0"/>
    <w:rsid w:val="003B0E26"/>
    <w:rsid w:val="003B4EE6"/>
    <w:rsid w:val="003C2A0B"/>
    <w:rsid w:val="003D2F27"/>
    <w:rsid w:val="003D57DC"/>
    <w:rsid w:val="003D70DC"/>
    <w:rsid w:val="003D7F06"/>
    <w:rsid w:val="003E6042"/>
    <w:rsid w:val="003E672B"/>
    <w:rsid w:val="003F5E0A"/>
    <w:rsid w:val="004104B5"/>
    <w:rsid w:val="004112DB"/>
    <w:rsid w:val="00423AD7"/>
    <w:rsid w:val="004276A0"/>
    <w:rsid w:val="0043313D"/>
    <w:rsid w:val="004336E5"/>
    <w:rsid w:val="00436471"/>
    <w:rsid w:val="004401BC"/>
    <w:rsid w:val="0044209D"/>
    <w:rsid w:val="00445006"/>
    <w:rsid w:val="004450C9"/>
    <w:rsid w:val="00447D2B"/>
    <w:rsid w:val="00452044"/>
    <w:rsid w:val="00467D37"/>
    <w:rsid w:val="004847AC"/>
    <w:rsid w:val="00485DD0"/>
    <w:rsid w:val="00492AEA"/>
    <w:rsid w:val="004A2FA8"/>
    <w:rsid w:val="004B58A4"/>
    <w:rsid w:val="004C25A4"/>
    <w:rsid w:val="004C291B"/>
    <w:rsid w:val="004C5453"/>
    <w:rsid w:val="004C5ACC"/>
    <w:rsid w:val="004C6043"/>
    <w:rsid w:val="004E581B"/>
    <w:rsid w:val="004E5E06"/>
    <w:rsid w:val="004E5FF2"/>
    <w:rsid w:val="004E6206"/>
    <w:rsid w:val="004F1C61"/>
    <w:rsid w:val="00506C7E"/>
    <w:rsid w:val="005154A8"/>
    <w:rsid w:val="00516628"/>
    <w:rsid w:val="00517205"/>
    <w:rsid w:val="005234D1"/>
    <w:rsid w:val="005372DD"/>
    <w:rsid w:val="00537E16"/>
    <w:rsid w:val="005548C9"/>
    <w:rsid w:val="00556C89"/>
    <w:rsid w:val="0056396A"/>
    <w:rsid w:val="005732CB"/>
    <w:rsid w:val="0057562D"/>
    <w:rsid w:val="005774FA"/>
    <w:rsid w:val="0057757C"/>
    <w:rsid w:val="005806FA"/>
    <w:rsid w:val="005A6472"/>
    <w:rsid w:val="005B2295"/>
    <w:rsid w:val="005B6144"/>
    <w:rsid w:val="005B6D52"/>
    <w:rsid w:val="005B7022"/>
    <w:rsid w:val="005C5817"/>
    <w:rsid w:val="005C7124"/>
    <w:rsid w:val="005D1665"/>
    <w:rsid w:val="005D2264"/>
    <w:rsid w:val="005D26F9"/>
    <w:rsid w:val="005E5354"/>
    <w:rsid w:val="005E5B64"/>
    <w:rsid w:val="005F0F76"/>
    <w:rsid w:val="005F404D"/>
    <w:rsid w:val="005F5033"/>
    <w:rsid w:val="00606E88"/>
    <w:rsid w:val="006248A4"/>
    <w:rsid w:val="006252BA"/>
    <w:rsid w:val="00632247"/>
    <w:rsid w:val="00637576"/>
    <w:rsid w:val="00641BB5"/>
    <w:rsid w:val="00653D1E"/>
    <w:rsid w:val="00674991"/>
    <w:rsid w:val="006757DF"/>
    <w:rsid w:val="00677BD8"/>
    <w:rsid w:val="00697705"/>
    <w:rsid w:val="006A2FB8"/>
    <w:rsid w:val="006A314C"/>
    <w:rsid w:val="006B0CEC"/>
    <w:rsid w:val="006B3B20"/>
    <w:rsid w:val="006B61AA"/>
    <w:rsid w:val="006D1562"/>
    <w:rsid w:val="006D657B"/>
    <w:rsid w:val="006E1089"/>
    <w:rsid w:val="006E2501"/>
    <w:rsid w:val="006F007D"/>
    <w:rsid w:val="006F1FE9"/>
    <w:rsid w:val="00706D31"/>
    <w:rsid w:val="00720D1B"/>
    <w:rsid w:val="0072168A"/>
    <w:rsid w:val="007313F3"/>
    <w:rsid w:val="00734F71"/>
    <w:rsid w:val="0074544F"/>
    <w:rsid w:val="00745486"/>
    <w:rsid w:val="00746FBA"/>
    <w:rsid w:val="007548C0"/>
    <w:rsid w:val="00754FAC"/>
    <w:rsid w:val="00755A41"/>
    <w:rsid w:val="007573D9"/>
    <w:rsid w:val="00773CC9"/>
    <w:rsid w:val="00777A2C"/>
    <w:rsid w:val="00784A6A"/>
    <w:rsid w:val="007858A2"/>
    <w:rsid w:val="007A6108"/>
    <w:rsid w:val="007A767C"/>
    <w:rsid w:val="007C2356"/>
    <w:rsid w:val="007C4A54"/>
    <w:rsid w:val="007D0796"/>
    <w:rsid w:val="007D29E7"/>
    <w:rsid w:val="007D440E"/>
    <w:rsid w:val="007E1A0D"/>
    <w:rsid w:val="007E1B9C"/>
    <w:rsid w:val="007E23E3"/>
    <w:rsid w:val="007E5E38"/>
    <w:rsid w:val="007F59B0"/>
    <w:rsid w:val="0080183F"/>
    <w:rsid w:val="008022CA"/>
    <w:rsid w:val="00805C58"/>
    <w:rsid w:val="00821B22"/>
    <w:rsid w:val="008374D8"/>
    <w:rsid w:val="008451A3"/>
    <w:rsid w:val="00851F6E"/>
    <w:rsid w:val="008528F5"/>
    <w:rsid w:val="00862783"/>
    <w:rsid w:val="00864CC1"/>
    <w:rsid w:val="00871F12"/>
    <w:rsid w:val="0087211D"/>
    <w:rsid w:val="0087300A"/>
    <w:rsid w:val="00880F25"/>
    <w:rsid w:val="00896C8B"/>
    <w:rsid w:val="008B35B6"/>
    <w:rsid w:val="008B714E"/>
    <w:rsid w:val="008C06D1"/>
    <w:rsid w:val="008C14BB"/>
    <w:rsid w:val="008C7038"/>
    <w:rsid w:val="008F16F0"/>
    <w:rsid w:val="00900A28"/>
    <w:rsid w:val="0092139E"/>
    <w:rsid w:val="00922C7F"/>
    <w:rsid w:val="009334EF"/>
    <w:rsid w:val="00945375"/>
    <w:rsid w:val="00952855"/>
    <w:rsid w:val="0096017B"/>
    <w:rsid w:val="00960266"/>
    <w:rsid w:val="00982278"/>
    <w:rsid w:val="00983796"/>
    <w:rsid w:val="0098436D"/>
    <w:rsid w:val="009A0319"/>
    <w:rsid w:val="009A69F6"/>
    <w:rsid w:val="009B3968"/>
    <w:rsid w:val="009B4A2A"/>
    <w:rsid w:val="009C3C1E"/>
    <w:rsid w:val="009C71BB"/>
    <w:rsid w:val="009D485F"/>
    <w:rsid w:val="009F0B2E"/>
    <w:rsid w:val="00A021A9"/>
    <w:rsid w:val="00A11196"/>
    <w:rsid w:val="00A23E9D"/>
    <w:rsid w:val="00A34A39"/>
    <w:rsid w:val="00A41D09"/>
    <w:rsid w:val="00A4255C"/>
    <w:rsid w:val="00A46D2E"/>
    <w:rsid w:val="00A510DA"/>
    <w:rsid w:val="00A63A39"/>
    <w:rsid w:val="00A67A58"/>
    <w:rsid w:val="00AA2221"/>
    <w:rsid w:val="00AA5F8F"/>
    <w:rsid w:val="00AB0396"/>
    <w:rsid w:val="00AB541F"/>
    <w:rsid w:val="00AB6977"/>
    <w:rsid w:val="00AB73B6"/>
    <w:rsid w:val="00AC12F8"/>
    <w:rsid w:val="00AC5289"/>
    <w:rsid w:val="00AC7378"/>
    <w:rsid w:val="00AD73D6"/>
    <w:rsid w:val="00AD780E"/>
    <w:rsid w:val="00AE3D95"/>
    <w:rsid w:val="00AE433B"/>
    <w:rsid w:val="00AF132E"/>
    <w:rsid w:val="00AF2AC7"/>
    <w:rsid w:val="00AF49A5"/>
    <w:rsid w:val="00B121F0"/>
    <w:rsid w:val="00B23D76"/>
    <w:rsid w:val="00B26DDB"/>
    <w:rsid w:val="00B324AB"/>
    <w:rsid w:val="00B41E6D"/>
    <w:rsid w:val="00B4474C"/>
    <w:rsid w:val="00B60900"/>
    <w:rsid w:val="00B844D5"/>
    <w:rsid w:val="00B84910"/>
    <w:rsid w:val="00B91F67"/>
    <w:rsid w:val="00BA0F14"/>
    <w:rsid w:val="00BC6D33"/>
    <w:rsid w:val="00BD3EEC"/>
    <w:rsid w:val="00BE555D"/>
    <w:rsid w:val="00BE6D21"/>
    <w:rsid w:val="00BF4000"/>
    <w:rsid w:val="00BF4BB7"/>
    <w:rsid w:val="00C10CB9"/>
    <w:rsid w:val="00C142B9"/>
    <w:rsid w:val="00C15585"/>
    <w:rsid w:val="00C23F94"/>
    <w:rsid w:val="00C31E14"/>
    <w:rsid w:val="00C36B87"/>
    <w:rsid w:val="00C4013F"/>
    <w:rsid w:val="00C41881"/>
    <w:rsid w:val="00C41B34"/>
    <w:rsid w:val="00C42664"/>
    <w:rsid w:val="00C5292C"/>
    <w:rsid w:val="00C627C7"/>
    <w:rsid w:val="00C640D0"/>
    <w:rsid w:val="00C716FC"/>
    <w:rsid w:val="00C76AC0"/>
    <w:rsid w:val="00C918E0"/>
    <w:rsid w:val="00CA27F9"/>
    <w:rsid w:val="00CA6344"/>
    <w:rsid w:val="00CB23C4"/>
    <w:rsid w:val="00CB7BBB"/>
    <w:rsid w:val="00CD47D0"/>
    <w:rsid w:val="00CE2A95"/>
    <w:rsid w:val="00CE3348"/>
    <w:rsid w:val="00CE5038"/>
    <w:rsid w:val="00CF132F"/>
    <w:rsid w:val="00CF1AC7"/>
    <w:rsid w:val="00D03EFC"/>
    <w:rsid w:val="00D0712B"/>
    <w:rsid w:val="00D308C6"/>
    <w:rsid w:val="00D35801"/>
    <w:rsid w:val="00D36F19"/>
    <w:rsid w:val="00D44F96"/>
    <w:rsid w:val="00D54703"/>
    <w:rsid w:val="00D63E15"/>
    <w:rsid w:val="00D707C1"/>
    <w:rsid w:val="00D75158"/>
    <w:rsid w:val="00D77D2A"/>
    <w:rsid w:val="00D91EF8"/>
    <w:rsid w:val="00DA6AD8"/>
    <w:rsid w:val="00DB147B"/>
    <w:rsid w:val="00DB503D"/>
    <w:rsid w:val="00DB7131"/>
    <w:rsid w:val="00DB7762"/>
    <w:rsid w:val="00DC520B"/>
    <w:rsid w:val="00DD31B9"/>
    <w:rsid w:val="00DE63BF"/>
    <w:rsid w:val="00DE7D74"/>
    <w:rsid w:val="00E01432"/>
    <w:rsid w:val="00E04FA2"/>
    <w:rsid w:val="00E07587"/>
    <w:rsid w:val="00E10315"/>
    <w:rsid w:val="00E130BB"/>
    <w:rsid w:val="00E17F26"/>
    <w:rsid w:val="00E2246D"/>
    <w:rsid w:val="00E25AAD"/>
    <w:rsid w:val="00E26014"/>
    <w:rsid w:val="00E419B1"/>
    <w:rsid w:val="00E66A7D"/>
    <w:rsid w:val="00E66E48"/>
    <w:rsid w:val="00E67E4E"/>
    <w:rsid w:val="00E73DA5"/>
    <w:rsid w:val="00E75F96"/>
    <w:rsid w:val="00E766E1"/>
    <w:rsid w:val="00E80BD7"/>
    <w:rsid w:val="00E85225"/>
    <w:rsid w:val="00E86844"/>
    <w:rsid w:val="00EB62EF"/>
    <w:rsid w:val="00ED2AB5"/>
    <w:rsid w:val="00EF10F2"/>
    <w:rsid w:val="00EF6871"/>
    <w:rsid w:val="00EF7C33"/>
    <w:rsid w:val="00F114BE"/>
    <w:rsid w:val="00F20F18"/>
    <w:rsid w:val="00F34C08"/>
    <w:rsid w:val="00F4358D"/>
    <w:rsid w:val="00F53348"/>
    <w:rsid w:val="00F5493F"/>
    <w:rsid w:val="00F554C8"/>
    <w:rsid w:val="00F7309B"/>
    <w:rsid w:val="00F731CA"/>
    <w:rsid w:val="00F769C9"/>
    <w:rsid w:val="00F77AF3"/>
    <w:rsid w:val="00F813F9"/>
    <w:rsid w:val="00F8253C"/>
    <w:rsid w:val="00F90FA0"/>
    <w:rsid w:val="00F970D9"/>
    <w:rsid w:val="00FC0FB8"/>
    <w:rsid w:val="00FC324D"/>
    <w:rsid w:val="00FC5ADE"/>
    <w:rsid w:val="00FD510C"/>
    <w:rsid w:val="00FD6375"/>
    <w:rsid w:val="00FE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4ACB0"/>
  <w15:docId w15:val="{57A261D8-46B6-4FD2-8077-13912BD9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1BA"/>
    <w:pPr>
      <w:spacing w:after="0" w:line="260" w:lineRule="atLeast"/>
    </w:pPr>
    <w:rPr>
      <w:rFonts w:ascii="Verdana" w:eastAsiaTheme="minorEastAsia" w:hAnsi="Verdana"/>
      <w:sz w:val="18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46D2E"/>
    <w:pPr>
      <w:keepNext/>
      <w:keepLines/>
      <w:spacing w:before="480" w:after="200"/>
      <w:outlineLvl w:val="0"/>
    </w:pPr>
    <w:rPr>
      <w:rFonts w:eastAsiaTheme="majorEastAsia" w:cstheme="majorBidi"/>
      <w:b/>
      <w:bCs/>
      <w:spacing w:val="40"/>
      <w:sz w:val="28"/>
      <w:szCs w:val="32"/>
    </w:rPr>
  </w:style>
  <w:style w:type="paragraph" w:styleId="Overskrift2">
    <w:name w:val="heading 2"/>
    <w:basedOn w:val="Overskrift3"/>
    <w:next w:val="Normal"/>
    <w:link w:val="Overskrift2Tegn"/>
    <w:uiPriority w:val="9"/>
    <w:unhideWhenUsed/>
    <w:qFormat/>
    <w:rsid w:val="001A3F9D"/>
    <w:pPr>
      <w:keepNext/>
      <w:keepLines/>
      <w:spacing w:before="200"/>
      <w:outlineLvl w:val="1"/>
    </w:pPr>
    <w:rPr>
      <w:rFonts w:eastAsiaTheme="majorEastAsia" w:cstheme="majorBidi"/>
      <w:b/>
      <w:bCs/>
      <w:iCs/>
      <w:spacing w:val="20"/>
      <w:sz w:val="24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A3F9D"/>
    <w:pPr>
      <w:outlineLvl w:val="2"/>
    </w:p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A3F9D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1A3F9D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1A3F9D"/>
    <w:pPr>
      <w:keepNext/>
      <w:keepLines/>
      <w:spacing w:before="40"/>
      <w:outlineLvl w:val="5"/>
    </w:pPr>
    <w:rPr>
      <w:rFonts w:eastAsiaTheme="majorEastAsia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A3F9D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A3F9D"/>
    <w:rPr>
      <w:rFonts w:ascii="Lucida Grande" w:hAnsi="Lucida Grande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3F9D"/>
    <w:rPr>
      <w:rFonts w:ascii="Lucida Grande" w:eastAsiaTheme="minorEastAsia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1A3F9D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A46D2E"/>
    <w:rPr>
      <w:rFonts w:ascii="Verdana" w:eastAsiaTheme="majorEastAsia" w:hAnsi="Verdana" w:cstheme="majorBidi"/>
      <w:b/>
      <w:bCs/>
      <w:spacing w:val="40"/>
      <w:sz w:val="28"/>
      <w:szCs w:val="32"/>
    </w:rPr>
  </w:style>
  <w:style w:type="character" w:customStyle="1" w:styleId="TemplateStyle">
    <w:name w:val="TemplateStyle"/>
    <w:basedOn w:val="Standardskriftforavsnitt"/>
    <w:uiPriority w:val="1"/>
    <w:rsid w:val="00212B86"/>
    <w:rPr>
      <w:rFonts w:asciiTheme="minorHAnsi" w:hAnsiTheme="minorHAnsi"/>
      <w:color w:val="000000" w:themeColor="text1"/>
      <w:sz w:val="22"/>
    </w:rPr>
  </w:style>
  <w:style w:type="paragraph" w:styleId="Topptekst">
    <w:name w:val="header"/>
    <w:basedOn w:val="Normal"/>
    <w:link w:val="TopptekstTegn"/>
    <w:uiPriority w:val="99"/>
    <w:unhideWhenUsed/>
    <w:rsid w:val="00FD6375"/>
    <w:pPr>
      <w:tabs>
        <w:tab w:val="right" w:pos="9072"/>
      </w:tabs>
      <w:spacing w:line="240" w:lineRule="auto"/>
    </w:pPr>
    <w:rPr>
      <w:rFonts w:ascii="Oswald" w:hAnsi="Oswald"/>
      <w:noProof/>
      <w:sz w:val="34"/>
      <w:szCs w:val="3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FD6375"/>
    <w:rPr>
      <w:rFonts w:ascii="Oswald" w:eastAsiaTheme="minorEastAsia" w:hAnsi="Oswald"/>
      <w:noProof/>
      <w:sz w:val="34"/>
      <w:szCs w:val="3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C33C3"/>
    <w:pPr>
      <w:widowControl w:val="0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2C33C3"/>
    <w:rPr>
      <w:rFonts w:ascii="Verdana" w:eastAsiaTheme="minorEastAsia" w:hAnsi="Verdana"/>
      <w:sz w:val="16"/>
      <w:szCs w:val="24"/>
    </w:rPr>
  </w:style>
  <w:style w:type="paragraph" w:styleId="Tittel">
    <w:name w:val="Title"/>
    <w:basedOn w:val="Normal"/>
    <w:next w:val="Normal"/>
    <w:link w:val="TittelTegn"/>
    <w:uiPriority w:val="10"/>
    <w:rsid w:val="002C33C3"/>
    <w:pPr>
      <w:spacing w:before="480" w:after="200" w:line="240" w:lineRule="auto"/>
    </w:pPr>
    <w:rPr>
      <w:b/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2C33C3"/>
    <w:rPr>
      <w:rFonts w:ascii="Verdana" w:eastAsiaTheme="minorEastAsia" w:hAnsi="Verdana"/>
      <w:b/>
      <w:sz w:val="28"/>
      <w:szCs w:val="24"/>
    </w:rPr>
  </w:style>
  <w:style w:type="character" w:styleId="Hyperkobling">
    <w:name w:val="Hyperlink"/>
    <w:basedOn w:val="Standardskriftforavsnitt"/>
    <w:uiPriority w:val="99"/>
    <w:unhideWhenUsed/>
    <w:rsid w:val="001A3F9D"/>
    <w:rPr>
      <w:color w:val="0000FF" w:themeColor="hyperlink"/>
      <w:u w:val="single"/>
    </w:rPr>
  </w:style>
  <w:style w:type="paragraph" w:styleId="Ingenmellomrom">
    <w:name w:val="No Spacing"/>
    <w:uiPriority w:val="1"/>
    <w:rsid w:val="001A3F9D"/>
    <w:pPr>
      <w:spacing w:after="0" w:line="240" w:lineRule="auto"/>
    </w:pPr>
    <w:rPr>
      <w:rFonts w:ascii="Century Gothic" w:eastAsiaTheme="minorEastAsia" w:hAnsi="Century Gothic"/>
      <w:sz w:val="24"/>
      <w:szCs w:val="24"/>
    </w:rPr>
  </w:style>
  <w:style w:type="paragraph" w:styleId="Listeavsnitt">
    <w:name w:val="List Paragraph"/>
    <w:basedOn w:val="Normal"/>
    <w:uiPriority w:val="34"/>
    <w:qFormat/>
    <w:rsid w:val="001A3F9D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1A3F9D"/>
    <w:rPr>
      <w:rFonts w:ascii="Century Gothic" w:eastAsiaTheme="minorEastAsia" w:hAnsi="Century Gothic"/>
      <w:sz w:val="20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A3F9D"/>
    <w:rPr>
      <w:rFonts w:ascii="Century Gothic" w:eastAsiaTheme="majorEastAsia" w:hAnsi="Century Gothic" w:cstheme="majorBidi"/>
      <w:b/>
      <w:bCs/>
      <w:iCs/>
      <w:spacing w:val="20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A3F9D"/>
    <w:rPr>
      <w:rFonts w:ascii="Century Gothic" w:eastAsiaTheme="majorEastAsia" w:hAnsi="Century Gothic" w:cstheme="majorBidi"/>
      <w:b/>
      <w:bCs/>
      <w:iCs/>
      <w:sz w:val="20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A3F9D"/>
    <w:rPr>
      <w:rFonts w:asciiTheme="majorHAnsi" w:eastAsiaTheme="majorEastAsia" w:hAnsiTheme="majorHAnsi" w:cstheme="majorBidi"/>
      <w:sz w:val="20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A3F9D"/>
    <w:rPr>
      <w:rFonts w:ascii="Century Gothic" w:eastAsiaTheme="majorEastAsia" w:hAnsi="Century Gothic" w:cstheme="majorBidi"/>
      <w:sz w:val="20"/>
      <w:szCs w:val="24"/>
    </w:rPr>
  </w:style>
  <w:style w:type="character" w:styleId="Sterkutheving">
    <w:name w:val="Intense Emphasis"/>
    <w:basedOn w:val="Standardskriftforavsnitt"/>
    <w:uiPriority w:val="21"/>
    <w:qFormat/>
    <w:rsid w:val="001A3F9D"/>
    <w:rPr>
      <w:rFonts w:ascii="Cambria" w:hAnsi="Cambria"/>
      <w:b/>
      <w:bCs/>
      <w:i/>
      <w:iCs/>
      <w:color w:val="000000" w:themeColor="text1"/>
      <w:sz w:val="20"/>
    </w:rPr>
  </w:style>
  <w:style w:type="paragraph" w:styleId="Sterktsitat">
    <w:name w:val="Intense Quote"/>
    <w:basedOn w:val="Normal"/>
    <w:next w:val="Normal"/>
    <w:link w:val="SterktsitatTegn"/>
    <w:uiPriority w:val="30"/>
    <w:rsid w:val="001A3F9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A3F9D"/>
    <w:rPr>
      <w:rFonts w:ascii="Century Gothic" w:eastAsiaTheme="minorEastAsia" w:hAnsi="Century Gothic"/>
      <w:b/>
      <w:bCs/>
      <w:i/>
      <w:iCs/>
      <w:color w:val="4F81BD" w:themeColor="accent1"/>
      <w:sz w:val="20"/>
      <w:szCs w:val="24"/>
    </w:rPr>
  </w:style>
  <w:style w:type="character" w:styleId="Svakutheving">
    <w:name w:val="Subtle Emphasis"/>
    <w:basedOn w:val="Standardskriftforavsnitt"/>
    <w:uiPriority w:val="19"/>
    <w:rsid w:val="001A3F9D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1A3F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A3F9D"/>
    <w:rPr>
      <w:rFonts w:asciiTheme="majorHAnsi" w:eastAsiaTheme="majorEastAsia" w:hAnsiTheme="majorHAnsi" w:cstheme="majorBidi"/>
      <w:i/>
      <w:iCs/>
      <w:color w:val="4F81BD" w:themeColor="accent1"/>
      <w:spacing w:val="15"/>
      <w:sz w:val="20"/>
      <w:szCs w:val="24"/>
    </w:rPr>
  </w:style>
  <w:style w:type="character" w:styleId="Utheving">
    <w:name w:val="Emphasis"/>
    <w:basedOn w:val="Standardskriftforavsnitt"/>
    <w:uiPriority w:val="20"/>
    <w:qFormat/>
    <w:rsid w:val="001A3F9D"/>
    <w:rPr>
      <w:rFonts w:ascii="Cambria" w:hAnsi="Cambria"/>
      <w:i/>
      <w:iCs/>
      <w:color w:val="000000" w:themeColor="text1"/>
      <w:sz w:val="20"/>
    </w:rPr>
  </w:style>
  <w:style w:type="paragraph" w:customStyle="1" w:styleId="Normal8pt">
    <w:name w:val="Normal 8pt"/>
    <w:basedOn w:val="Normal"/>
    <w:next w:val="Normal"/>
    <w:rsid w:val="00F4358D"/>
    <w:rPr>
      <w:sz w:val="16"/>
    </w:rPr>
  </w:style>
  <w:style w:type="character" w:customStyle="1" w:styleId="Style">
    <w:name w:val="Style"/>
    <w:basedOn w:val="Standardskriftforavsnitt"/>
    <w:uiPriority w:val="1"/>
    <w:rsid w:val="00706D31"/>
    <w:rPr>
      <w:rFonts w:ascii="Oswald" w:hAnsi="Oswald"/>
      <w:sz w:val="34"/>
    </w:rPr>
  </w:style>
  <w:style w:type="paragraph" w:styleId="NormalWeb">
    <w:name w:val="Normal (Web)"/>
    <w:basedOn w:val="Normal"/>
    <w:uiPriority w:val="99"/>
    <w:unhideWhenUsed/>
    <w:rsid w:val="00DB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nb-NO"/>
    </w:rPr>
  </w:style>
  <w:style w:type="table" w:customStyle="1" w:styleId="TableNormal">
    <w:name w:val="Table Normal"/>
    <w:uiPriority w:val="2"/>
    <w:semiHidden/>
    <w:unhideWhenUsed/>
    <w:qFormat/>
    <w:rsid w:val="005B22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5B2295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5B2295"/>
    <w:rPr>
      <w:rFonts w:ascii="Calibri" w:eastAsia="Calibri" w:hAnsi="Calibri" w:cs="Calibri"/>
      <w:b/>
      <w:bCs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5B2295"/>
    <w:pPr>
      <w:widowControl w:val="0"/>
      <w:autoSpaceDE w:val="0"/>
      <w:autoSpaceDN w:val="0"/>
      <w:spacing w:before="9" w:line="240" w:lineRule="auto"/>
      <w:jc w:val="right"/>
    </w:pPr>
    <w:rPr>
      <w:rFonts w:ascii="Arial" w:eastAsia="Arial" w:hAnsi="Arial" w:cs="Arial"/>
      <w:sz w:val="22"/>
      <w:szCs w:val="22"/>
      <w:lang w:val="en-US"/>
    </w:rPr>
  </w:style>
  <w:style w:type="character" w:styleId="Ulstomtale">
    <w:name w:val="Unresolved Mention"/>
    <w:basedOn w:val="Standardskriftforavsnitt"/>
    <w:uiPriority w:val="99"/>
    <w:semiHidden/>
    <w:unhideWhenUsed/>
    <w:rsid w:val="00641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stmottak.hemnevgs@trondelagfylke.no|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sod.ANSATT\AppData\Local\Microsoft\Windows\INetCache\Content.Outlook\J4Q209SJ\brevmal%20tr&#248;ndel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1B3DDA026B4D44982C8C209DA5D9F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4D19AB-A557-439C-9D3A-FD42CAEAB53A}"/>
      </w:docPartPr>
      <w:docPartBody>
        <w:p w:rsidR="00261827" w:rsidRDefault="007D0003">
          <w:pPr>
            <w:pStyle w:val="681B3DDA026B4D44982C8C209DA5D9FC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 Light"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827"/>
    <w:rsid w:val="00243BCA"/>
    <w:rsid w:val="00261827"/>
    <w:rsid w:val="007D0003"/>
    <w:rsid w:val="00B26B53"/>
    <w:rsid w:val="00D2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243BCA"/>
    <w:rPr>
      <w:color w:val="808080"/>
    </w:rPr>
  </w:style>
  <w:style w:type="paragraph" w:customStyle="1" w:styleId="681B3DDA026B4D44982C8C209DA5D9FC">
    <w:name w:val="681B3DDA026B4D44982C8C209DA5D9FC"/>
  </w:style>
  <w:style w:type="paragraph" w:customStyle="1" w:styleId="728108E5F43E48EB80561DE379954F82">
    <w:name w:val="728108E5F43E48EB80561DE379954F82"/>
    <w:rsid w:val="00243B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bs:GrowBusinessDocument xmlns:gbs="http://www.software-innovation.no/growBusinessDocument" gbs:officeVersion="2007" gbs:templateDesignerVersion="3.1 F" gbs:sourceId="216802" gbs:entity="Document">
  <gbs:ToActivityContactJOINEX.Name gbs:loadFromGrowBusiness="OnEdit" gbs:entity="ActivityContact" gbs:recno="" gbs:saveInGrowBusiness="False" gbs:connected="true" gbs:key="10000" gbs:joinex="[JOINEX=[ToRole] {!OJEX!}=6]" gbs:dispatchrecipient="true" gbs:removeContentControl="0">Helen Rabben Sødahl</gbs:ToActivityContactJOINEX.Name>
  <gbs:ToActivityContactJOINEX.Name2 gbs:loadFromGrowBusiness="OnEdit" gbs:entity="ActivityContact" gbs:recno="" gbs:saveInGrowBusiness="False" gbs:connected="true" gbs:key="10001" gbs:label="Att:" gbs:dispatchrecipient="true" gbs:removeContentControl="0" gbs:joinex="[JOINEX=[ToRole] {!OJEX!}=6]">
  </gbs:ToActivityContactJOINEX.Name2>
  <gbs:ToActivityContactJOINEX.Address gbs:loadFromGrowBusiness="OnEdit" gbs:entity="ActivityContact" gbs:recno="" gbs:saveInGrowBusiness="False" gbs:connected="true" gbs:key="10002" gbs:dispatchrecipient="true" gbs:removeContentControl="0" gbs:joinex="[JOINEX=[ToRole] {!OJEX!}=6]">Ørneveien 16</gbs:ToActivityContactJOINEX.Address>
  <gbs:ToActivityContactJOINEX.Zip gbs:loadFromGrowBusiness="OnEdit" gbs:entity="ActivityContact" gbs:recno="" gbs:saveInGrowBusiness="False" gbs:connected="true" gbs:key="10003" gbs:dispatchrecipient="true" gbs:removeContentControl="0" gbs:joinex="[JOINEX=[ToRole] {!OJEX!}=6]">7200            KYRKSÆTERØRA</gbs:ToActivityContactJOINEX.Zip>
  <gbs:ReferenceNo gbs:loadFromGrowBusiness="OnEdit" gbs:entity="Document" gbs:recno="" gbs:saveInGrowBusiness="True" gbs:connected="true" gbs:key="10004" gbs:removeContentControl="0">
  </gbs:ReferenceNo>
  <gbs:DocumentNumber gbs:loadFromGrowBusiness="OnEdit" gbs:entity="Document" gbs:recno="" gbs:saveInGrowBusiness="False" gbs:connected="true" gbs:key="10005" gbs:removeContentControl="0">201801065-4</gbs:DocumentNumber>
  <gbs:ToAuthorization gbs:loadFromGrowBusiness="OnEdit" gbs:entity="Document" gbs:recno="" gbs:saveInGrowBusiness="False" gbs:connected="true" gbs:key="10006">Offl § 13, Fvl § 13</gbs:ToAuthorization>
  <gbs:Lists>
    <gbs:SingleLines>
      <gbs:ToCurrentVersion gbs:name="Vedleggsliste" gbs:removeList="False" gbs:loadFromGrowBusiness="OnEdit" gbs:saveInGrowBusiness="False" gbs:removeContentControl="0" gbs:row-separator="&#10;">
        <gbs:DisplayField gbs:key="10007">
        </gbs:DisplayField>
        <gbs:ToCurrentVersion.FileConnection.ToFile.Comment/>
        <gbs:Criteria xmlns:gbs="http://www.software-innovation.no/growBusinessDocument" gbs:operator="and">
          <gbs:Criterion gbs:field="//FileConnection//ToFile::Present" gbs:operator="=">-1</gbs:Criterion>
          <gbs:Criterion gbs:field="//FileConnection//ToFile::Status" gbs:operator="!=">99</gbs:Criterion>
          <gbs:Criterion gbs:field="//FileConnection::ToRelationType" gbs:operator="=">2</gbs:Criterion>
        </gbs:Criteria>
      </gbs:ToCurrentVersion>
      <gbs:ToActivityContact gbs:name="Kopimottakere" gbs:removeList="False" gbs:loadFromGrowBusiness="OnEdit" gbs:saveInGrowBusiness="False" gbs:removeContentControl="0" gbs:row-separator="&#10;" gbs:field-separator=", ">
        <gbs:DisplayField gbs:key="10008">
        </gbs:DisplayField>
        <gbs:ToActivityContact.Name2/>
        <gbs:Criteria xmlns:gbs="http://www.software-innovation.no/growBusinessDocument" gbs:operator="and">
          <gbs:Criterion gbs:field="::ToRole" gbs:operator="=">8</gbs:Criterion>
        </gbs:Criteria>
        <gbs:ToActivityContact.Name/>
      </gbs:ToActivityContact>
      <gbs:ToActivityContact gbs:name="Mottakerliste" gbs:removeList="False" gbs:row-separator="&#10;" gbs:field-separator=", " gbs:loadFromGrowBusiness="OnEdit" gbs:saveInGrowBusiness="False" gbs:removeContentControl="0">
        <gbs:DisplayField gbs:key="10009">Helen Rabben Sødahl</gbs:DisplayField>
        <gbs:Criteria gbs:operator="and">
          <gbs:Criterion gbs:field="::ToRole" gbs:operator="=">6</gbs:Criterion>
        </gbs:Criteria>
        <gbs:ToActivityContact.Name2/>
        <gbs:ToActivityContact.Name/>
      </gbs:ToActivityContact>
    </gbs:SingleLines>
    <gbs:MultipleLines>
    </gbs:MultipleLines>
  </gbs:Lists>
  <gbs:DocumentDate gbs:loadFromGrowBusiness="OnEdit" gbs:entity="Document" gbs:recno="" gbs:saveInGrowBusiness="True" gbs:connected="true" gbs:key="10010" gbs:removeContentControl="0">2018-02-05T00:00:00</gbs:DocumentDate>
  <gbs:ToOrgUnit.Name gbs:loadFromGrowBusiness="OnProduce" gbs:saveInGrowBusiness="False" gbs:connected="true" gbs:recno="" gbs:entity="" gbs:datatype="string" gbs:key="10011" gbs:removeContentControl="0">Hemne videregående skole</gbs:ToOrgUnit.Name>
  <gbs:OurRef.Name gbs:loadFromGrowBusiness="OnProduce" gbs:saveInGrowBusiness="False" gbs:connected="true" gbs:recno="" gbs:entity="" gbs:datatype="string" gbs:key="10012" gbs:removeContentControl="0">Helen Rabben Sødahl</gbs:OurRef.Name>
  <gbs:OurRef.Title gbs:loadFromGrowBusiness="OnProduce" gbs:saveInGrowBusiness="False" gbs:connected="true" gbs:recno="" gbs:entity="" gbs:datatype="string" gbs:key="10013">
  </gbs:OurRef.Title>
  <gbs:ToActivityContactJOINEX.ToAddress.Country.Description gbs:loadFromGrowBusiness="OnEdit" gbs:saveInGrowBusiness="False" gbs:connected="true" gbs:recno="" gbs:entity="" gbs:datatype="string" gbs:key="10014" gbs:removeContentControl="0" gbs:dispatchrecipient="true" gbs:joinex="[JOINEX=[ToRole] {!OJEX!}=6]">Norge</gbs:ToActivityContactJOINEX.ToAddress.Country.Description>
  <gbs:ToActivityContactJOINEX.ToAddress.Country.Description gbs:loadFromGrowBusiness="OnEdit" gbs:saveInGrowBusiness="False" gbs:connected="true" gbs:recno="" gbs:entity="" gbs:datatype="string" gbs:key="10015" gbs:removeContentControl="0" gbs:dispatchrecipient="true" gbs:joinex="[JOINEX=[ToRole] {!OJEX!}=6]">Norge</gbs:ToActivityContactJOINEX.ToAddress.Country.Description>
  <gbs:ToAuthorization gbs:loadFromGrowBusiness="OnEdit" gbs:saveInGrowBusiness="False" gbs:connected="true" gbs:recno="" gbs:entity="" gbs:datatype="string" gbs:key="10016" gbs:removeContentControl="0">Offl § 13, Fvl § 13</gbs:ToAuthorization>
  <gbs:ToActivityContactJOINEX.Name gbs:loadFromGrowBusiness="OnEdit" gbs:saveInGrowBusiness="False" gbs:connected="true" gbs:recno="" gbs:entity="" gbs:datatype="string" gbs:key="10017" gbs:joinex="[JOINEX=[ToRole] {!OJEX!}=8]" gbs:removeContentControl="0">
  </gbs:ToActivityContactJOINEX.Name>
  <gbs:Attachments gbs:loadFromGrowBusiness="OnEdit" gbs:saveInGrowBusiness="False" gbs:connected="true" gbs:recno="" gbs:entity="" gbs:datatype="long" gbs:key="10018" gbs:removeContentControl="0">
  </gbs:Attachments>
  <gbs:Attachments gbs:loadFromGrowBusiness="OnEdit" gbs:saveInGrowBusiness="False" gbs:connected="true" gbs:recno="" gbs:entity="" gbs:datatype="long" gbs:key="10019" gbs:removeContentControl="0">
  </gbs:Attachments>
  <gbs:ToOrgUnit.Name gbs:loadFromGrowBusiness="OnProduce" gbs:saveInGrowBusiness="False" gbs:connected="true" gbs:recno="" gbs:entity="" gbs:datatype="string" gbs:key="10020">Hemne videregående skole</gbs:ToOrgUnit.Name>
  <gbs:DocumentNumber gbs:loadFromGrowBusiness="OnProduce" gbs:saveInGrowBusiness="False" gbs:connected="true" gbs:recno="" gbs:entity="" gbs:datatype="string" gbs:key="10021">201801065-4</gbs:DocumentNumber>
  <gbs:OurRef.Name gbs:loadFromGrowBusiness="OnProduce" gbs:saveInGrowBusiness="False" gbs:connected="true" gbs:recno="" gbs:entity="" gbs:datatype="string" gbs:key="10022">Helen Rabben Sødahl</gbs:OurRef.Name>
  <gbs:OurRef.E-mail gbs:loadFromGrowBusiness="OnProduce" gbs:saveInGrowBusiness="False" gbs:connected="true" gbs:recno="" gbs:entity="" gbs:datatype="string" gbs:key="10023">helsod@trondelagfylke.no</gbs:OurRef.E-mail>
  <gbs:OurRef.DirectLine gbs:loadFromGrowBusiness="OnProduce" gbs:saveInGrowBusiness="False" gbs:connected="true" gbs:recno="" gbs:entity="" gbs:datatype="string" gbs:key="10024">
  </gbs:OurRef.DirectLine>
  <gbs:UnofficialTitle gbs:loadFromGrowBusiness="OnProduce" gbs:saveInGrowBusiness="False" gbs:connected="true" gbs:recno="" gbs:entity="" gbs:datatype="string" gbs:key="10025" gbs:removeContentControl="0">test</gbs:UnofficialTitle>
  <gbs:OurRef.Name gbs:loadFromGrowBusiness="OnProduce" gbs:saveInGrowBusiness="False" gbs:connected="true" gbs:recno="" gbs:entity="" gbs:datatype="string" gbs:key="10026" gbs:removeContentControl="0">Helen Rabben Sødahl</gbs:OurRef.Name>
  <gbs:ToOrgUnit.Name gbs:loadFromGrowBusiness="OnProduce" gbs:saveInGrowBusiness="False" gbs:connected="true" gbs:recno="" gbs:entity="" gbs:datatype="string" gbs:key="10027">Kyrksæterøra videregående skole</gbs:ToOrgUnit.Name>
  <gbs:ToActivityContact.ToRequest.DocumentDate gbs:loadFromGrowBusiness="OnProduce" gbs:saveInGrowBusiness="False" gbs:connected="true" gbs:recno="" gbs:entity="" gbs:datatype="date" gbs:key="10028">
  </gbs:ToActivityContact.ToRequest.DocumentDate>
  <gbs:ToOrgUnit.Name2 gbs:loadFromGrowBusiness="OnProduce" gbs:saveInGrowBusiness="False" gbs:connected="true" gbs:recno="" gbs:entity="" gbs:datatype="string" gbs:key="10029">
  </gbs:ToOrgUnit.Name2>
  <gbs:ToOrgUnit.Name gbs:loadFromGrowBusiness="OnProduce" gbs:saveInGrowBusiness="False" gbs:connected="true" gbs:recno="" gbs:entity="" gbs:datatype="string" gbs:key="10030">Hemne videregående skole</gbs:ToOrgUnit.Name>
</gbs:GrowBusinessDocument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6DA5B16D74834C8F19D78751644790" ma:contentTypeVersion="9" ma:contentTypeDescription="Opprett et nytt dokument." ma:contentTypeScope="" ma:versionID="f98eca1c328903ee5699e7e333a19c56">
  <xsd:schema xmlns:xsd="http://www.w3.org/2001/XMLSchema" xmlns:xs="http://www.w3.org/2001/XMLSchema" xmlns:p="http://schemas.microsoft.com/office/2006/metadata/properties" xmlns:ns3="bb83aa3b-a975-4851-ae59-1c53ef273891" xmlns:ns4="798e9042-59bb-42d3-a7ba-f8c2fae0d370" targetNamespace="http://schemas.microsoft.com/office/2006/metadata/properties" ma:root="true" ma:fieldsID="dfd660887d692dc9cc73e5f586795c7b" ns3:_="" ns4:_="">
    <xsd:import namespace="bb83aa3b-a975-4851-ae59-1c53ef273891"/>
    <xsd:import namespace="798e9042-59bb-42d3-a7ba-f8c2fae0d3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3aa3b-a975-4851-ae59-1c53ef273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e9042-59bb-42d3-a7ba-f8c2fae0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B2587-D6E7-40EF-BEF9-E5A3769D00C7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A9AE0A0E-AA8C-44DC-8170-810465B9FB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174E7D-D953-41FD-A880-BEEC25A17F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CD9E45-24FC-49FE-9854-A16B2075A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3aa3b-a975-4851-ae59-1c53ef273891"/>
    <ds:schemaRef ds:uri="798e9042-59bb-42d3-a7ba-f8c2fae0d3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4C64B73-1C9B-40A9-A785-75888B5C3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 trøndelag</Template>
  <TotalTime>0</TotalTime>
  <Pages>1</Pages>
  <Words>149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Software Innovation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Rabben Sødahl</dc:creator>
  <cp:lastModifiedBy>Vegard Bøysen</cp:lastModifiedBy>
  <cp:revision>2</cp:revision>
  <cp:lastPrinted>2018-02-05T11:49:00Z</cp:lastPrinted>
  <dcterms:created xsi:type="dcterms:W3CDTF">2020-10-01T06:22:00Z</dcterms:created>
  <dcterms:modified xsi:type="dcterms:W3CDTF">2020-10-01T06:22:00Z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216802</vt:lpwstr>
  </property>
  <property fmtid="{D5CDD505-2E9C-101B-9397-08002B2CF9AE}" pid="3" name="verId">
    <vt:lpwstr>214866</vt:lpwstr>
  </property>
  <property fmtid="{D5CDD505-2E9C-101B-9397-08002B2CF9AE}" pid="4" name="templateId">
    <vt:lpwstr>200002</vt:lpwstr>
  </property>
  <property fmtid="{D5CDD505-2E9C-101B-9397-08002B2CF9AE}" pid="5" name="fileId">
    <vt:lpwstr>224509</vt:lpwstr>
  </property>
  <property fmtid="{D5CDD505-2E9C-101B-9397-08002B2CF9AE}" pid="6" name="filePath">
    <vt:lpwstr>\\ARK-VIT-01N1@3000\PersonalLibraries\ansatt\helsod\checked out files</vt:lpwstr>
  </property>
  <property fmtid="{D5CDD505-2E9C-101B-9397-08002B2CF9AE}" pid="7" name="templateFilePath">
    <vt:lpwstr>\\ansatt\fagapp\360\360\Docprod\TFKProd\templates\TRFK Brev.dotm</vt:lpwstr>
  </property>
  <property fmtid="{D5CDD505-2E9C-101B-9397-08002B2CF9AE}" pid="8" name="filePathOneNote">
    <vt:lpwstr>\\ansatt\fagapp\360\360\360Users\TFKProd\onenote\ansatt\helsod\</vt:lpwstr>
  </property>
  <property fmtid="{D5CDD505-2E9C-101B-9397-08002B2CF9AE}" pid="9" name="fileName">
    <vt:lpwstr>201801065-4 test 224509_1_0.docx</vt:lpwstr>
  </property>
  <property fmtid="{D5CDD505-2E9C-101B-9397-08002B2CF9AE}" pid="10" name="comment">
    <vt:lpwstr>test</vt:lpwstr>
  </property>
  <property fmtid="{D5CDD505-2E9C-101B-9397-08002B2CF9AE}" pid="11" name="sourceId">
    <vt:lpwstr>216802</vt:lpwstr>
  </property>
  <property fmtid="{D5CDD505-2E9C-101B-9397-08002B2CF9AE}" pid="12" name="module">
    <vt:lpwstr>Document</vt:lpwstr>
  </property>
  <property fmtid="{D5CDD505-2E9C-101B-9397-08002B2CF9AE}" pid="13" name="customParams">
    <vt:lpwstr>
    </vt:lpwstr>
  </property>
  <property fmtid="{D5CDD505-2E9C-101B-9397-08002B2CF9AE}" pid="14" name="createdBy">
    <vt:lpwstr>Helen Rabben Sødahl</vt:lpwstr>
  </property>
  <property fmtid="{D5CDD505-2E9C-101B-9397-08002B2CF9AE}" pid="15" name="modifiedBy">
    <vt:lpwstr>Helen Rabben Sødahl</vt:lpwstr>
  </property>
  <property fmtid="{D5CDD505-2E9C-101B-9397-08002B2CF9AE}" pid="16" name="serverName">
    <vt:lpwstr>360.trondelagfylke.no</vt:lpwstr>
  </property>
  <property fmtid="{D5CDD505-2E9C-101B-9397-08002B2CF9AE}" pid="17" name="server">
    <vt:lpwstr>360.trondelagfylke.no</vt:lpwstr>
  </property>
  <property fmtid="{D5CDD505-2E9C-101B-9397-08002B2CF9AE}" pid="18" name="protocol">
    <vt:lpwstr>on</vt:lpwstr>
  </property>
  <property fmtid="{D5CDD505-2E9C-101B-9397-08002B2CF9AE}" pid="19" name="site">
    <vt:lpwstr>/locator.aspx</vt:lpwstr>
  </property>
  <property fmtid="{D5CDD505-2E9C-101B-9397-08002B2CF9AE}" pid="20" name="externalUser">
    <vt:lpwstr>
    </vt:lpwstr>
  </property>
  <property fmtid="{D5CDD505-2E9C-101B-9397-08002B2CF9AE}" pid="21" name="currentVerId">
    <vt:lpwstr>214866</vt:lpwstr>
  </property>
  <property fmtid="{D5CDD505-2E9C-101B-9397-08002B2CF9AE}" pid="22" name="ShowDummyRecipient">
    <vt:lpwstr>false</vt:lpwstr>
  </property>
  <property fmtid="{D5CDD505-2E9C-101B-9397-08002B2CF9AE}" pid="23" name="Operation">
    <vt:lpwstr>CheckoutFile</vt:lpwstr>
  </property>
  <property fmtid="{D5CDD505-2E9C-101B-9397-08002B2CF9AE}" pid="24" name="ContentTypeId">
    <vt:lpwstr>0x010100516DA5B16D74834C8F19D78751644790</vt:lpwstr>
  </property>
</Properties>
</file>