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tag w:val="UnofficialTitle"/>
        <w:id w:val="10015"/>
        <w:lock w:val="sdtLocked"/>
        <w:placeholder>
          <w:docPart w:val="CA8D5C47F1A747CCB6A3FF0A8640BFE6"/>
        </w:placeholder>
        <w:dataBinding w:prefixMappings="xmlns:gbs='http://www.software-innovation.no/growBusinessDocument'" w:xpath="/gbs:GrowBusinessDocument/gbs:UnofficialTitle[@gbs:key='10015']" w:storeItemID="{1C4293D4-50C9-41DF-83CE-5AE205D87795}"/>
        <w:text w:multiLine="1"/>
      </w:sdtPr>
      <w:sdtEndPr/>
      <w:sdtContent>
        <w:p w14:paraId="4117DC5D" w14:textId="19440029" w:rsidR="00AE5D13" w:rsidRPr="00BE09A6" w:rsidRDefault="00F456A9" w:rsidP="008B2C3E">
          <w:pPr>
            <w:pStyle w:val="Tittel"/>
          </w:pPr>
          <w:r>
            <w:t>VELKOMMEN TIL STEINKJER VIDEREGÅEND</w:t>
          </w:r>
          <w:r w:rsidR="007406C2">
            <w:t xml:space="preserve">E SKOLE, </w:t>
          </w:r>
          <w:r w:rsidR="007406C2">
            <w:br/>
            <w:t>SKOLEÅRET 2018-2019!</w:t>
          </w:r>
        </w:p>
      </w:sdtContent>
    </w:sdt>
    <w:p w14:paraId="56B13FF4" w14:textId="77777777" w:rsidR="007406C2" w:rsidRPr="00421F05" w:rsidRDefault="007406C2" w:rsidP="007406C2">
      <w:pPr>
        <w:spacing w:line="240" w:lineRule="auto"/>
        <w:rPr>
          <w:rFonts w:eastAsia="Times New Roman" w:cstheme="minorHAnsi"/>
        </w:rPr>
      </w:pPr>
      <w:bookmarkStart w:id="0" w:name="Start"/>
      <w:bookmarkEnd w:id="0"/>
      <w:r w:rsidRPr="00421F05">
        <w:rPr>
          <w:rFonts w:eastAsia="Times New Roman" w:cstheme="minorHAnsi"/>
        </w:rPr>
        <w:t>Vi ønsker deg velkommen til et nytt skoleår ved Steinkjer videregående skole. Vi ser fram til å få deg som elev,</w:t>
      </w:r>
      <w:r w:rsidRPr="00421F05">
        <w:rPr>
          <w:rFonts w:eastAsia="Times New Roman" w:cstheme="minorHAnsi"/>
          <w:noProof/>
          <w:lang w:eastAsia="nb-NO"/>
        </w:rPr>
        <w:t xml:space="preserve"> </w:t>
      </w:r>
      <w:r w:rsidRPr="00421F05">
        <w:rPr>
          <w:rFonts w:eastAsia="Times New Roman" w:cstheme="minorHAnsi"/>
        </w:rPr>
        <w:t xml:space="preserve">enten du har gått her tidligere, eller du kommer til skolen for første gang. </w:t>
      </w:r>
    </w:p>
    <w:p w14:paraId="68EF67DA" w14:textId="77777777" w:rsidR="007406C2" w:rsidRPr="00421F05" w:rsidRDefault="007406C2" w:rsidP="007406C2">
      <w:pPr>
        <w:spacing w:line="240" w:lineRule="auto"/>
        <w:rPr>
          <w:rFonts w:eastAsia="Times New Roman" w:cstheme="minorHAnsi"/>
          <w:b/>
        </w:rPr>
      </w:pPr>
    </w:p>
    <w:p w14:paraId="43700BD5" w14:textId="77777777" w:rsidR="007406C2" w:rsidRPr="00421F05" w:rsidRDefault="007406C2" w:rsidP="007406C2">
      <w:pPr>
        <w:spacing w:line="240" w:lineRule="auto"/>
        <w:rPr>
          <w:rFonts w:eastAsia="Times New Roman" w:cstheme="minorHAnsi"/>
          <w:b/>
        </w:rPr>
      </w:pPr>
      <w:r w:rsidRPr="00421F05">
        <w:rPr>
          <w:rFonts w:eastAsia="Times New Roman" w:cstheme="minorHAnsi"/>
          <w:b/>
        </w:rPr>
        <w:t>Skolestart</w:t>
      </w:r>
    </w:p>
    <w:p w14:paraId="3C82CAF6" w14:textId="77777777" w:rsidR="007406C2" w:rsidRPr="00421F05" w:rsidRDefault="007406C2" w:rsidP="007406C2">
      <w:pPr>
        <w:spacing w:before="120" w:after="120" w:line="240" w:lineRule="auto"/>
        <w:rPr>
          <w:rFonts w:eastAsia="Times New Roman" w:cstheme="minorHAnsi"/>
        </w:rPr>
      </w:pPr>
      <w:r w:rsidRPr="00421F05">
        <w:rPr>
          <w:rFonts w:eastAsia="Times New Roman" w:cstheme="minorHAnsi"/>
        </w:rPr>
        <w:t xml:space="preserve">Første skoledag er </w:t>
      </w:r>
      <w:r w:rsidRPr="00421F05">
        <w:rPr>
          <w:rFonts w:eastAsia="Times New Roman" w:cstheme="minorHAnsi"/>
          <w:u w:val="single"/>
        </w:rPr>
        <w:t>torsdag 16. august:</w:t>
      </w:r>
    </w:p>
    <w:p w14:paraId="00B11E61" w14:textId="77777777" w:rsidR="007406C2" w:rsidRPr="00421F05" w:rsidRDefault="007406C2" w:rsidP="007406C2">
      <w:pPr>
        <w:spacing w:before="60" w:line="240" w:lineRule="auto"/>
        <w:ind w:left="708"/>
        <w:rPr>
          <w:rFonts w:eastAsia="Times New Roman" w:cstheme="minorHAnsi"/>
        </w:rPr>
      </w:pPr>
      <w:r w:rsidRPr="00421F05">
        <w:rPr>
          <w:rFonts w:eastAsia="Times New Roman" w:cstheme="minorHAnsi"/>
          <w:b/>
        </w:rPr>
        <w:t xml:space="preserve">Alle VG 1-elevene: </w:t>
      </w:r>
      <w:r w:rsidRPr="00421F05">
        <w:rPr>
          <w:rFonts w:eastAsia="Times New Roman" w:cstheme="minorHAnsi"/>
        </w:rPr>
        <w:t>Oppmøte i Origo (kantina)kl. 08.15</w:t>
      </w:r>
    </w:p>
    <w:p w14:paraId="25E72F01" w14:textId="77777777" w:rsidR="007406C2" w:rsidRPr="00421F05" w:rsidRDefault="007406C2" w:rsidP="007406C2">
      <w:pPr>
        <w:spacing w:before="60" w:line="240" w:lineRule="auto"/>
        <w:ind w:firstLine="708"/>
        <w:rPr>
          <w:rFonts w:eastAsia="Times New Roman" w:cstheme="minorHAnsi"/>
        </w:rPr>
      </w:pPr>
      <w:r w:rsidRPr="00421F05">
        <w:rPr>
          <w:rFonts w:eastAsia="Times New Roman" w:cstheme="minorHAnsi"/>
          <w:b/>
        </w:rPr>
        <w:t xml:space="preserve">Alle VG2-elevene: </w:t>
      </w:r>
      <w:r w:rsidRPr="00421F05">
        <w:rPr>
          <w:rFonts w:eastAsia="Times New Roman" w:cstheme="minorHAnsi"/>
        </w:rPr>
        <w:t>Oppmøte i Origo (kantina) kl. 10.00</w:t>
      </w:r>
    </w:p>
    <w:p w14:paraId="310302F2" w14:textId="77777777" w:rsidR="007406C2" w:rsidRPr="00421F05" w:rsidRDefault="007406C2" w:rsidP="007406C2">
      <w:pPr>
        <w:spacing w:before="60" w:line="240" w:lineRule="auto"/>
        <w:ind w:firstLine="708"/>
        <w:rPr>
          <w:rFonts w:eastAsia="Times New Roman" w:cstheme="minorHAnsi"/>
        </w:rPr>
      </w:pPr>
      <w:r w:rsidRPr="00421F05">
        <w:rPr>
          <w:rFonts w:eastAsia="Times New Roman" w:cstheme="minorHAnsi"/>
          <w:b/>
        </w:rPr>
        <w:t xml:space="preserve">Alle VG3-elevene: </w:t>
      </w:r>
      <w:r w:rsidRPr="00421F05">
        <w:rPr>
          <w:rFonts w:eastAsia="Times New Roman" w:cstheme="minorHAnsi"/>
        </w:rPr>
        <w:t>Oppmøte i Origo (kantina) kl. 11.00</w:t>
      </w:r>
    </w:p>
    <w:p w14:paraId="5B94CB20" w14:textId="77777777" w:rsidR="007406C2" w:rsidRPr="00421F05" w:rsidRDefault="007406C2" w:rsidP="007406C2">
      <w:pPr>
        <w:spacing w:line="240" w:lineRule="auto"/>
        <w:rPr>
          <w:rFonts w:eastAsia="Times New Roman" w:cstheme="minorHAnsi"/>
        </w:rPr>
      </w:pPr>
    </w:p>
    <w:p w14:paraId="76417E93" w14:textId="77777777" w:rsidR="007406C2" w:rsidRPr="00421F05" w:rsidRDefault="007406C2" w:rsidP="007406C2">
      <w:pPr>
        <w:spacing w:line="240" w:lineRule="auto"/>
        <w:rPr>
          <w:rFonts w:eastAsia="Times New Roman" w:cstheme="minorHAnsi"/>
        </w:rPr>
      </w:pPr>
      <w:r w:rsidRPr="00421F05">
        <w:rPr>
          <w:rFonts w:eastAsia="Times New Roman" w:cstheme="minorHAnsi"/>
        </w:rPr>
        <w:t xml:space="preserve">Kontaktlærer møter deg første skoledag, og vil være din nærmeste samtalepartner og veileder gjennom skoleåret.  </w:t>
      </w:r>
    </w:p>
    <w:p w14:paraId="49A1BDCB" w14:textId="77777777" w:rsidR="007406C2" w:rsidRPr="00421F05" w:rsidRDefault="007406C2" w:rsidP="007406C2">
      <w:pPr>
        <w:spacing w:line="240" w:lineRule="auto"/>
        <w:rPr>
          <w:rFonts w:eastAsia="Times New Roman" w:cstheme="minorHAnsi"/>
        </w:rPr>
      </w:pPr>
    </w:p>
    <w:p w14:paraId="5CFB0044" w14:textId="77777777" w:rsidR="007406C2" w:rsidRPr="00421F05" w:rsidRDefault="007406C2" w:rsidP="007406C2">
      <w:pPr>
        <w:spacing w:line="240" w:lineRule="auto"/>
        <w:rPr>
          <w:rFonts w:eastAsia="Times New Roman" w:cstheme="minorHAnsi"/>
        </w:rPr>
      </w:pPr>
      <w:r w:rsidRPr="00421F05">
        <w:rPr>
          <w:rFonts w:eastAsia="Times New Roman" w:cstheme="minorHAnsi"/>
        </w:rPr>
        <w:t>Dette skoleåret vil vi ha spesielt fokus på nærvær</w:t>
      </w:r>
      <w:r>
        <w:rPr>
          <w:rFonts w:eastAsia="Times New Roman" w:cstheme="minorHAnsi"/>
        </w:rPr>
        <w:t xml:space="preserve"> og vurdering.</w:t>
      </w:r>
      <w:r w:rsidRPr="00421F05">
        <w:rPr>
          <w:rFonts w:eastAsia="Times New Roman" w:cstheme="minorHAnsi"/>
        </w:rPr>
        <w:t xml:space="preserve"> Målet er at det skal være en høy terskel for fravær fra skolen (mest mulig oppmøte), og å hjelpe eleven til god gjennomføring av skoleåret.  </w:t>
      </w:r>
    </w:p>
    <w:p w14:paraId="244623A5" w14:textId="77777777" w:rsidR="007406C2" w:rsidRPr="00421F05" w:rsidRDefault="007406C2" w:rsidP="007406C2">
      <w:pPr>
        <w:spacing w:line="240" w:lineRule="auto"/>
        <w:rPr>
          <w:rFonts w:eastAsia="Times New Roman" w:cstheme="minorHAnsi"/>
        </w:rPr>
      </w:pPr>
    </w:p>
    <w:p w14:paraId="31D23CD8" w14:textId="77777777" w:rsidR="007406C2" w:rsidRPr="009C354B" w:rsidRDefault="007406C2" w:rsidP="007406C2">
      <w:pPr>
        <w:spacing w:line="240" w:lineRule="auto"/>
        <w:rPr>
          <w:rFonts w:eastAsia="Times New Roman" w:cstheme="minorHAnsi"/>
          <w:b/>
          <w:color w:val="000000" w:themeColor="text1"/>
        </w:rPr>
      </w:pPr>
      <w:r w:rsidRPr="00421F05">
        <w:rPr>
          <w:rFonts w:eastAsia="Times New Roman" w:cstheme="minorHAnsi"/>
          <w:b/>
          <w:color w:val="000000" w:themeColor="text1"/>
        </w:rPr>
        <w:t>IKO</w:t>
      </w:r>
      <w:r w:rsidRPr="009C354B">
        <w:rPr>
          <w:rFonts w:eastAsia="Times New Roman" w:cstheme="minorHAnsi"/>
          <w:b/>
          <w:color w:val="000000" w:themeColor="text1"/>
        </w:rPr>
        <w:t>-prosjekt</w:t>
      </w:r>
    </w:p>
    <w:p w14:paraId="69750461" w14:textId="77777777" w:rsidR="007406C2" w:rsidRPr="00421F05" w:rsidRDefault="007406C2" w:rsidP="007406C2">
      <w:pPr>
        <w:spacing w:line="240" w:lineRule="auto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IKO</w:t>
      </w:r>
      <w:r w:rsidRPr="00421F05">
        <w:rPr>
          <w:rFonts w:eastAsia="Times New Roman" w:cstheme="minorHAnsi"/>
          <w:color w:val="000000" w:themeColor="text1"/>
        </w:rPr>
        <w:t xml:space="preserve"> er en forkortelse for Identifisering, Kartlegging og Oppfølging. Hovedmålet med IKO-modellen er å gjøre alle elever best mulig rustet til å komme seg videre i utdanningsløpet, både faglig og sosialt. IKO-modellen skal forebygge frafall i videregående opplæring. I løpet av de første dagene av skoleåret vil det gjennomføres en oppstartsamtale mellom elev og kontaktlærer. </w:t>
      </w:r>
    </w:p>
    <w:p w14:paraId="4935FC3E" w14:textId="77777777" w:rsidR="007406C2" w:rsidRPr="00421F05" w:rsidRDefault="007406C2" w:rsidP="007406C2">
      <w:pPr>
        <w:spacing w:line="240" w:lineRule="auto"/>
        <w:rPr>
          <w:rFonts w:eastAsia="Times New Roman" w:cstheme="minorHAnsi"/>
          <w:color w:val="FF0000"/>
        </w:rPr>
      </w:pPr>
    </w:p>
    <w:p w14:paraId="371AABCB" w14:textId="77777777" w:rsidR="007406C2" w:rsidRPr="00421F05" w:rsidRDefault="007406C2" w:rsidP="007406C2">
      <w:pPr>
        <w:spacing w:line="240" w:lineRule="auto"/>
        <w:rPr>
          <w:rFonts w:eastAsia="Times New Roman" w:cstheme="minorHAnsi"/>
          <w:b/>
          <w:color w:val="000000" w:themeColor="text1"/>
        </w:rPr>
      </w:pPr>
      <w:r w:rsidRPr="00421F05">
        <w:rPr>
          <w:rFonts w:eastAsia="Times New Roman" w:cstheme="minorHAnsi"/>
          <w:b/>
          <w:color w:val="000000" w:themeColor="text1"/>
        </w:rPr>
        <w:t>Samarbeid skole og hjem - foreldremøter</w:t>
      </w:r>
    </w:p>
    <w:p w14:paraId="153D5959" w14:textId="77777777" w:rsidR="007406C2" w:rsidRPr="00421F05" w:rsidRDefault="007406C2" w:rsidP="007406C2">
      <w:pPr>
        <w:spacing w:line="240" w:lineRule="auto"/>
        <w:rPr>
          <w:rFonts w:eastAsia="Times New Roman" w:cstheme="minorHAnsi"/>
        </w:rPr>
      </w:pPr>
      <w:r w:rsidRPr="00421F05">
        <w:rPr>
          <w:rFonts w:eastAsia="Times New Roman" w:cstheme="minorHAnsi"/>
          <w:color w:val="000000" w:themeColor="text1"/>
        </w:rPr>
        <w:t>Vi legger stor vekt på samarbeid med foreldre og foresatte, og ønsker at det skal være lav terskel for å ta kontakt med skolen. Skolen inviterer til foreldremøter</w:t>
      </w:r>
      <w:r>
        <w:rPr>
          <w:rFonts w:eastAsia="Times New Roman" w:cstheme="minorHAnsi"/>
          <w:color w:val="000000" w:themeColor="text1"/>
        </w:rPr>
        <w:t xml:space="preserve"> på VG1YF -4.9. og VG1 SF - 5.9. og VG2-</w:t>
      </w:r>
      <w:r w:rsidRPr="00421F05">
        <w:rPr>
          <w:rFonts w:eastAsia="Times New Roman" w:cstheme="minorHAnsi"/>
          <w:color w:val="000000" w:themeColor="text1"/>
        </w:rPr>
        <w:t xml:space="preserve"> </w:t>
      </w:r>
      <w:r>
        <w:rPr>
          <w:rFonts w:eastAsia="Times New Roman" w:cstheme="minorHAnsi"/>
          <w:color w:val="000000" w:themeColor="text1"/>
        </w:rPr>
        <w:t>25.9.</w:t>
      </w:r>
      <w:r w:rsidRPr="00421F05">
        <w:rPr>
          <w:rFonts w:eastAsia="Times New Roman" w:cstheme="minorHAnsi"/>
        </w:rPr>
        <w:t xml:space="preserve"> </w:t>
      </w:r>
    </w:p>
    <w:p w14:paraId="6D99738F" w14:textId="77777777" w:rsidR="007406C2" w:rsidRDefault="007406C2" w:rsidP="007406C2">
      <w:pPr>
        <w:spacing w:line="240" w:lineRule="auto"/>
        <w:rPr>
          <w:rFonts w:eastAsia="Times New Roman" w:cstheme="minorHAnsi"/>
        </w:rPr>
      </w:pPr>
    </w:p>
    <w:p w14:paraId="32F3390D" w14:textId="77777777" w:rsidR="007406C2" w:rsidRPr="00CA14C0" w:rsidRDefault="007406C2" w:rsidP="007406C2">
      <w:pPr>
        <w:spacing w:after="144" w:line="240" w:lineRule="auto"/>
        <w:outlineLvl w:val="1"/>
        <w:rPr>
          <w:rFonts w:eastAsia="Times New Roman" w:cstheme="minorHAnsi"/>
          <w:b/>
          <w:lang w:eastAsia="nb-NO"/>
        </w:rPr>
      </w:pPr>
      <w:r w:rsidRPr="00CA14C0">
        <w:rPr>
          <w:rFonts w:eastAsia="Times New Roman" w:cstheme="minorHAnsi"/>
          <w:b/>
          <w:lang w:eastAsia="nb-NO"/>
        </w:rPr>
        <w:t>Elevregistrering</w:t>
      </w:r>
    </w:p>
    <w:p w14:paraId="4117DC5E" w14:textId="66372E05" w:rsidR="008B2C3E" w:rsidRPr="00E92EED" w:rsidRDefault="007406C2" w:rsidP="007406C2">
      <w:pPr>
        <w:spacing w:after="450" w:line="240" w:lineRule="auto"/>
      </w:pPr>
      <w:r w:rsidRPr="00CA14C0"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367075AE" wp14:editId="3376E096">
            <wp:simplePos x="0" y="0"/>
            <wp:positionH relativeFrom="margin">
              <wp:posOffset>-261620</wp:posOffset>
            </wp:positionH>
            <wp:positionV relativeFrom="paragraph">
              <wp:posOffset>1641475</wp:posOffset>
            </wp:positionV>
            <wp:extent cx="8763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130" y="21287"/>
                <wp:lineTo x="21130" y="0"/>
                <wp:lineTo x="0" y="0"/>
              </wp:wrapPolygon>
            </wp:wrapTight>
            <wp:docPr id="1" name="Bilde 1" descr="C:\Users\bensv\Pictures\Bente G Sve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sv\Pictures\Bente G Svenni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4C0">
        <w:rPr>
          <w:rFonts w:eastAsia="Times New Roman" w:cstheme="minorHAnsi"/>
          <w:lang w:eastAsia="nb-NO"/>
        </w:rPr>
        <w:t xml:space="preserve">Alle elever (gamle og nye) må fylle ut elevinformasjon i skjemaet du finner </w:t>
      </w:r>
      <w:r>
        <w:rPr>
          <w:rFonts w:eastAsia="Times New Roman" w:cstheme="minorHAnsi"/>
          <w:lang w:eastAsia="nb-NO"/>
        </w:rPr>
        <w:t xml:space="preserve">på hjemmesiden under skolestart august 2018. </w:t>
      </w:r>
      <w:r w:rsidRPr="00CA14C0">
        <w:rPr>
          <w:rFonts w:eastAsia="Times New Roman" w:cstheme="minorHAnsi"/>
          <w:lang w:eastAsia="nb-NO"/>
        </w:rPr>
        <w:t xml:space="preserve"> Dette kan du gjøre etter at du har takket ja til skoleplassen</w:t>
      </w:r>
      <w:r>
        <w:rPr>
          <w:rFonts w:eastAsia="Times New Roman" w:cstheme="minorHAnsi"/>
          <w:lang w:eastAsia="nb-NO"/>
        </w:rPr>
        <w:t>.</w:t>
      </w:r>
      <w:r>
        <w:rPr>
          <w:rFonts w:eastAsia="Times New Roman" w:cstheme="minorHAnsi"/>
          <w:lang w:eastAsia="nb-NO"/>
        </w:rPr>
        <w:br/>
      </w:r>
      <w:r>
        <w:rPr>
          <w:rFonts w:eastAsia="Times New Roman" w:cstheme="minorHAnsi"/>
          <w:lang w:eastAsia="nb-NO"/>
        </w:rPr>
        <w:br/>
      </w:r>
      <w:r>
        <w:rPr>
          <w:rFonts w:eastAsia="Times New Roman" w:cstheme="minorHAnsi"/>
        </w:rPr>
        <w:t xml:space="preserve">I skolens informasjonshefte (på hjemmesiden til skolen) </w:t>
      </w:r>
      <w:r w:rsidRPr="00421F05">
        <w:rPr>
          <w:rFonts w:eastAsia="Times New Roman" w:cstheme="minorHAnsi"/>
        </w:rPr>
        <w:t xml:space="preserve">vil du finne mye nyttig informasjon. </w:t>
      </w:r>
      <w:r>
        <w:rPr>
          <w:rFonts w:eastAsia="Times New Roman" w:cstheme="minorHAnsi"/>
        </w:rPr>
        <w:br/>
      </w:r>
      <w:r>
        <w:rPr>
          <w:rFonts w:eastAsia="Times New Roman" w:cstheme="minorHAnsi"/>
        </w:rPr>
        <w:br/>
      </w:r>
      <w:r w:rsidRPr="00421F05">
        <w:rPr>
          <w:rFonts w:eastAsia="Times New Roman" w:cstheme="minorHAnsi"/>
        </w:rPr>
        <w:t xml:space="preserve">Vi håper at du som kommer som elev, vil få et godt utbytte av skoleåret. Vi vil på best mulig måte legge forholdene til rette for en god læreprosess. </w:t>
      </w:r>
      <w:r>
        <w:rPr>
          <w:rFonts w:eastAsia="Times New Roman" w:cstheme="minorHAnsi"/>
        </w:rPr>
        <w:br/>
      </w:r>
      <w:r>
        <w:rPr>
          <w:rFonts w:eastAsia="Times New Roman" w:cstheme="minorHAnsi"/>
        </w:rPr>
        <w:br/>
        <w:t xml:space="preserve">                 </w:t>
      </w:r>
      <w:bookmarkStart w:id="1" w:name="_GoBack"/>
      <w:bookmarkEnd w:id="1"/>
      <w:r>
        <w:rPr>
          <w:rFonts w:eastAsia="Times New Roman" w:cstheme="minorHAnsi"/>
        </w:rPr>
        <w:t>F</w:t>
      </w:r>
      <w:r w:rsidRPr="00421F05">
        <w:rPr>
          <w:rFonts w:eastAsia="Times New Roman" w:cstheme="minorHAnsi"/>
        </w:rPr>
        <w:t xml:space="preserve">lere opplysninger om skolen og våre programområder finner du på vår </w:t>
      </w:r>
      <w:r>
        <w:rPr>
          <w:rFonts w:eastAsia="Times New Roman" w:cstheme="minorHAnsi"/>
        </w:rPr>
        <w:br/>
      </w:r>
      <w:r>
        <w:rPr>
          <w:rFonts w:eastAsia="Times New Roman" w:cstheme="minorHAnsi"/>
          <w:b/>
        </w:rPr>
        <w:t xml:space="preserve">                  </w:t>
      </w:r>
      <w:r w:rsidRPr="00B37CA0">
        <w:rPr>
          <w:rFonts w:eastAsia="Times New Roman" w:cstheme="minorHAnsi"/>
          <w:b/>
        </w:rPr>
        <w:t>Hjemmeside</w:t>
      </w:r>
      <w:r>
        <w:rPr>
          <w:rFonts w:eastAsia="Times New Roman" w:cstheme="minorHAnsi"/>
        </w:rPr>
        <w:t xml:space="preserve">: </w:t>
      </w:r>
      <w:r w:rsidRPr="009C354B">
        <w:t xml:space="preserve"> </w:t>
      </w:r>
      <w:hyperlink r:id="rId8" w:history="1">
        <w:r w:rsidRPr="00D03C4B">
          <w:rPr>
            <w:rStyle w:val="Hyperkobling"/>
            <w:rFonts w:eastAsia="Times New Roman" w:cstheme="minorHAnsi"/>
          </w:rPr>
          <w:t>https://web.trondelagfylke.no/steinkjer-videregaende-skole</w:t>
        </w:r>
      </w:hyperlink>
      <w:r>
        <w:rPr>
          <w:rFonts w:eastAsia="Times New Roman" w:cstheme="minorHAnsi"/>
        </w:rPr>
        <w:t xml:space="preserve"> </w:t>
      </w:r>
      <w:proofErr w:type="spellStart"/>
      <w:r w:rsidRPr="00B37CA0">
        <w:rPr>
          <w:rFonts w:eastAsia="Times New Roman" w:cstheme="minorHAnsi"/>
          <w:b/>
        </w:rPr>
        <w:t>Facebook</w:t>
      </w:r>
      <w:proofErr w:type="spellEnd"/>
      <w:r w:rsidRPr="00B37CA0">
        <w:rPr>
          <w:rFonts w:eastAsia="Times New Roman" w:cstheme="minorHAnsi"/>
          <w:b/>
        </w:rPr>
        <w:t>:</w:t>
      </w:r>
      <w:r>
        <w:rPr>
          <w:rFonts w:eastAsia="Times New Roman" w:cstheme="minorHAnsi"/>
        </w:rPr>
        <w:t xml:space="preserve">        </w:t>
      </w:r>
      <w:hyperlink r:id="rId9" w:history="1">
        <w:r w:rsidRPr="002E3B42">
          <w:rPr>
            <w:rStyle w:val="Hyperkobling"/>
            <w:rFonts w:eastAsia="Times New Roman" w:cstheme="minorHAnsi"/>
          </w:rPr>
          <w:t>https://www.facebook.com/steinkjervgs/</w:t>
        </w:r>
      </w:hyperlink>
      <w:r>
        <w:rPr>
          <w:rStyle w:val="Hyperkobling"/>
          <w:rFonts w:eastAsia="Times New Roman" w:cstheme="minorHAnsi"/>
        </w:rPr>
        <w:br/>
      </w:r>
      <w:r>
        <w:rPr>
          <w:rStyle w:val="Hyperkobling"/>
          <w:rFonts w:eastAsia="Times New Roman" w:cstheme="minorHAnsi"/>
        </w:rPr>
        <w:br/>
      </w:r>
      <w:r w:rsidRPr="00421F05">
        <w:rPr>
          <w:rFonts w:eastAsia="Times New Roman" w:cstheme="minorHAnsi"/>
        </w:rPr>
        <w:t>Spesifikk informasjon for det enkelte utdanningsprogram og programområde må leses fra hjemmesiden.</w:t>
      </w:r>
      <w:r w:rsidRPr="00421F05"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  <w:b/>
        </w:rPr>
        <w:br/>
      </w:r>
      <w:r>
        <w:rPr>
          <w:rFonts w:eastAsia="Times New Roman" w:cstheme="minorHAnsi"/>
          <w:b/>
        </w:rPr>
        <w:br/>
      </w:r>
      <w:r>
        <w:rPr>
          <w:rFonts w:eastAsia="Times New Roman" w:cstheme="minorHAnsi"/>
          <w:b/>
        </w:rPr>
        <w:br/>
      </w:r>
      <w:r w:rsidRPr="00421F05">
        <w:rPr>
          <w:rFonts w:eastAsia="Times New Roman" w:cstheme="minorHAnsi"/>
          <w:b/>
        </w:rPr>
        <w:t xml:space="preserve">Vel møtt til nytt skoleår! </w:t>
      </w:r>
      <w:bookmarkStart w:id="2" w:name="Klageadgang"/>
      <w:bookmarkEnd w:id="2"/>
      <w:r w:rsidRPr="00421F05">
        <w:rPr>
          <w:rFonts w:eastAsia="Times New Roman" w:cstheme="minorHAnsi"/>
        </w:rPr>
        <w:t xml:space="preserve">   </w:t>
      </w:r>
      <w:r>
        <w:rPr>
          <w:rFonts w:eastAsia="Times New Roman" w:cstheme="minorHAnsi"/>
        </w:rPr>
        <w:br/>
      </w:r>
      <w:r>
        <w:rPr>
          <w:rFonts w:eastAsia="Times New Roman" w:cstheme="minorHAnsi"/>
        </w:rPr>
        <w:br/>
      </w:r>
      <w:r>
        <w:rPr>
          <w:rFonts w:eastAsia="Times New Roman" w:cstheme="minorHAnsi"/>
        </w:rPr>
        <w:br/>
      </w:r>
      <w:r w:rsidRPr="00421F05">
        <w:rPr>
          <w:rFonts w:eastAsia="Times New Roman" w:cstheme="minorHAnsi"/>
        </w:rPr>
        <w:t xml:space="preserve">Vennlig hilsen     </w:t>
      </w:r>
      <w:r>
        <w:rPr>
          <w:rFonts w:eastAsia="Times New Roman" w:cstheme="minorHAnsi"/>
        </w:rPr>
        <w:t xml:space="preserve">Bente G. </w:t>
      </w:r>
      <w:r>
        <w:t xml:space="preserve">Svenning, rektor </w:t>
      </w:r>
    </w:p>
    <w:sectPr w:rsidR="008B2C3E" w:rsidRPr="00E92EED" w:rsidSect="003857FF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701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7DC61" w14:textId="77777777" w:rsidR="00597349" w:rsidRDefault="00597349" w:rsidP="0043409C">
      <w:r>
        <w:separator/>
      </w:r>
    </w:p>
  </w:endnote>
  <w:endnote w:type="continuationSeparator" w:id="0">
    <w:p w14:paraId="4117DC62" w14:textId="77777777" w:rsidR="00597349" w:rsidRDefault="00597349" w:rsidP="00434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204"/>
      <w:gridCol w:w="4204"/>
    </w:tblGrid>
    <w:tr w:rsidR="00FA3C86" w14:paraId="4117DC68" w14:textId="77777777" w:rsidTr="00FA3C86">
      <w:tc>
        <w:tcPr>
          <w:tcW w:w="4199" w:type="dxa"/>
        </w:tcPr>
        <w:p w14:paraId="4117DC66" w14:textId="37014E43" w:rsidR="00FA3C86" w:rsidRDefault="00FA3C86">
          <w:pPr>
            <w:pStyle w:val="Bunntekst"/>
          </w:pPr>
          <w:proofErr w:type="spellStart"/>
          <w:r w:rsidRPr="00BE09A6">
            <w:t>Dokumentnr</w:t>
          </w:r>
          <w:proofErr w:type="spellEnd"/>
          <w:r w:rsidRPr="00BE09A6">
            <w:t xml:space="preserve">.: </w:t>
          </w:r>
          <w:sdt>
            <w:sdtPr>
              <w:tag w:val="DocumentNumber"/>
              <w:id w:val="10010"/>
              <w:dataBinding w:prefixMappings="xmlns:gbs='http://www.software-innovation.no/growBusinessDocument'" w:xpath="/gbs:GrowBusinessDocument/gbs:DocumentNumber[@gbs:key='10010']" w:storeItemID="{1C4293D4-50C9-41DF-83CE-5AE205D87795}"/>
              <w:text/>
            </w:sdtPr>
            <w:sdtEndPr/>
            <w:sdtContent>
              <w:r w:rsidR="00F456A9">
                <w:t>201856170-1</w:t>
              </w:r>
            </w:sdtContent>
          </w:sdt>
        </w:p>
      </w:tc>
      <w:tc>
        <w:tcPr>
          <w:tcW w:w="4199" w:type="dxa"/>
        </w:tcPr>
        <w:p w14:paraId="4117DC67" w14:textId="78B6BB8B" w:rsidR="00FA3C86" w:rsidRDefault="00FA3C86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53753488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 w:rsidR="007406C2">
                <w:rPr>
                  <w:noProof/>
                </w:rPr>
                <w:t>2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fldSimple w:instr=" NUMPAGES   \* MERGEFORMAT ">
            <w:r w:rsidR="007406C2">
              <w:rPr>
                <w:noProof/>
              </w:rPr>
              <w:t>2</w:t>
            </w:r>
          </w:fldSimple>
        </w:p>
      </w:tc>
    </w:tr>
  </w:tbl>
  <w:p w14:paraId="4117DC69" w14:textId="77777777" w:rsidR="00FA3C86" w:rsidRPr="00FA3C86" w:rsidRDefault="00FA3C86">
    <w:pPr>
      <w:pStyle w:val="Bunnteks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204"/>
      <w:gridCol w:w="4204"/>
    </w:tblGrid>
    <w:tr w:rsidR="00FA3C86" w14:paraId="4117DC76" w14:textId="77777777" w:rsidTr="00FA3C86">
      <w:tc>
        <w:tcPr>
          <w:tcW w:w="4204" w:type="dxa"/>
        </w:tcPr>
        <w:p w14:paraId="4117DC74" w14:textId="4FD410EE" w:rsidR="00FA3C86" w:rsidRDefault="00FA3C86" w:rsidP="00BE09A6">
          <w:pPr>
            <w:pStyle w:val="Bunntekst"/>
          </w:pPr>
          <w:proofErr w:type="spellStart"/>
          <w:r w:rsidRPr="00BE09A6">
            <w:t>Dokumentnr</w:t>
          </w:r>
          <w:proofErr w:type="spellEnd"/>
          <w:r w:rsidRPr="00BE09A6">
            <w:t xml:space="preserve">.: </w:t>
          </w:r>
          <w:sdt>
            <w:sdtPr>
              <w:tag w:val="DocumentNumber"/>
              <w:id w:val="10011"/>
              <w:dataBinding w:prefixMappings="xmlns:gbs='http://www.software-innovation.no/growBusinessDocument'" w:xpath="/gbs:GrowBusinessDocument/gbs:DocumentNumber[@gbs:key='10011']" w:storeItemID="{1C4293D4-50C9-41DF-83CE-5AE205D87795}"/>
              <w:text/>
            </w:sdtPr>
            <w:sdtEndPr/>
            <w:sdtContent>
              <w:r w:rsidR="00F456A9">
                <w:t>201856170-1</w:t>
              </w:r>
            </w:sdtContent>
          </w:sdt>
        </w:p>
      </w:tc>
      <w:tc>
        <w:tcPr>
          <w:tcW w:w="4204" w:type="dxa"/>
        </w:tcPr>
        <w:p w14:paraId="4117DC75" w14:textId="4F4872C6" w:rsidR="00FA3C86" w:rsidRDefault="00FA3C86" w:rsidP="00FA3C86">
          <w:pPr>
            <w:pStyle w:val="Bunntekst"/>
            <w:jc w:val="right"/>
          </w:pPr>
          <w:r w:rsidRPr="00BE09A6">
            <w:t xml:space="preserve">side </w:t>
          </w:r>
          <w:sdt>
            <w:sdtPr>
              <w:id w:val="10719247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BE09A6">
                <w:fldChar w:fldCharType="begin"/>
              </w:r>
              <w:r w:rsidRPr="00BE09A6">
                <w:instrText xml:space="preserve"> PAGE   \* MERGEFORMAT </w:instrText>
              </w:r>
              <w:r w:rsidRPr="00BE09A6">
                <w:fldChar w:fldCharType="separate"/>
              </w:r>
              <w:r w:rsidR="007406C2">
                <w:rPr>
                  <w:noProof/>
                </w:rPr>
                <w:t>1</w:t>
              </w:r>
              <w:r w:rsidRPr="00BE09A6">
                <w:fldChar w:fldCharType="end"/>
              </w:r>
              <w:r w:rsidRPr="00BE09A6">
                <w:t xml:space="preserve"> av</w:t>
              </w:r>
            </w:sdtContent>
          </w:sdt>
          <w:r w:rsidRPr="00BE09A6">
            <w:t xml:space="preserve"> </w:t>
          </w:r>
          <w:fldSimple w:instr=" NUMPAGES   \* MERGEFORMAT ">
            <w:r w:rsidR="007406C2">
              <w:rPr>
                <w:noProof/>
              </w:rPr>
              <w:t>1</w:t>
            </w:r>
          </w:fldSimple>
        </w:p>
      </w:tc>
    </w:tr>
  </w:tbl>
  <w:p w14:paraId="4117DC77" w14:textId="77777777" w:rsidR="00365936" w:rsidRPr="00FA3C86" w:rsidRDefault="00365936" w:rsidP="00BE09A6">
    <w:pPr>
      <w:pStyle w:val="Bunn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7DC5F" w14:textId="77777777" w:rsidR="00597349" w:rsidRDefault="00597349" w:rsidP="0043409C">
      <w:r>
        <w:separator/>
      </w:r>
    </w:p>
  </w:footnote>
  <w:footnote w:type="continuationSeparator" w:id="0">
    <w:p w14:paraId="4117DC60" w14:textId="77777777" w:rsidR="00597349" w:rsidRDefault="00597349" w:rsidP="00434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7DC63" w14:textId="77777777" w:rsidR="00AA7155" w:rsidRPr="00F5268F" w:rsidRDefault="00AA7155" w:rsidP="00F5268F"/>
  <w:p w14:paraId="4117DC64" w14:textId="77777777" w:rsidR="00AA7155" w:rsidRPr="00F5268F" w:rsidRDefault="00F5268F" w:rsidP="00F5268F">
    <w:pPr>
      <w:pStyle w:val="Topptekst"/>
    </w:pPr>
    <w:r>
      <w:tab/>
    </w:r>
    <w:r w:rsidR="008B2C3E" w:rsidRPr="00F5268F">
      <w:t>Trøndelag fylkeskommune</w:t>
    </w:r>
  </w:p>
  <w:p w14:paraId="4117DC65" w14:textId="326DF3ED" w:rsidR="00150C33" w:rsidRPr="002D7473" w:rsidRDefault="00F5268F" w:rsidP="00F5268F">
    <w:pPr>
      <w:pStyle w:val="Topptekst"/>
      <w:rPr>
        <w:rFonts w:ascii="Oswald Light" w:hAnsi="Oswald Light"/>
      </w:rPr>
    </w:pPr>
    <w:r w:rsidRPr="002D7473">
      <w:rPr>
        <w:rFonts w:ascii="Oswald Light" w:hAnsi="Oswald Light"/>
      </w:rPr>
      <w:tab/>
    </w:r>
    <w:sdt>
      <w:sdtPr>
        <w:rPr>
          <w:rFonts w:ascii="Oswald Light" w:hAnsi="Oswald Light"/>
        </w:rPr>
        <w:tag w:val="ToOrgUnit.Name"/>
        <w:id w:val="10020"/>
        <w:placeholder>
          <w:docPart w:val="79E1B3A9B2A7462BBBFD9EF35137DA7B"/>
        </w:placeholder>
        <w:dataBinding w:prefixMappings="xmlns:gbs='http://www.software-innovation.no/growBusinessDocument'" w:xpath="/gbs:GrowBusinessDocument/gbs:ToOrgUnit.Name[@gbs:key='10020']" w:storeItemID="{1C4293D4-50C9-41DF-83CE-5AE205D87795}"/>
        <w:text/>
      </w:sdtPr>
      <w:sdtEndPr/>
      <w:sdtContent>
        <w:r w:rsidR="00F456A9">
          <w:rPr>
            <w:rFonts w:ascii="Oswald Light" w:hAnsi="Oswald Light"/>
          </w:rPr>
          <w:t>Steinkjer videregående skole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7DC6A" w14:textId="77777777" w:rsidR="00F5268F" w:rsidRPr="00F5268F" w:rsidRDefault="00F5268F" w:rsidP="00F5268F">
    <w:pPr>
      <w:spacing w:line="240" w:lineRule="auto"/>
      <w:rPr>
        <w:sz w:val="4"/>
        <w:szCs w:val="4"/>
      </w:rPr>
    </w:pPr>
  </w:p>
  <w:tbl>
    <w:tblPr>
      <w:tblStyle w:val="Tabellrutenett"/>
      <w:tblW w:w="1020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993"/>
      <w:gridCol w:w="5575"/>
      <w:gridCol w:w="3638"/>
    </w:tblGrid>
    <w:tr w:rsidR="000A494F" w14:paraId="4117DC6E" w14:textId="77777777" w:rsidTr="00F5268F">
      <w:trPr>
        <w:trHeight w:val="429"/>
      </w:trPr>
      <w:tc>
        <w:tcPr>
          <w:tcW w:w="993" w:type="dxa"/>
          <w:vMerge w:val="restart"/>
        </w:tcPr>
        <w:p w14:paraId="4117DC6B" w14:textId="77777777" w:rsidR="000A494F" w:rsidRDefault="000A494F" w:rsidP="00BD5011">
          <w:pPr>
            <w:pStyle w:val="Topptekst"/>
          </w:pPr>
          <w:r>
            <w:drawing>
              <wp:inline distT="0" distB="0" distL="0" distR="0" wp14:anchorId="4117DC78" wp14:editId="4117DC79">
                <wp:extent cx="546100" cy="622300"/>
                <wp:effectExtent l="0" t="0" r="6350" b="6350"/>
                <wp:docPr id="3" name="Picture 3" descr="Mac HD:Users:knut:Documents:Knut:Trøndelag kommune:Ferdiggjøring:Profilhåndbok:Filer:Logo_Fylkesvåpen:Hovedlogo_liggend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 HD:Users:knut:Documents:Knut:Trøndelag kommune:Ferdiggjøring:Profilhåndbok:Filer:Logo_Fylkesvåpen:Hovedlogo_liggende.pd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72" r="72314" b="10670"/>
                        <a:stretch/>
                      </pic:blipFill>
                      <pic:spPr bwMode="auto">
                        <a:xfrm>
                          <a:off x="0" y="0"/>
                          <a:ext cx="546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5" w:type="dxa"/>
        </w:tcPr>
        <w:p w14:paraId="4117DC6C" w14:textId="77777777" w:rsidR="000A494F" w:rsidRPr="00464D50" w:rsidRDefault="000A494F" w:rsidP="00BD5011">
          <w:pPr>
            <w:pStyle w:val="Topptekst"/>
          </w:pPr>
          <w:r w:rsidRPr="00464D50">
            <w:t xml:space="preserve">Trøndelag </w:t>
          </w:r>
          <w:r w:rsidRPr="00BD5011">
            <w:t>fylkeskommune</w:t>
          </w:r>
        </w:p>
      </w:tc>
      <w:tc>
        <w:tcPr>
          <w:tcW w:w="3638" w:type="dxa"/>
          <w:vMerge w:val="restart"/>
        </w:tcPr>
        <w:p w14:paraId="4117DC6D" w14:textId="77777777" w:rsidR="000A494F" w:rsidRDefault="000A494F" w:rsidP="00BD5011">
          <w:pPr>
            <w:pStyle w:val="Topptekst"/>
          </w:pPr>
          <w:r w:rsidRPr="00C851CE">
            <w:drawing>
              <wp:anchor distT="0" distB="0" distL="114300" distR="114300" simplePos="0" relativeHeight="251659264" behindDoc="0" locked="0" layoutInCell="1" allowOverlap="1" wp14:anchorId="4117DC7A" wp14:editId="4117DC7B">
                <wp:simplePos x="0" y="0"/>
                <wp:positionH relativeFrom="margin">
                  <wp:posOffset>1344930</wp:posOffset>
                </wp:positionH>
                <wp:positionV relativeFrom="paragraph">
                  <wp:posOffset>0</wp:posOffset>
                </wp:positionV>
                <wp:extent cx="723900" cy="728980"/>
                <wp:effectExtent l="0" t="0" r="0" b="0"/>
                <wp:wrapThrough wrapText="bothSides">
                  <wp:wrapPolygon edited="0">
                    <wp:start x="10232" y="564"/>
                    <wp:lineTo x="1705" y="9596"/>
                    <wp:lineTo x="3979" y="19756"/>
                    <wp:lineTo x="14779" y="19756"/>
                    <wp:lineTo x="13642" y="10725"/>
                    <wp:lineTo x="17053" y="10725"/>
                    <wp:lineTo x="19895" y="6209"/>
                    <wp:lineTo x="19326" y="564"/>
                    <wp:lineTo x="10232" y="564"/>
                  </wp:wrapPolygon>
                </wp:wrapThrough>
                <wp:docPr id="4" name="Picture 4" descr="Mac HD:Users:knut:Documents:Knut:Trøndelag kommune:Ferdiggjøring:Maler:Brevark:designelement_kart_gu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 HD:Users:knut:Documents:Knut:Trøndelag kommune:Ferdiggjøring:Maler:Brevark:designelement_kart_gul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0A494F" w:rsidRPr="00A344EE" w14:paraId="4117DC72" w14:textId="77777777" w:rsidTr="00C579D4">
      <w:tc>
        <w:tcPr>
          <w:tcW w:w="993" w:type="dxa"/>
          <w:vMerge/>
        </w:tcPr>
        <w:p w14:paraId="4117DC6F" w14:textId="77777777" w:rsidR="000A494F" w:rsidRDefault="000A494F" w:rsidP="00BD5011">
          <w:pPr>
            <w:pStyle w:val="Topptekst"/>
          </w:pPr>
        </w:p>
      </w:tc>
      <w:tc>
        <w:tcPr>
          <w:tcW w:w="5575" w:type="dxa"/>
        </w:tcPr>
        <w:p w14:paraId="4117DC70" w14:textId="30FB46D5" w:rsidR="000A494F" w:rsidRPr="002D7473" w:rsidRDefault="004A58CD" w:rsidP="00BD5011">
          <w:pPr>
            <w:spacing w:line="240" w:lineRule="auto"/>
            <w:rPr>
              <w:rFonts w:ascii="Oswald Light" w:hAnsi="Oswald Light"/>
              <w:sz w:val="34"/>
              <w:szCs w:val="34"/>
            </w:rPr>
          </w:pPr>
          <w:sdt>
            <w:sdtPr>
              <w:rPr>
                <w:rFonts w:ascii="Oswald Light" w:hAnsi="Oswald Light"/>
                <w:sz w:val="34"/>
                <w:szCs w:val="34"/>
              </w:rPr>
              <w:tag w:val="ToOrgUnit.Name"/>
              <w:id w:val="10019"/>
              <w:placeholder>
                <w:docPart w:val="D5E47CCE1081434B9CA69A80EF53024E"/>
              </w:placeholder>
              <w:dataBinding w:prefixMappings="xmlns:gbs='http://www.software-innovation.no/growBusinessDocument'" w:xpath="/gbs:GrowBusinessDocument/gbs:ToOrgUnit.Name[@gbs:key='10019']" w:storeItemID="{1C4293D4-50C9-41DF-83CE-5AE205D87795}"/>
              <w:text/>
            </w:sdtPr>
            <w:sdtEndPr/>
            <w:sdtContent>
              <w:r w:rsidR="00F456A9">
                <w:rPr>
                  <w:rFonts w:ascii="Oswald Light" w:hAnsi="Oswald Light"/>
                  <w:sz w:val="34"/>
                  <w:szCs w:val="34"/>
                </w:rPr>
                <w:t>Steinkjer videregående skole</w:t>
              </w:r>
            </w:sdtContent>
          </w:sdt>
          <w:r w:rsidR="00BD5011" w:rsidRPr="002D7473">
            <w:rPr>
              <w:rFonts w:ascii="Oswald Light" w:hAnsi="Oswald Light"/>
              <w:sz w:val="34"/>
              <w:szCs w:val="34"/>
            </w:rPr>
            <w:t xml:space="preserve"> </w:t>
          </w:r>
        </w:p>
      </w:tc>
      <w:tc>
        <w:tcPr>
          <w:tcW w:w="3638" w:type="dxa"/>
          <w:vMerge/>
        </w:tcPr>
        <w:p w14:paraId="4117DC71" w14:textId="77777777" w:rsidR="000A494F" w:rsidRPr="00516628" w:rsidRDefault="000A494F" w:rsidP="00BD5011">
          <w:pPr>
            <w:pStyle w:val="Topptekst"/>
            <w:rPr>
              <w:lang w:val="en-US"/>
            </w:rPr>
          </w:pPr>
        </w:p>
      </w:tc>
    </w:tr>
  </w:tbl>
  <w:p w14:paraId="4117DC73" w14:textId="77777777" w:rsidR="00365936" w:rsidRPr="000A494F" w:rsidRDefault="00365936" w:rsidP="00BD5011">
    <w:pPr>
      <w:pStyle w:val="Toppteks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BB"/>
    <w:rsid w:val="00012D1C"/>
    <w:rsid w:val="00024C2F"/>
    <w:rsid w:val="00047F35"/>
    <w:rsid w:val="00077333"/>
    <w:rsid w:val="000922BD"/>
    <w:rsid w:val="000A494F"/>
    <w:rsid w:val="000E1F41"/>
    <w:rsid w:val="000E4EEA"/>
    <w:rsid w:val="00150C33"/>
    <w:rsid w:val="0017348C"/>
    <w:rsid w:val="001C0560"/>
    <w:rsid w:val="001E69BA"/>
    <w:rsid w:val="002316A5"/>
    <w:rsid w:val="00245E0F"/>
    <w:rsid w:val="002565A8"/>
    <w:rsid w:val="002A4030"/>
    <w:rsid w:val="002C34EC"/>
    <w:rsid w:val="002C45A6"/>
    <w:rsid w:val="002D7473"/>
    <w:rsid w:val="00302140"/>
    <w:rsid w:val="00305573"/>
    <w:rsid w:val="00365936"/>
    <w:rsid w:val="00384198"/>
    <w:rsid w:val="003857FF"/>
    <w:rsid w:val="0042703C"/>
    <w:rsid w:val="0043409C"/>
    <w:rsid w:val="00464D50"/>
    <w:rsid w:val="004674DC"/>
    <w:rsid w:val="00471141"/>
    <w:rsid w:val="004912F5"/>
    <w:rsid w:val="004A58CD"/>
    <w:rsid w:val="004C787A"/>
    <w:rsid w:val="00516640"/>
    <w:rsid w:val="00533FBC"/>
    <w:rsid w:val="005500EC"/>
    <w:rsid w:val="005931CC"/>
    <w:rsid w:val="00597349"/>
    <w:rsid w:val="005A03A6"/>
    <w:rsid w:val="005A0E3E"/>
    <w:rsid w:val="005C44D5"/>
    <w:rsid w:val="005E1DDA"/>
    <w:rsid w:val="00636D58"/>
    <w:rsid w:val="00692F04"/>
    <w:rsid w:val="006962BF"/>
    <w:rsid w:val="006A50FB"/>
    <w:rsid w:val="006B5482"/>
    <w:rsid w:val="006C1B54"/>
    <w:rsid w:val="006C5699"/>
    <w:rsid w:val="00705A82"/>
    <w:rsid w:val="00715303"/>
    <w:rsid w:val="0073373C"/>
    <w:rsid w:val="0073698A"/>
    <w:rsid w:val="00736BE7"/>
    <w:rsid w:val="007406C2"/>
    <w:rsid w:val="007C2219"/>
    <w:rsid w:val="007F5448"/>
    <w:rsid w:val="00814788"/>
    <w:rsid w:val="0082610C"/>
    <w:rsid w:val="00840385"/>
    <w:rsid w:val="00850AC9"/>
    <w:rsid w:val="0085439B"/>
    <w:rsid w:val="00865A99"/>
    <w:rsid w:val="008B2C3E"/>
    <w:rsid w:val="008E15BB"/>
    <w:rsid w:val="008E4287"/>
    <w:rsid w:val="0090253B"/>
    <w:rsid w:val="009075F1"/>
    <w:rsid w:val="00931840"/>
    <w:rsid w:val="00931B7A"/>
    <w:rsid w:val="009E5A3E"/>
    <w:rsid w:val="009F3B83"/>
    <w:rsid w:val="00A323DF"/>
    <w:rsid w:val="00A327CD"/>
    <w:rsid w:val="00A344EE"/>
    <w:rsid w:val="00A86235"/>
    <w:rsid w:val="00A86C69"/>
    <w:rsid w:val="00AA7155"/>
    <w:rsid w:val="00AB322F"/>
    <w:rsid w:val="00AB5BCD"/>
    <w:rsid w:val="00AD7326"/>
    <w:rsid w:val="00AE5D13"/>
    <w:rsid w:val="00AE7131"/>
    <w:rsid w:val="00B61304"/>
    <w:rsid w:val="00BD036D"/>
    <w:rsid w:val="00BD5011"/>
    <w:rsid w:val="00BE09A6"/>
    <w:rsid w:val="00BF3CD8"/>
    <w:rsid w:val="00C2581D"/>
    <w:rsid w:val="00C35A77"/>
    <w:rsid w:val="00C522BB"/>
    <w:rsid w:val="00CA637A"/>
    <w:rsid w:val="00CB03E1"/>
    <w:rsid w:val="00CC39D4"/>
    <w:rsid w:val="00CC700D"/>
    <w:rsid w:val="00CF08CD"/>
    <w:rsid w:val="00DB734E"/>
    <w:rsid w:val="00DD325B"/>
    <w:rsid w:val="00DD49BC"/>
    <w:rsid w:val="00DF20E0"/>
    <w:rsid w:val="00E41031"/>
    <w:rsid w:val="00E50C7A"/>
    <w:rsid w:val="00E823E8"/>
    <w:rsid w:val="00E834E2"/>
    <w:rsid w:val="00E92EED"/>
    <w:rsid w:val="00EB78AE"/>
    <w:rsid w:val="00EC07E4"/>
    <w:rsid w:val="00EC271F"/>
    <w:rsid w:val="00EF4486"/>
    <w:rsid w:val="00F34C17"/>
    <w:rsid w:val="00F35C50"/>
    <w:rsid w:val="00F447F2"/>
    <w:rsid w:val="00F456A9"/>
    <w:rsid w:val="00F5268F"/>
    <w:rsid w:val="00FA3C86"/>
    <w:rsid w:val="00FD01BE"/>
    <w:rsid w:val="00FE22F9"/>
    <w:rsid w:val="00FF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17DC40"/>
  <w15:docId w15:val="{320D1F03-49DB-4599-8107-1C551C9B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304"/>
    <w:pPr>
      <w:spacing w:after="0" w:line="260" w:lineRule="atLeast"/>
    </w:pPr>
    <w:rPr>
      <w:rFonts w:ascii="Verdana" w:eastAsiaTheme="minorEastAsia" w:hAnsi="Verdana"/>
      <w:sz w:val="18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41031"/>
    <w:pPr>
      <w:keepNext/>
      <w:keepLines/>
      <w:spacing w:before="480" w:after="200"/>
      <w:outlineLvl w:val="0"/>
    </w:pPr>
    <w:rPr>
      <w:rFonts w:eastAsiaTheme="majorEastAsia" w:cstheme="majorBidi"/>
      <w:b/>
      <w:bCs/>
      <w:spacing w:val="40"/>
      <w:sz w:val="28"/>
      <w:szCs w:val="32"/>
    </w:rPr>
  </w:style>
  <w:style w:type="paragraph" w:styleId="Overskrift2">
    <w:name w:val="heading 2"/>
    <w:basedOn w:val="Overskrift3"/>
    <w:next w:val="Normal"/>
    <w:link w:val="Overskrift2Tegn"/>
    <w:uiPriority w:val="9"/>
    <w:unhideWhenUsed/>
    <w:qFormat/>
    <w:rsid w:val="00E41031"/>
    <w:pPr>
      <w:keepNext/>
      <w:keepLines/>
      <w:spacing w:before="200"/>
      <w:outlineLvl w:val="1"/>
    </w:pPr>
    <w:rPr>
      <w:rFonts w:eastAsiaTheme="majorEastAsia" w:cstheme="majorBidi"/>
      <w:b/>
      <w:bCs/>
      <w:iCs/>
      <w:spacing w:val="20"/>
      <w:sz w:val="24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41031"/>
    <w:pPr>
      <w:outlineLvl w:val="2"/>
    </w:p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912F5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4912F5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4912F5"/>
    <w:pPr>
      <w:keepNext/>
      <w:keepLines/>
      <w:spacing w:before="40"/>
      <w:outlineLvl w:val="5"/>
    </w:pPr>
    <w:rPr>
      <w:rFonts w:eastAsiaTheme="majorEastAsia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E41031"/>
    <w:rPr>
      <w:rFonts w:ascii="Verdana" w:eastAsiaTheme="majorEastAsia" w:hAnsi="Verdana" w:cstheme="majorBidi"/>
      <w:b/>
      <w:bCs/>
      <w:iCs/>
      <w:spacing w:val="20"/>
      <w:sz w:val="24"/>
      <w:szCs w:val="24"/>
    </w:rPr>
  </w:style>
  <w:style w:type="table" w:styleId="Tabellrutenett">
    <w:name w:val="Table Grid"/>
    <w:basedOn w:val="Vanligtabell"/>
    <w:uiPriority w:val="59"/>
    <w:rsid w:val="004912F5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516640"/>
    <w:pPr>
      <w:tabs>
        <w:tab w:val="right" w:pos="9072"/>
      </w:tabs>
      <w:spacing w:line="240" w:lineRule="auto"/>
    </w:pPr>
    <w:rPr>
      <w:rFonts w:ascii="Oswald" w:hAnsi="Oswald"/>
      <w:noProof/>
      <w:sz w:val="34"/>
      <w:szCs w:val="3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516640"/>
    <w:rPr>
      <w:rFonts w:ascii="Oswald" w:eastAsiaTheme="minorEastAsia" w:hAnsi="Oswald"/>
      <w:noProof/>
      <w:sz w:val="34"/>
      <w:szCs w:val="3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41031"/>
    <w:pPr>
      <w:widowControl w:val="0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E41031"/>
    <w:rPr>
      <w:rFonts w:ascii="Verdana" w:eastAsiaTheme="minorEastAsia" w:hAnsi="Verdana"/>
      <w:sz w:val="16"/>
      <w:szCs w:val="24"/>
    </w:rPr>
  </w:style>
  <w:style w:type="character" w:styleId="Plassholdertekst">
    <w:name w:val="Placeholder Text"/>
    <w:basedOn w:val="Standardskriftforavsnitt"/>
    <w:uiPriority w:val="99"/>
    <w:semiHidden/>
    <w:rsid w:val="004912F5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912F5"/>
    <w:rPr>
      <w:rFonts w:ascii="Lucida Grande" w:hAnsi="Lucida Grande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912F5"/>
    <w:rPr>
      <w:rFonts w:ascii="Lucida Grande" w:eastAsiaTheme="minorEastAsia" w:hAnsi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41031"/>
    <w:rPr>
      <w:rFonts w:ascii="Verdana" w:eastAsiaTheme="majorEastAsia" w:hAnsi="Verdana" w:cstheme="majorBidi"/>
      <w:b/>
      <w:bCs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E41031"/>
    <w:pPr>
      <w:spacing w:before="480" w:after="200" w:line="240" w:lineRule="auto"/>
    </w:pPr>
    <w:rPr>
      <w:b/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E41031"/>
    <w:rPr>
      <w:rFonts w:ascii="Verdana" w:eastAsiaTheme="minorEastAsia" w:hAnsi="Verdana"/>
      <w:b/>
      <w:sz w:val="28"/>
      <w:szCs w:val="24"/>
    </w:rPr>
  </w:style>
  <w:style w:type="character" w:styleId="Hyperkobling">
    <w:name w:val="Hyperlink"/>
    <w:basedOn w:val="Standardskriftforavsnitt"/>
    <w:uiPriority w:val="99"/>
    <w:unhideWhenUsed/>
    <w:rsid w:val="004912F5"/>
    <w:rPr>
      <w:color w:val="5F5F5F" w:themeColor="hyperlink"/>
      <w:u w:val="single"/>
    </w:rPr>
  </w:style>
  <w:style w:type="paragraph" w:styleId="Ingenmellomrom">
    <w:name w:val="No Spacing"/>
    <w:uiPriority w:val="1"/>
    <w:rsid w:val="004912F5"/>
    <w:pPr>
      <w:spacing w:after="0" w:line="240" w:lineRule="auto"/>
    </w:pPr>
    <w:rPr>
      <w:rFonts w:ascii="Century Gothic" w:eastAsiaTheme="minorEastAsia" w:hAnsi="Century Gothic"/>
      <w:sz w:val="24"/>
      <w:szCs w:val="24"/>
    </w:rPr>
  </w:style>
  <w:style w:type="paragraph" w:styleId="Listeavsnitt">
    <w:name w:val="List Paragraph"/>
    <w:basedOn w:val="Normal"/>
    <w:uiPriority w:val="34"/>
    <w:qFormat/>
    <w:rsid w:val="004912F5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E41031"/>
    <w:rPr>
      <w:rFonts w:ascii="Verdana" w:eastAsiaTheme="minorEastAsia" w:hAnsi="Verdana"/>
      <w:sz w:val="1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912F5"/>
    <w:rPr>
      <w:rFonts w:ascii="Century Gothic" w:eastAsiaTheme="majorEastAsia" w:hAnsi="Century Gothic" w:cstheme="majorBidi"/>
      <w:b/>
      <w:bCs/>
      <w:iCs/>
      <w:sz w:val="20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4912F5"/>
    <w:rPr>
      <w:rFonts w:asciiTheme="majorHAnsi" w:eastAsiaTheme="majorEastAsia" w:hAnsiTheme="majorHAnsi" w:cstheme="majorBidi"/>
      <w:sz w:val="20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912F5"/>
    <w:rPr>
      <w:rFonts w:ascii="Century Gothic" w:eastAsiaTheme="majorEastAsia" w:hAnsi="Century Gothic" w:cstheme="majorBidi"/>
      <w:sz w:val="20"/>
      <w:szCs w:val="24"/>
    </w:rPr>
  </w:style>
  <w:style w:type="character" w:styleId="Sterkutheving">
    <w:name w:val="Intense Emphasis"/>
    <w:basedOn w:val="Standardskriftforavsnitt"/>
    <w:uiPriority w:val="21"/>
    <w:qFormat/>
    <w:rsid w:val="004912F5"/>
    <w:rPr>
      <w:rFonts w:ascii="Cambria" w:hAnsi="Cambria"/>
      <w:b/>
      <w:bCs/>
      <w:i/>
      <w:iCs/>
      <w:color w:val="000000" w:themeColor="text1"/>
      <w:sz w:val="20"/>
    </w:rPr>
  </w:style>
  <w:style w:type="paragraph" w:styleId="Sterktsitat">
    <w:name w:val="Intense Quote"/>
    <w:basedOn w:val="Normal"/>
    <w:next w:val="Normal"/>
    <w:link w:val="SterktsitatTegn"/>
    <w:uiPriority w:val="30"/>
    <w:rsid w:val="004912F5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912F5"/>
    <w:rPr>
      <w:rFonts w:ascii="Century Gothic" w:eastAsiaTheme="minorEastAsia" w:hAnsi="Century Gothic"/>
      <w:b/>
      <w:bCs/>
      <w:i/>
      <w:iCs/>
      <w:color w:val="DDDDDD" w:themeColor="accent1"/>
      <w:sz w:val="20"/>
      <w:szCs w:val="24"/>
    </w:rPr>
  </w:style>
  <w:style w:type="character" w:styleId="Svakutheving">
    <w:name w:val="Subtle Emphasis"/>
    <w:basedOn w:val="Standardskriftforavsnitt"/>
    <w:uiPriority w:val="19"/>
    <w:rsid w:val="004912F5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4912F5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912F5"/>
    <w:rPr>
      <w:rFonts w:asciiTheme="majorHAnsi" w:eastAsiaTheme="majorEastAsia" w:hAnsiTheme="majorHAnsi" w:cstheme="majorBidi"/>
      <w:i/>
      <w:iCs/>
      <w:color w:val="DDDDDD" w:themeColor="accent1"/>
      <w:spacing w:val="15"/>
      <w:sz w:val="20"/>
      <w:szCs w:val="24"/>
    </w:rPr>
  </w:style>
  <w:style w:type="character" w:styleId="Utheving">
    <w:name w:val="Emphasis"/>
    <w:basedOn w:val="Standardskriftforavsnitt"/>
    <w:uiPriority w:val="20"/>
    <w:qFormat/>
    <w:rsid w:val="004912F5"/>
    <w:rPr>
      <w:rFonts w:ascii="Cambria" w:hAnsi="Cambria"/>
      <w:i/>
      <w:iCs/>
      <w:color w:val="000000" w:themeColor="text1"/>
      <w:sz w:val="20"/>
    </w:rPr>
  </w:style>
  <w:style w:type="character" w:customStyle="1" w:styleId="Style">
    <w:name w:val="Style"/>
    <w:basedOn w:val="Standardskriftforavsnitt"/>
    <w:uiPriority w:val="1"/>
    <w:rsid w:val="000A494F"/>
    <w:rPr>
      <w:rFonts w:ascii="Oswald" w:hAnsi="Oswald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trondelagfylke.no/steinkjer-videregaende-skol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teinkjervgs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nsatt\fagapp\360\360\Docprod\TFKProd\templates\TRFK%20Nota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A8D5C47F1A747CCB6A3FF0A8640B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9FAF0-56CE-49AD-B2C9-C67684000F26}"/>
      </w:docPartPr>
      <w:docPartBody>
        <w:p w:rsidR="000547F3" w:rsidRDefault="00403793" w:rsidP="00403793">
          <w:pPr>
            <w:pStyle w:val="CA8D5C47F1A747CCB6A3FF0A8640BFE62"/>
          </w:pPr>
          <w:r w:rsidRPr="00012D1C">
            <w:rPr>
              <w:rStyle w:val="Plassholdertekst"/>
              <w:rFonts w:eastAsiaTheme="minorHAnsi"/>
              <w:b/>
              <w:sz w:val="32"/>
              <w:szCs w:val="32"/>
              <w:lang w:val="en-US"/>
            </w:rPr>
            <w:t>Click here to enter text.</w:t>
          </w:r>
        </w:p>
      </w:docPartBody>
    </w:docPart>
    <w:docPart>
      <w:docPartPr>
        <w:name w:val="79E1B3A9B2A7462BBBFD9EF35137DA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0DC7FF-C7E1-4553-9C01-BA88985C067B}"/>
      </w:docPartPr>
      <w:docPartBody>
        <w:p w:rsidR="003661ED" w:rsidRDefault="00D26CFA" w:rsidP="00D26CFA">
          <w:pPr>
            <w:pStyle w:val="79E1B3A9B2A7462BBBFD9EF35137DA7B"/>
          </w:pPr>
          <w:r>
            <w:t>Enhet</w:t>
          </w:r>
        </w:p>
      </w:docPartBody>
    </w:docPart>
    <w:docPart>
      <w:docPartPr>
        <w:name w:val="D5E47CCE1081434B9CA69A80EF530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726C3-79E1-4C17-B4E1-3B4BEE6ADEE3}"/>
      </w:docPartPr>
      <w:docPartBody>
        <w:p w:rsidR="00E2111B" w:rsidRDefault="00F6522B" w:rsidP="00F6522B">
          <w:pPr>
            <w:pStyle w:val="D5E47CCE1081434B9CA69A80EF53024E"/>
          </w:pPr>
          <w:r w:rsidRPr="007E2EBB">
            <w:rPr>
              <w:rStyle w:val="Plas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swald Light">
    <w:panose1 w:val="00000400000000000000"/>
    <w:charset w:val="00"/>
    <w:family w:val="auto"/>
    <w:pitch w:val="variable"/>
    <w:sig w:usb0="2000020F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CFA"/>
    <w:rsid w:val="000547F3"/>
    <w:rsid w:val="00064AE8"/>
    <w:rsid w:val="00102E98"/>
    <w:rsid w:val="00177A38"/>
    <w:rsid w:val="00202ED4"/>
    <w:rsid w:val="0029317B"/>
    <w:rsid w:val="002C7CFA"/>
    <w:rsid w:val="002D6EAF"/>
    <w:rsid w:val="00346BD4"/>
    <w:rsid w:val="003661ED"/>
    <w:rsid w:val="00403793"/>
    <w:rsid w:val="0046634C"/>
    <w:rsid w:val="0047100D"/>
    <w:rsid w:val="004D6D31"/>
    <w:rsid w:val="0059562D"/>
    <w:rsid w:val="005B6B00"/>
    <w:rsid w:val="005E505E"/>
    <w:rsid w:val="0064089B"/>
    <w:rsid w:val="006624E8"/>
    <w:rsid w:val="006A4CEB"/>
    <w:rsid w:val="006C4DE9"/>
    <w:rsid w:val="007550AC"/>
    <w:rsid w:val="007F60D5"/>
    <w:rsid w:val="00847D7B"/>
    <w:rsid w:val="00865E77"/>
    <w:rsid w:val="0092672A"/>
    <w:rsid w:val="00955EF7"/>
    <w:rsid w:val="009D4033"/>
    <w:rsid w:val="00A13038"/>
    <w:rsid w:val="00A1429B"/>
    <w:rsid w:val="00AE33D5"/>
    <w:rsid w:val="00B02324"/>
    <w:rsid w:val="00BE62E4"/>
    <w:rsid w:val="00CD1486"/>
    <w:rsid w:val="00CE05D7"/>
    <w:rsid w:val="00D26CFA"/>
    <w:rsid w:val="00D632A2"/>
    <w:rsid w:val="00D9399F"/>
    <w:rsid w:val="00DE4602"/>
    <w:rsid w:val="00E2111B"/>
    <w:rsid w:val="00E446B0"/>
    <w:rsid w:val="00F24828"/>
    <w:rsid w:val="00F35D5C"/>
    <w:rsid w:val="00F4603C"/>
    <w:rsid w:val="00F6522B"/>
    <w:rsid w:val="00F8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7F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F6522B"/>
    <w:rPr>
      <w:color w:val="808080"/>
    </w:rPr>
  </w:style>
  <w:style w:type="paragraph" w:customStyle="1" w:styleId="994814C0CE6F4B429863E5E2C4952376">
    <w:name w:val="994814C0CE6F4B429863E5E2C4952376"/>
    <w:rsid w:val="000547F3"/>
  </w:style>
  <w:style w:type="paragraph" w:customStyle="1" w:styleId="74CE66E83AA3424BBF504AC7BEEC1774">
    <w:name w:val="74CE66E83AA3424BBF504AC7BEEC1774"/>
    <w:rsid w:val="000547F3"/>
  </w:style>
  <w:style w:type="paragraph" w:customStyle="1" w:styleId="CA8D5C47F1A747CCB6A3FF0A8640BFE6">
    <w:name w:val="CA8D5C47F1A747CCB6A3FF0A8640BFE6"/>
    <w:rsid w:val="000547F3"/>
  </w:style>
  <w:style w:type="paragraph" w:customStyle="1" w:styleId="994814C0CE6F4B429863E5E2C49523761">
    <w:name w:val="994814C0CE6F4B429863E5E2C4952376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74CE66E83AA3424BBF504AC7BEEC17741">
    <w:name w:val="74CE66E83AA3424BBF504AC7BEEC1774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CA8D5C47F1A747CCB6A3FF0A8640BFE61">
    <w:name w:val="CA8D5C47F1A747CCB6A3FF0A8640BFE61"/>
    <w:rsid w:val="000547F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994814C0CE6F4B429863E5E2C49523762">
    <w:name w:val="994814C0CE6F4B429863E5E2C4952376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74CE66E83AA3424BBF504AC7BEEC17742">
    <w:name w:val="74CE66E83AA3424BBF504AC7BEEC1774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CA8D5C47F1A747CCB6A3FF0A8640BFE62">
    <w:name w:val="CA8D5C47F1A747CCB6A3FF0A8640BFE62"/>
    <w:rsid w:val="004037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3396D407FDA64D44A64E2E356A4C32F2">
    <w:name w:val="3396D407FDA64D44A64E2E356A4C32F2"/>
    <w:rsid w:val="00F4603C"/>
  </w:style>
  <w:style w:type="paragraph" w:customStyle="1" w:styleId="640C88DC833C4F6FA97B5618038E110A">
    <w:name w:val="640C88DC833C4F6FA97B5618038E110A"/>
    <w:rsid w:val="0064089B"/>
  </w:style>
  <w:style w:type="paragraph" w:customStyle="1" w:styleId="3C1433A853504CAC8B1CDF534AA42EDB">
    <w:name w:val="3C1433A853504CAC8B1CDF534AA42EDB"/>
    <w:rsid w:val="0064089B"/>
  </w:style>
  <w:style w:type="paragraph" w:customStyle="1" w:styleId="316F529D7A16493AB40DC348FA845473">
    <w:name w:val="316F529D7A16493AB40DC348FA845473"/>
    <w:rsid w:val="0064089B"/>
  </w:style>
  <w:style w:type="paragraph" w:customStyle="1" w:styleId="637C7F73953946D4B8D6A2CA6517B7F0">
    <w:name w:val="637C7F73953946D4B8D6A2CA6517B7F0"/>
    <w:rsid w:val="0064089B"/>
  </w:style>
  <w:style w:type="paragraph" w:customStyle="1" w:styleId="1FBBF4E2A0284A1E82483E76EF516DEB">
    <w:name w:val="1FBBF4E2A0284A1E82483E76EF516DEB"/>
    <w:rsid w:val="0064089B"/>
  </w:style>
  <w:style w:type="paragraph" w:customStyle="1" w:styleId="D9691C9A22644D97A8136430CF810C6A">
    <w:name w:val="D9691C9A22644D97A8136430CF810C6A"/>
    <w:rsid w:val="0064089B"/>
  </w:style>
  <w:style w:type="paragraph" w:customStyle="1" w:styleId="C813F571883549898F6E95AC1626B045">
    <w:name w:val="C813F571883549898F6E95AC1626B045"/>
    <w:rsid w:val="0064089B"/>
  </w:style>
  <w:style w:type="paragraph" w:customStyle="1" w:styleId="771DAD89292849F9BEBD66936A4B9EA1">
    <w:name w:val="771DAD89292849F9BEBD66936A4B9EA1"/>
    <w:rsid w:val="0064089B"/>
  </w:style>
  <w:style w:type="paragraph" w:customStyle="1" w:styleId="94FE3826ECFA4590AEA24BCA0954E5A0">
    <w:name w:val="94FE3826ECFA4590AEA24BCA0954E5A0"/>
    <w:rsid w:val="0064089B"/>
  </w:style>
  <w:style w:type="paragraph" w:customStyle="1" w:styleId="CEF4ED76FA6E4491A13F0546CC209C6D">
    <w:name w:val="CEF4ED76FA6E4491A13F0546CC209C6D"/>
    <w:rsid w:val="0064089B"/>
  </w:style>
  <w:style w:type="paragraph" w:customStyle="1" w:styleId="F291FE58E6F34EAEAE358CBC0EB9ACB0">
    <w:name w:val="F291FE58E6F34EAEAE358CBC0EB9ACB0"/>
    <w:rsid w:val="0046634C"/>
  </w:style>
  <w:style w:type="paragraph" w:customStyle="1" w:styleId="B09DC095391746FC92A20552EE6AFE1C">
    <w:name w:val="B09DC095391746FC92A20552EE6AFE1C"/>
    <w:rsid w:val="0046634C"/>
  </w:style>
  <w:style w:type="paragraph" w:customStyle="1" w:styleId="E222BEA60CF845FFAD82392F68650766">
    <w:name w:val="E222BEA60CF845FFAD82392F68650766"/>
    <w:rsid w:val="0046634C"/>
  </w:style>
  <w:style w:type="paragraph" w:customStyle="1" w:styleId="0D24F1B437BD4A9D89FDAE7EB041E576">
    <w:name w:val="0D24F1B437BD4A9D89FDAE7EB041E576"/>
    <w:rsid w:val="0046634C"/>
  </w:style>
  <w:style w:type="paragraph" w:customStyle="1" w:styleId="BEC453DDFD7045CCBF0EB3014937FF69">
    <w:name w:val="BEC453DDFD7045CCBF0EB3014937FF69"/>
    <w:rsid w:val="0046634C"/>
  </w:style>
  <w:style w:type="paragraph" w:customStyle="1" w:styleId="E82FE9C85CAB49E69433BB298E78531C">
    <w:name w:val="E82FE9C85CAB49E69433BB298E78531C"/>
    <w:rsid w:val="0029317B"/>
  </w:style>
  <w:style w:type="paragraph" w:customStyle="1" w:styleId="79E1B3A9B2A7462BBBFD9EF35137DA7B">
    <w:name w:val="79E1B3A9B2A7462BBBFD9EF35137DA7B"/>
    <w:rsid w:val="00D26CFA"/>
    <w:pPr>
      <w:spacing w:after="160" w:line="259" w:lineRule="auto"/>
    </w:pPr>
  </w:style>
  <w:style w:type="paragraph" w:customStyle="1" w:styleId="D5E47CCE1081434B9CA69A80EF53024E">
    <w:name w:val="D5E47CCE1081434B9CA69A80EF53024E"/>
    <w:rsid w:val="00F6522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templateDesignerVersion="3.1 F" gbs:sourceId="369034" gbs:entity="Document">
  <gbs:Lists>
    <gbs:SingleLines>
      <gbs:ToActivityContact gbs:name="KopimottakerlisteSL" gbs:row-separator="&#10;" gbs:field-separator=", " gbs:loadFromGrowBusiness="OnEdit" gbs:saveInGrowBusiness="False" gbs:removeContentControl="0">
        <gbs:DisplayField gbs:key="10000">
        </gbs:DisplayField>
        <gbs:Sort gbs:direction="desc">ToActivityContact.Name</gbs:Sort>
        <gbs:ToActivityContactJOINEX.Name2 gbs:loadFromGrowBusiness="Always" gbs:saveInGrowBusiness="False" gbs:joinex="[JOINEX=[ToRole] {!OJEX!}=8]"/>
        <gbs:ToActivityContactJOINEX.Name gbs:joinex="[JOINEX=[ToRole] {!OJEX!}=8]" gbs:removeContentControl="0"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e" gbs:row-separator="&#10;" gbs:field-separator=", " gbs:loadFromGrowBusiness="OnEdit" gbs:saveInGrowBusiness="False" gbs:removeContentControl="0">
        <gbs:DisplayField gbs:key="10001">
        </gbs:DisplayField>
        <gbs:Sort gbs:direction="desc">ToActivityContact.Name</gbs:Sort>
        <gbs:ToActivityContactJOINEX.Name2 gbs:loadFromGrowBusiness="OnProduce" gbs:saveInGrowBusiness="False" gbs:joinex="[JOINEX=[ToRole] {!OJEX!}=6]"/>
        <gbs:ToActivityContactJOINEX.Name gbs:joinex="[JOINEX=[ToRole] {!OJEX!}=6]" gbs:removeContentControl="0"/>
        <gbs:Criteria xmlns:gbs="http://www.software-innovation.no/growBusinessDocument" gbs:operator="and">
          <gbs:Criterion gbs:field="::ToRole" gbs:operator="=">6</gbs:Criterion>
        </gbs:Criteria>
      </gbs:ToActivityContact>
    </gbs:SingleLines>
  </gbs:Lists>
  <gbs:OurRef.Name gbs:loadFromGrowBusiness="OnEdit" gbs:entity="Contact" gbs:recno="" gbs:saveInGrowBusiness="False" gbs:connected="true" gbs:key="10002">Bente Gudesen Svenning</gbs:OurRef.Name>
  <gbs:ToActivityContactJOINEX.Name gbs:loadFromGrowBusiness="OnEdit" gbs:entity="ActivityContact" gbs:recno="" gbs:saveInGrowBusiness="False" gbs:connected="true" gbs:key="10003" gbs:joinex="[JOINEX=[ToRole] {!OJEX!}=5]">Steinkjer videregående skole</gbs:ToActivityContactJOINEX.Name>
  <gbs:ToActivityContactJOINEX.Name2 gbs:loadFromGrowBusiness="OnEdit" gbs:entity="ActivityContact" gbs:recno="" gbs:saveInGrowBusiness="False" gbs:connected="true" gbs:key="10004" gbs:joinex="[JOINEX=[ToRole] {!OJEX!}=5]">Bente Gudesen Svenning</gbs:ToActivityContactJOINEX.Name2>
  <gbs:ToAuthorization gbs:loadFromGrowBusiness="OnProduce" gbs:saveInGrowBusiness="False" gbs:connected="true" gbs:recno="" gbs:entity="" gbs:datatype="string" gbs:key="10005">
  </gbs:ToAuthorization>
  <gbs:ToAuthorization gbs:loadFromGrowBusiness="OnEdit" gbs:saveInGrowBusiness="False" gbs:connected="true" gbs:recno="" gbs:entity="" gbs:datatype="string" gbs:key="10006" gbs:removeContentControl="0">
  </gbs:ToAuthorization>
  <gbs:ToAuthorization gbs:loadFromGrowBusiness="OnEdit" gbs:saveInGrowBusiness="False" gbs:connected="true" gbs:recno="" gbs:entity="" gbs:datatype="string" gbs:key="10007" gbs:removeContentControl="0">
  </gbs:ToAuthorization>
  <gbs:DocumentDate gbs:loadFromGrowBusiness="OnProduce" gbs:saveInGrowBusiness="False" gbs:connected="true" gbs:recno="" gbs:entity="" gbs:datatype="date" gbs:key="10008">2018-08-07T00:00:00</gbs:DocumentDate>
  <gbs:DocumentDate gbs:loadFromGrowBusiness="OnProduce" gbs:saveInGrowBusiness="False" gbs:connected="true" gbs:recno="" gbs:entity="" gbs:datatype="date" gbs:key="10009">2018-08-07T00:00:00</gbs:DocumentDate>
  <gbs:DocumentNumber gbs:loadFromGrowBusiness="OnProduce" gbs:saveInGrowBusiness="False" gbs:connected="true" gbs:recno="" gbs:entity="" gbs:datatype="string" gbs:key="10010">201856170-1</gbs:DocumentNumber>
  <gbs:DocumentNumber gbs:loadFromGrowBusiness="OnProduce" gbs:saveInGrowBusiness="False" gbs:connected="true" gbs:recno="" gbs:entity="" gbs:datatype="string" gbs:key="10011">201856170-1</gbs:DocumentNumber>
  <gbs:DocumentNumber gbs:loadFromGrowBusiness="OnProduce" gbs:saveInGrowBusiness="False" gbs:connected="true" gbs:recno="" gbs:entity="" gbs:datatype="string" gbs:key="10012">201856170-1</gbs:DocumentNumber>
  <gbs:Attachments gbs:loadFromGrowBusiness="OnEdit" gbs:saveInGrowBusiness="False" gbs:connected="true" gbs:recno="" gbs:entity="" gbs:datatype="long" gbs:key="10013" gbs:removeContentControl="0">
  </gbs:Attachments>
  <gbs:ToOrgUnit.Name gbs:loadFromGrowBusiness="OnProduce" gbs:saveInGrowBusiness="False" gbs:connected="true" gbs:recno="" gbs:entity="" gbs:datatype="string" gbs:key="10014">Steinkjer videregående skole</gbs:ToOrgUnit.Name>
  <gbs:UnofficialTitle gbs:loadFromGrowBusiness="OnProduce" gbs:saveInGrowBusiness="False" gbs:connected="true" gbs:recno="" gbs:entity="" gbs:datatype="string" gbs:key="10015" gbs:removeContentControl="0">VELKOMMEN TIL STEINKJER VIDEREGÅENDE SKOLE, 
SKOLEÅRET 2018-2019!</gbs:UnofficialTitle>
  <gbs:ToActivityContactJOINEX.Name gbs:loadFromGrowBusiness="OnEdit" gbs:saveInGrowBusiness="False" gbs:connected="true" gbs:recno="" gbs:entity="" gbs:datatype="string" gbs:key="10016" gbs:joinex="[JOINEX=[ToRole] {!OJEX!}=8]" gbs:removeContentControl="0">
  </gbs:ToActivityContactJOINEX.Name>
  <gbs:Attachments gbs:loadFromGrowBusiness="OnEdit" gbs:saveInGrowBusiness="False" gbs:connected="true" gbs:recno="" gbs:entity="" gbs:datatype="long" gbs:key="10017" gbs:removeContentControl="0">
  </gbs:Attachments>
  <gbs:ToOrgUnit.Name gbs:loadFromGrowBusiness="OnProduce" gbs:saveInGrowBusiness="False" gbs:connected="true" gbs:recno="" gbs:entity="" gbs:datatype="string" gbs:key="10018">Steinkjer videregående skole</gbs:ToOrgUnit.Name>
  <gbs:ToOrgUnit.Name gbs:loadFromGrowBusiness="OnProduce" gbs:saveInGrowBusiness="False" gbs:connected="true" gbs:recno="" gbs:entity="" gbs:datatype="string" gbs:key="10019">Steinkjer videregående skole</gbs:ToOrgUnit.Name>
  <gbs:ToOrgUnit.Name gbs:loadFromGrowBusiness="OnProduce" gbs:saveInGrowBusiness="False" gbs:connected="true" gbs:recno="" gbs:entity="" gbs:datatype="string" gbs:key="10020">Steinkjer videregående skole</gbs:ToOrgUnit.Name>
</gbs:GrowBusinessDocument>
</file>

<file path=customXml/itemProps1.xml><?xml version="1.0" encoding="utf-8"?>
<ds:datastoreItem xmlns:ds="http://schemas.openxmlformats.org/officeDocument/2006/customXml" ds:itemID="{1C4293D4-50C9-41DF-83CE-5AE205D87795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TRFK Notat</Template>
  <TotalTime>144</TotalTime>
  <Pages>1</Pages>
  <Words>386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Software Innovation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Bente Gudesen Svenning</dc:creator>
  <cp:lastModifiedBy>Bente Gudesen Svenning</cp:lastModifiedBy>
  <cp:revision>45</cp:revision>
  <dcterms:created xsi:type="dcterms:W3CDTF">2012-02-02T13:39:00Z</dcterms:created>
  <dcterms:modified xsi:type="dcterms:W3CDTF">2018-08-07T13:38:00Z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7" name="templateFilePath">
    <vt:lpwstr>\\ansatt\fagapp\360\360\Docprod\TFKProd\templates\TRFK Notat.dotm</vt:lpwstr>
  </property>
  <property fmtid="{D5CDD505-2E9C-101B-9397-08002B2CF9AE}" pid="8" name="filePathOneNote">
    <vt:lpwstr>\\ansatt\fagapp\360\360\360Users\TFKProd\onenote\ansatt\bensv\</vt:lpwstr>
  </property>
  <property fmtid="{D5CDD505-2E9C-101B-9397-08002B2CF9AE}" pid="10" name="comment">
    <vt:lpwstr>VELKOMMEN TIL STEINKJER VIDEREGÅENDE SKOLE, 
SKOLEÅRET 2018-2019!
</vt:lpwstr>
  </property>
  <property fmtid="{D5CDD505-2E9C-101B-9397-08002B2CF9AE}" pid="11" name="sourceId">
    <vt:lpwstr>369034</vt:lpwstr>
  </property>
  <property fmtid="{D5CDD505-2E9C-101B-9397-08002B2CF9AE}" pid="12" name="module">
    <vt:lpwstr>Document</vt:lpwstr>
  </property>
  <property fmtid="{D5CDD505-2E9C-101B-9397-08002B2CF9AE}" pid="13" name="customParams">
    <vt:lpwstr>
    </vt:lpwstr>
  </property>
  <property fmtid="{D5CDD505-2E9C-101B-9397-08002B2CF9AE}" pid="17" name="server">
    <vt:lpwstr>360.trondelagfylke.no</vt:lpwstr>
  </property>
  <property fmtid="{D5CDD505-2E9C-101B-9397-08002B2CF9AE}" pid="23" name="sipTrackRevision">
    <vt:lpwstr>false</vt:lpwstr>
  </property>
  <property name="docId" fmtid="{D5CDD505-2E9C-101B-9397-08002B2CF9AE}" pid="24">
    <vt:lpwstr>369034</vt:lpwstr>
  </property>
  <property name="verId" fmtid="{D5CDD505-2E9C-101B-9397-08002B2CF9AE}" pid="25">
    <vt:lpwstr>344408</vt:lpwstr>
  </property>
  <property name="templateId" fmtid="{D5CDD505-2E9C-101B-9397-08002B2CF9AE}" pid="26">
    <vt:lpwstr>
    </vt:lpwstr>
  </property>
  <property name="fileId" fmtid="{D5CDD505-2E9C-101B-9397-08002B2CF9AE}" pid="27">
    <vt:lpwstr>454724</vt:lpwstr>
  </property>
  <property name="filePath" fmtid="{D5CDD505-2E9C-101B-9397-08002B2CF9AE}" pid="28">
    <vt:lpwstr>\\ARK-VIT-01N1@3000\PersonalLibraries\ansatt\bensv\viewed files\</vt:lpwstr>
  </property>
  <property name="fileName" fmtid="{D5CDD505-2E9C-101B-9397-08002B2CF9AE}" pid="29">
    <vt:lpwstr>201856170-1 VELKOMMEN TIL STEINKJER VIDEREGÅENDE SKOLE, _SKOLEÅRET 2018-2019!__ 454724_1_0.DOCX</vt:lpwstr>
  </property>
  <property name="createdBy" fmtid="{D5CDD505-2E9C-101B-9397-08002B2CF9AE}" pid="30">
    <vt:lpwstr>Bente Gudesen Svenning</vt:lpwstr>
  </property>
  <property name="modifiedBy" fmtid="{D5CDD505-2E9C-101B-9397-08002B2CF9AE}" pid="31">
    <vt:lpwstr>Bente Gudesen Svenning</vt:lpwstr>
  </property>
  <property name="serverName" fmtid="{D5CDD505-2E9C-101B-9397-08002B2CF9AE}" pid="32">
    <vt:lpwstr>360.trondelagfylke.no</vt:lpwstr>
  </property>
  <property name="protocol" fmtid="{D5CDD505-2E9C-101B-9397-08002B2CF9AE}" pid="33">
    <vt:lpwstr>on</vt:lpwstr>
  </property>
  <property name="site" fmtid="{D5CDD505-2E9C-101B-9397-08002B2CF9AE}" pid="34">
    <vt:lpwstr>/locator.aspx</vt:lpwstr>
  </property>
  <property name="externalUser" fmtid="{D5CDD505-2E9C-101B-9397-08002B2CF9AE}" pid="35">
    <vt:lpwstr>
    </vt:lpwstr>
  </property>
  <property name="currentVerId" fmtid="{D5CDD505-2E9C-101B-9397-08002B2CF9AE}" pid="36">
    <vt:lpwstr>344408</vt:lpwstr>
  </property>
  <property name="Operation" fmtid="{D5CDD505-2E9C-101B-9397-08002B2CF9AE}" pid="37">
    <vt:lpwstr>OpenFile</vt:lpwstr>
  </property>
</Properties>
</file>