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9"/>
        <w:gridCol w:w="1960"/>
      </w:tblGrid>
      <w:tr w:rsidR="00871F12" w:rsidRPr="0021583A" w14:paraId="67A55CA3" w14:textId="77777777" w:rsidTr="00773CC9">
        <w:trPr>
          <w:trHeight w:val="1811"/>
        </w:trPr>
        <w:tc>
          <w:tcPr>
            <w:tcW w:w="6912" w:type="dxa"/>
          </w:tcPr>
          <w:bookmarkStart w:id="0" w:name="_GoBack"/>
          <w:bookmarkEnd w:id="0"/>
          <w:p w14:paraId="67A55C9A" w14:textId="071FA8EA" w:rsidR="00871F12" w:rsidRPr="0021583A" w:rsidRDefault="00A50074" w:rsidP="0021583A">
            <w:sdt>
              <w:sdtPr>
                <w:tag w:val="ToActivityContact.Name"/>
                <w:id w:val="10000"/>
                <w:lock w:val="contentLocked"/>
                <w:placeholder>
                  <w:docPart w:val="46BD15DC3BD749638A7572665BDCEFEB"/>
                </w:placeholder>
                <w:dataBinding w:prefixMappings="xmlns:gbs='http://www.software-innovation.no/growBusinessDocument'" w:xpath="/gbs:GrowBusinessDocument/gbs:ToActivityContactJOINEX.Name[@gbs:key='10000']" w:storeItemID="{085B2587-D6E7-40EF-BEF9-E5A3769D00C7}"/>
                <w:text/>
              </w:sdtPr>
              <w:sdtEndPr/>
              <w:sdtContent>
                <w:r w:rsidR="00C114A5">
                  <w:t>Til elever ved Steinkjer videregående skole</w:t>
                </w:r>
              </w:sdtContent>
            </w:sdt>
          </w:p>
          <w:p w14:paraId="67A55C9F" w14:textId="10356EB7" w:rsidR="00871F12" w:rsidRPr="0021583A" w:rsidRDefault="00A50074" w:rsidP="0021583A">
            <w:sdt>
              <w:sdtPr>
                <w:tag w:val="ToActivityContact.Name2"/>
                <w:id w:val="10001"/>
                <w:lock w:val="contentLocked"/>
                <w:placeholder>
                  <w:docPart w:val="3A4857E816B040E3860329CFB165FCD6"/>
                </w:placeholder>
                <w:dataBinding w:prefixMappings="xmlns:gbs='http://www.software-innovation.no/growBusinessDocument'" w:xpath="/gbs:GrowBusinessDocument/gbs:ToActivityContactJOINEX.Name2[@gbs:key='10001']" w:storeItemID="{085B2587-D6E7-40EF-BEF9-E5A3769D00C7}"/>
                <w:text/>
              </w:sdtPr>
              <w:sdtEndPr/>
              <w:sdtContent>
                <w:r w:rsidR="00320B7A">
                  <w:t xml:space="preserve">  </w:t>
                </w:r>
              </w:sdtContent>
            </w:sdt>
          </w:p>
          <w:p w14:paraId="67A55CA0" w14:textId="77777777" w:rsidR="00871F12" w:rsidRPr="0021583A" w:rsidRDefault="00871F12" w:rsidP="0021583A"/>
        </w:tc>
        <w:tc>
          <w:tcPr>
            <w:tcW w:w="2254" w:type="dxa"/>
            <w:vAlign w:val="bottom"/>
          </w:tcPr>
          <w:p w14:paraId="67A55CA1" w14:textId="52412FD4" w:rsidR="00C716FC" w:rsidRPr="00181402" w:rsidRDefault="00C716FC" w:rsidP="00773CC9">
            <w:pPr>
              <w:rPr>
                <w:color w:val="FF0000"/>
                <w:sz w:val="16"/>
              </w:rPr>
            </w:pPr>
            <w:r w:rsidRPr="00181402">
              <w:rPr>
                <w:color w:val="FF0000"/>
                <w:sz w:val="16"/>
              </w:rPr>
              <w:fldChar w:fldCharType="begin"/>
            </w:r>
            <w:r w:rsidRPr="00181402">
              <w:rPr>
                <w:color w:val="FF0000"/>
                <w:sz w:val="16"/>
              </w:rPr>
              <w:instrText xml:space="preserve"> IF "</w:instrText>
            </w:r>
            <w:sdt>
              <w:sdtPr>
                <w:rPr>
                  <w:color w:val="FF0000"/>
                  <w:sz w:val="16"/>
                </w:rPr>
                <w:tag w:val="ToAuthorization"/>
                <w:id w:val="10016"/>
                <w:placeholder>
                  <w:docPart w:val="CE0152EE71264133B24176C424AEB0AD"/>
                </w:placeholder>
                <w:dataBinding w:prefixMappings="xmlns:gbs='http://www.software-innovation.no/growBusinessDocument'" w:xpath="/gbs:GrowBusinessDocument/gbs:ToAuthorization[@gbs:key='10016']" w:storeItemID="{085B2587-D6E7-40EF-BEF9-E5A3769D00C7}"/>
                <w:text/>
              </w:sdtPr>
              <w:sdtEndPr/>
              <w:sdtContent>
                <w:r w:rsidR="00A50074">
                  <w:rPr>
                    <w:color w:val="FF0000"/>
                    <w:sz w:val="16"/>
                  </w:rPr>
                  <w:instrText xml:space="preserve">  </w:instrText>
                </w:r>
              </w:sdtContent>
            </w:sdt>
            <w:r w:rsidRPr="00181402">
              <w:rPr>
                <w:color w:val="FF0000"/>
                <w:sz w:val="16"/>
              </w:rPr>
              <w:instrText>"&lt;&gt;"  " "</w:instrText>
            </w:r>
            <w:sdt>
              <w:sdtPr>
                <w:rPr>
                  <w:color w:val="FF0000"/>
                  <w:sz w:val="16"/>
                </w:rPr>
                <w:tag w:val="Label_UO"/>
                <w:id w:val="1039866165"/>
                <w:placeholder>
                  <w:docPart w:val="DefaultPlaceholder_-1854013440"/>
                </w:placeholder>
                <w:text/>
              </w:sdtPr>
              <w:sdtEndPr/>
              <w:sdtContent>
                <w:r w:rsidRPr="00181402">
                  <w:rPr>
                    <w:color w:val="FF0000"/>
                    <w:sz w:val="16"/>
                  </w:rPr>
                  <w:instrText>Unntatt offentlighet</w:instrText>
                </w:r>
              </w:sdtContent>
            </w:sdt>
            <w:r w:rsidRPr="00181402">
              <w:rPr>
                <w:color w:val="FF0000"/>
                <w:sz w:val="16"/>
              </w:rPr>
              <w:instrText xml:space="preserve">" </w:instrText>
            </w:r>
            <w:r w:rsidRPr="00181402">
              <w:rPr>
                <w:color w:val="FF0000"/>
                <w:sz w:val="16"/>
              </w:rPr>
              <w:fldChar w:fldCharType="end"/>
            </w:r>
          </w:p>
          <w:p w14:paraId="67A55CA2" w14:textId="23640C0A" w:rsidR="00C716FC" w:rsidRPr="00181402" w:rsidRDefault="00A50074" w:rsidP="00773CC9">
            <w:pPr>
              <w:rPr>
                <w:sz w:val="16"/>
                <w:szCs w:val="16"/>
              </w:rPr>
            </w:pPr>
            <w:sdt>
              <w:sdtPr>
                <w:rPr>
                  <w:color w:val="FF0000"/>
                  <w:sz w:val="16"/>
                  <w:szCs w:val="16"/>
                </w:rPr>
                <w:tag w:val="ToAuthorization"/>
                <w:id w:val="10006"/>
                <w:placeholder>
                  <w:docPart w:val="71FBD8EFC97C4A859AE793D3B878C545"/>
                </w:placeholder>
                <w:dataBinding w:prefixMappings="xmlns:gbs='http://www.software-innovation.no/growBusinessDocument'" w:xpath="/gbs:GrowBusinessDocument/gbs:ToAuthorization[@gbs:key='10006']" w:storeItemID="{085B2587-D6E7-40EF-BEF9-E5A3769D00C7}"/>
                <w:text/>
              </w:sdtPr>
              <w:sdtEndPr/>
              <w:sdtContent>
                <w:r w:rsidR="00320B7A">
                  <w:rPr>
                    <w:color w:val="FF0000"/>
                    <w:sz w:val="16"/>
                    <w:szCs w:val="16"/>
                  </w:rPr>
                  <w:t xml:space="preserve">  </w:t>
                </w:r>
              </w:sdtContent>
            </w:sdt>
          </w:p>
        </w:tc>
      </w:tr>
      <w:tr w:rsidR="00871F12" w:rsidRPr="0021583A" w14:paraId="67A55CA6" w14:textId="77777777" w:rsidTr="00D77D2A">
        <w:trPr>
          <w:trHeight w:val="80"/>
        </w:trPr>
        <w:tc>
          <w:tcPr>
            <w:tcW w:w="6912" w:type="dxa"/>
          </w:tcPr>
          <w:p w14:paraId="67A55CA4" w14:textId="77777777" w:rsidR="00871F12" w:rsidRPr="0021583A" w:rsidRDefault="00871F12" w:rsidP="0021583A"/>
        </w:tc>
        <w:tc>
          <w:tcPr>
            <w:tcW w:w="2254" w:type="dxa"/>
          </w:tcPr>
          <w:p w14:paraId="67A55CA5" w14:textId="77777777" w:rsidR="00871F12" w:rsidRPr="0021583A" w:rsidRDefault="00871F12" w:rsidP="0021583A"/>
        </w:tc>
      </w:tr>
    </w:tbl>
    <w:p w14:paraId="67A55CA7" w14:textId="77777777" w:rsidR="00862783" w:rsidRPr="0021583A" w:rsidRDefault="00862783" w:rsidP="0021583A">
      <w:r>
        <w:t xml:space="preserve"> </w:t>
      </w:r>
    </w:p>
    <w:tbl>
      <w:tblPr>
        <w:tblStyle w:val="Tabellrutenett"/>
        <w:tblW w:w="5000" w:type="pct"/>
        <w:tblLook w:val="04A0" w:firstRow="1" w:lastRow="0" w:firstColumn="1" w:lastColumn="0" w:noHBand="0" w:noVBand="1"/>
      </w:tblPr>
      <w:tblGrid>
        <w:gridCol w:w="1404"/>
        <w:gridCol w:w="1147"/>
        <w:gridCol w:w="1829"/>
        <w:gridCol w:w="1691"/>
        <w:gridCol w:w="2008"/>
      </w:tblGrid>
      <w:tr w:rsidR="00F4358D" w:rsidRPr="0021583A" w14:paraId="67A55CAD" w14:textId="77777777" w:rsidTr="00F4358D">
        <w:tc>
          <w:tcPr>
            <w:tcW w:w="1418" w:type="dxa"/>
            <w:tcBorders>
              <w:top w:val="nil"/>
              <w:left w:val="nil"/>
              <w:bottom w:val="nil"/>
              <w:right w:val="nil"/>
            </w:tcBorders>
          </w:tcPr>
          <w:p w14:paraId="67A55CA8" w14:textId="77777777" w:rsidR="00F4358D" w:rsidRPr="00F4358D" w:rsidRDefault="00A50074" w:rsidP="00F4358D">
            <w:pPr>
              <w:pStyle w:val="Normal8pt"/>
              <w:rPr>
                <w:b/>
              </w:rPr>
            </w:pPr>
            <w:sdt>
              <w:sdtPr>
                <w:rPr>
                  <w:b/>
                </w:rPr>
                <w:tag w:val="Label_Vår dato"/>
                <w:id w:val="361403242"/>
                <w:placeholder>
                  <w:docPart w:val="DefaultPlaceholder_-1854013440"/>
                </w:placeholder>
                <w:text/>
              </w:sdtPr>
              <w:sdtEndPr/>
              <w:sdtContent>
                <w:r w:rsidR="00F4358D" w:rsidRPr="00F4358D">
                  <w:rPr>
                    <w:b/>
                  </w:rPr>
                  <w:t>Vår dato</w:t>
                </w:r>
              </w:sdtContent>
            </w:sdt>
            <w:r w:rsidR="00F4358D" w:rsidRPr="00F4358D">
              <w:rPr>
                <w:b/>
              </w:rPr>
              <w:t>:</w:t>
            </w:r>
          </w:p>
        </w:tc>
        <w:sdt>
          <w:sdtPr>
            <w:tag w:val="DocumentDate"/>
            <w:id w:val="10010"/>
            <w:placeholder>
              <w:docPart w:val="2D1E3E07A6FA4B4499378E39741846B5"/>
            </w:placeholder>
            <w:dataBinding w:prefixMappings="xmlns:gbs='http://www.software-innovation.no/growBusinessDocument'" w:xpath="/gbs:GrowBusinessDocument/gbs:DocumentDate[@gbs:key='10010']" w:storeItemID="{085B2587-D6E7-40EF-BEF9-E5A3769D00C7}"/>
            <w:date w:fullDate="2019-05-20T00:00:00Z">
              <w:dateFormat w:val="dd.MM.yyyy"/>
              <w:lid w:val="nb-NO"/>
              <w:storeMappedDataAs w:val="dateTime"/>
              <w:calendar w:val="gregorian"/>
            </w:date>
          </w:sdtPr>
          <w:sdtEndPr/>
          <w:sdtContent>
            <w:tc>
              <w:tcPr>
                <w:tcW w:w="1134" w:type="dxa"/>
                <w:tcBorders>
                  <w:top w:val="nil"/>
                  <w:left w:val="nil"/>
                  <w:bottom w:val="nil"/>
                  <w:right w:val="nil"/>
                </w:tcBorders>
              </w:tcPr>
              <w:p w14:paraId="67A55CA9" w14:textId="350623A8" w:rsidR="00F4358D" w:rsidRPr="00A63A39" w:rsidRDefault="00320B7A" w:rsidP="00F4358D">
                <w:pPr>
                  <w:pStyle w:val="Normal8pt"/>
                  <w:rPr>
                    <w:lang w:val="en-US"/>
                  </w:rPr>
                </w:pPr>
                <w:r>
                  <w:t>20.05.2019</w:t>
                </w:r>
              </w:p>
            </w:tc>
          </w:sdtContent>
        </w:sdt>
        <w:tc>
          <w:tcPr>
            <w:tcW w:w="1843" w:type="dxa"/>
            <w:tcBorders>
              <w:top w:val="nil"/>
              <w:left w:val="nil"/>
              <w:bottom w:val="nil"/>
              <w:right w:val="nil"/>
            </w:tcBorders>
          </w:tcPr>
          <w:p w14:paraId="67A55CAA" w14:textId="77777777" w:rsidR="00F4358D" w:rsidRPr="00F4358D" w:rsidRDefault="00A50074" w:rsidP="00F4358D">
            <w:pPr>
              <w:pStyle w:val="Normal8pt"/>
              <w:rPr>
                <w:b/>
              </w:rPr>
            </w:pPr>
            <w:sdt>
              <w:sdtPr>
                <w:rPr>
                  <w:b/>
                </w:rPr>
                <w:tag w:val="Label_Vår referanse"/>
                <w:id w:val="-281964409"/>
                <w:placeholder>
                  <w:docPart w:val="DefaultPlaceholder_-1854013440"/>
                </w:placeholder>
                <w:text/>
              </w:sdtPr>
              <w:sdtEndPr/>
              <w:sdtContent>
                <w:r w:rsidR="00F4358D" w:rsidRPr="00F4358D">
                  <w:rPr>
                    <w:b/>
                  </w:rPr>
                  <w:t>Vår referanse</w:t>
                </w:r>
              </w:sdtContent>
            </w:sdt>
            <w:r w:rsidR="00F4358D" w:rsidRPr="00F4358D">
              <w:rPr>
                <w:b/>
              </w:rPr>
              <w:t>:</w:t>
            </w:r>
          </w:p>
        </w:tc>
        <w:tc>
          <w:tcPr>
            <w:tcW w:w="1701" w:type="dxa"/>
            <w:tcBorders>
              <w:top w:val="nil"/>
              <w:left w:val="nil"/>
              <w:bottom w:val="nil"/>
              <w:right w:val="nil"/>
            </w:tcBorders>
          </w:tcPr>
          <w:p w14:paraId="67A55CAB" w14:textId="5EBFFEDF" w:rsidR="00F4358D" w:rsidRPr="0021583A" w:rsidRDefault="00A50074" w:rsidP="00F4358D">
            <w:pPr>
              <w:pStyle w:val="Normal8pt"/>
            </w:pPr>
            <w:sdt>
              <w:sdtPr>
                <w:tag w:val="DocumentNumber"/>
                <w:id w:val="10005"/>
                <w:placeholder>
                  <w:docPart w:val="D001FC782E824C558D9ECDE9054DE6DE"/>
                </w:placeholder>
                <w:dataBinding w:prefixMappings="xmlns:gbs='http://www.software-innovation.no/growBusinessDocument'" w:xpath="/gbs:GrowBusinessDocument/gbs:DocumentNumber[@gbs:key='10005']" w:storeItemID="{085B2587-D6E7-40EF-BEF9-E5A3769D00C7}"/>
                <w:text/>
              </w:sdtPr>
              <w:sdtEndPr/>
              <w:sdtContent>
                <w:r w:rsidR="00320B7A">
                  <w:t>201842954-14</w:t>
                </w:r>
              </w:sdtContent>
            </w:sdt>
          </w:p>
        </w:tc>
        <w:tc>
          <w:tcPr>
            <w:tcW w:w="2017" w:type="dxa"/>
            <w:tcBorders>
              <w:top w:val="nil"/>
              <w:left w:val="nil"/>
              <w:bottom w:val="nil"/>
              <w:right w:val="nil"/>
            </w:tcBorders>
          </w:tcPr>
          <w:p w14:paraId="67A55CAC" w14:textId="77777777" w:rsidR="00F4358D" w:rsidRPr="00F4358D" w:rsidRDefault="00A50074" w:rsidP="00F4358D">
            <w:pPr>
              <w:pStyle w:val="Normal8pt"/>
              <w:rPr>
                <w:b/>
              </w:rPr>
            </w:pPr>
            <w:sdt>
              <w:sdtPr>
                <w:rPr>
                  <w:b/>
                </w:rPr>
                <w:tag w:val="Label_Vår saksbehandler"/>
                <w:id w:val="-1326358101"/>
                <w:placeholder>
                  <w:docPart w:val="DefaultPlaceholder_-1854013440"/>
                </w:placeholder>
                <w:text/>
              </w:sdtPr>
              <w:sdtEndPr/>
              <w:sdtContent>
                <w:r w:rsidR="00F4358D" w:rsidRPr="00F4358D">
                  <w:rPr>
                    <w:b/>
                  </w:rPr>
                  <w:t>Vår saksbehandler</w:t>
                </w:r>
              </w:sdtContent>
            </w:sdt>
            <w:r w:rsidR="00F4358D" w:rsidRPr="00F4358D">
              <w:rPr>
                <w:b/>
              </w:rPr>
              <w:t>:</w:t>
            </w:r>
          </w:p>
        </w:tc>
      </w:tr>
      <w:tr w:rsidR="00F4358D" w:rsidRPr="00A63A39" w14:paraId="67A55CB3" w14:textId="77777777" w:rsidTr="00F4358D">
        <w:tc>
          <w:tcPr>
            <w:tcW w:w="1418" w:type="dxa"/>
            <w:tcBorders>
              <w:top w:val="nil"/>
              <w:left w:val="nil"/>
              <w:bottom w:val="nil"/>
              <w:right w:val="nil"/>
            </w:tcBorders>
          </w:tcPr>
          <w:p w14:paraId="67A55CAE" w14:textId="77777777" w:rsidR="00F4358D" w:rsidRPr="00F4358D" w:rsidRDefault="00A50074" w:rsidP="00F4358D">
            <w:pPr>
              <w:pStyle w:val="Normal8pt"/>
              <w:rPr>
                <w:b/>
              </w:rPr>
            </w:pPr>
            <w:sdt>
              <w:sdtPr>
                <w:rPr>
                  <w:b/>
                </w:rPr>
                <w:tag w:val="Label_Deres dato"/>
                <w:id w:val="-1146972024"/>
                <w:placeholder>
                  <w:docPart w:val="DefaultPlaceholder_-1854013440"/>
                </w:placeholder>
                <w:text/>
              </w:sdtPr>
              <w:sdtEndPr/>
              <w:sdtContent>
                <w:r w:rsidR="00F4358D" w:rsidRPr="00F4358D">
                  <w:rPr>
                    <w:b/>
                  </w:rPr>
                  <w:t>Deres dato</w:t>
                </w:r>
              </w:sdtContent>
            </w:sdt>
            <w:r w:rsidR="00F4358D" w:rsidRPr="00F4358D">
              <w:rPr>
                <w:b/>
              </w:rPr>
              <w:t>:</w:t>
            </w:r>
          </w:p>
        </w:tc>
        <w:sdt>
          <w:sdtPr>
            <w:tag w:val="ToActivityContact.ToRequest.DocumentDate"/>
            <w:id w:val="10028"/>
            <w:placeholder>
              <w:docPart w:val="1BC896D191024F259702D7AA39AA2E94"/>
            </w:placeholder>
            <w:dataBinding w:prefixMappings="xmlns:gbs='http://www.software-innovation.no/growBusinessDocument'" w:xpath="/gbs:GrowBusinessDocument/gbs:ToActivityContact.ToRequest.DocumentDate[@gbs:key='10028']" w:storeItemID="{085B2587-D6E7-40EF-BEF9-E5A3769D00C7}"/>
            <w:date>
              <w:dateFormat w:val="dd.MM.yyyy"/>
              <w:lid w:val="nb-NO"/>
              <w:storeMappedDataAs w:val="dateTime"/>
              <w:calendar w:val="gregorian"/>
            </w:date>
          </w:sdtPr>
          <w:sdtEndPr/>
          <w:sdtContent>
            <w:tc>
              <w:tcPr>
                <w:tcW w:w="1134" w:type="dxa"/>
                <w:tcBorders>
                  <w:top w:val="nil"/>
                  <w:left w:val="nil"/>
                  <w:bottom w:val="nil"/>
                  <w:right w:val="nil"/>
                </w:tcBorders>
              </w:tcPr>
              <w:p w14:paraId="67A55CAF" w14:textId="1FA272E8" w:rsidR="00F4358D" w:rsidRPr="0021583A" w:rsidRDefault="00320B7A" w:rsidP="00F4358D">
                <w:pPr>
                  <w:pStyle w:val="Normal8pt"/>
                </w:pPr>
                <w:r>
                  <w:t xml:space="preserve">  </w:t>
                </w:r>
              </w:p>
            </w:tc>
          </w:sdtContent>
        </w:sdt>
        <w:tc>
          <w:tcPr>
            <w:tcW w:w="1843" w:type="dxa"/>
            <w:tcBorders>
              <w:top w:val="nil"/>
              <w:left w:val="nil"/>
              <w:bottom w:val="nil"/>
              <w:right w:val="nil"/>
            </w:tcBorders>
          </w:tcPr>
          <w:p w14:paraId="67A55CB0" w14:textId="77777777" w:rsidR="00F4358D" w:rsidRPr="00F4358D" w:rsidRDefault="00A50074" w:rsidP="00F4358D">
            <w:pPr>
              <w:pStyle w:val="Normal8pt"/>
              <w:rPr>
                <w:b/>
              </w:rPr>
            </w:pPr>
            <w:sdt>
              <w:sdtPr>
                <w:rPr>
                  <w:b/>
                </w:rPr>
                <w:tag w:val="Label_Deres referanse"/>
                <w:id w:val="-227615675"/>
                <w:placeholder>
                  <w:docPart w:val="DefaultPlaceholder_-1854013440"/>
                </w:placeholder>
                <w:text/>
              </w:sdtPr>
              <w:sdtEndPr/>
              <w:sdtContent>
                <w:r w:rsidR="00F4358D" w:rsidRPr="00F4358D">
                  <w:rPr>
                    <w:b/>
                  </w:rPr>
                  <w:t>Deres referanse</w:t>
                </w:r>
              </w:sdtContent>
            </w:sdt>
            <w:r w:rsidR="00F4358D" w:rsidRPr="00F4358D">
              <w:rPr>
                <w:b/>
              </w:rPr>
              <w:t>:</w:t>
            </w:r>
          </w:p>
        </w:tc>
        <w:tc>
          <w:tcPr>
            <w:tcW w:w="1701" w:type="dxa"/>
            <w:tcBorders>
              <w:top w:val="nil"/>
              <w:left w:val="nil"/>
              <w:bottom w:val="nil"/>
              <w:right w:val="nil"/>
            </w:tcBorders>
          </w:tcPr>
          <w:p w14:paraId="67A55CB1" w14:textId="58FAB25E" w:rsidR="00F4358D" w:rsidRDefault="00A50074" w:rsidP="00F4358D">
            <w:pPr>
              <w:pStyle w:val="Normal8pt"/>
            </w:pPr>
            <w:sdt>
              <w:sdtPr>
                <w:tag w:val="ReferenceNo"/>
                <w:id w:val="10004"/>
                <w:placeholder>
                  <w:docPart w:val="1F4835AC33F344D3A09DCEFB3808FD8F"/>
                </w:placeholder>
                <w:dataBinding w:prefixMappings="xmlns:gbs='http://www.software-innovation.no/growBusinessDocument'" w:xpath="/gbs:GrowBusinessDocument/gbs:ReferenceNo[@gbs:key='10004']" w:storeItemID="{085B2587-D6E7-40EF-BEF9-E5A3769D00C7}"/>
                <w:text/>
              </w:sdtPr>
              <w:sdtEndPr/>
              <w:sdtContent>
                <w:r w:rsidR="00320B7A">
                  <w:t xml:space="preserve">  </w:t>
                </w:r>
              </w:sdtContent>
            </w:sdt>
          </w:p>
        </w:tc>
        <w:sdt>
          <w:sdtPr>
            <w:tag w:val="OurRef.Name"/>
            <w:id w:val="10026"/>
            <w:placeholder>
              <w:docPart w:val="DefaultPlaceholder_-1854013440"/>
            </w:placeholder>
            <w:dataBinding w:prefixMappings="xmlns:gbs='http://www.software-innovation.no/growBusinessDocument'" w:xpath="/gbs:GrowBusinessDocument/gbs:OurRef.Name[@gbs:key='10026']" w:storeItemID="{085B2587-D6E7-40EF-BEF9-E5A3769D00C7}"/>
            <w:text/>
          </w:sdtPr>
          <w:sdtEndPr/>
          <w:sdtContent>
            <w:tc>
              <w:tcPr>
                <w:tcW w:w="2017" w:type="dxa"/>
                <w:tcBorders>
                  <w:top w:val="nil"/>
                  <w:left w:val="nil"/>
                  <w:bottom w:val="nil"/>
                  <w:right w:val="nil"/>
                </w:tcBorders>
              </w:tcPr>
              <w:p w14:paraId="67A55CB2" w14:textId="1DD48F6D" w:rsidR="00F4358D" w:rsidRPr="00851F6E" w:rsidRDefault="00320B7A" w:rsidP="00F4358D">
                <w:pPr>
                  <w:pStyle w:val="Normal8pt"/>
                </w:pPr>
                <w:r>
                  <w:t>Liv Karin Olsen Flak</w:t>
                </w:r>
              </w:p>
            </w:tc>
          </w:sdtContent>
        </w:sdt>
      </w:tr>
      <w:tr w:rsidR="00F4358D" w:rsidRPr="00A63A39" w14:paraId="67A55CB9" w14:textId="77777777" w:rsidTr="00F4358D">
        <w:tc>
          <w:tcPr>
            <w:tcW w:w="1418" w:type="dxa"/>
            <w:tcBorders>
              <w:top w:val="nil"/>
              <w:left w:val="nil"/>
              <w:bottom w:val="nil"/>
              <w:right w:val="nil"/>
            </w:tcBorders>
          </w:tcPr>
          <w:p w14:paraId="67A55CB4" w14:textId="77777777" w:rsidR="00F4358D" w:rsidRPr="00851F6E" w:rsidRDefault="00F4358D" w:rsidP="00F4358D">
            <w:pPr>
              <w:pStyle w:val="Normal8pt"/>
            </w:pPr>
          </w:p>
        </w:tc>
        <w:tc>
          <w:tcPr>
            <w:tcW w:w="1134" w:type="dxa"/>
            <w:tcBorders>
              <w:top w:val="nil"/>
              <w:left w:val="nil"/>
              <w:bottom w:val="nil"/>
              <w:right w:val="nil"/>
            </w:tcBorders>
          </w:tcPr>
          <w:p w14:paraId="67A55CB5" w14:textId="77777777" w:rsidR="00F4358D" w:rsidRPr="00851F6E" w:rsidRDefault="00F4358D" w:rsidP="00F4358D">
            <w:pPr>
              <w:pStyle w:val="Normal8pt"/>
            </w:pPr>
          </w:p>
        </w:tc>
        <w:tc>
          <w:tcPr>
            <w:tcW w:w="1843" w:type="dxa"/>
            <w:tcBorders>
              <w:top w:val="nil"/>
              <w:left w:val="nil"/>
              <w:bottom w:val="nil"/>
              <w:right w:val="nil"/>
            </w:tcBorders>
          </w:tcPr>
          <w:p w14:paraId="67A55CB6" w14:textId="77777777" w:rsidR="00F4358D" w:rsidRPr="00851F6E" w:rsidRDefault="00F4358D" w:rsidP="00F4358D">
            <w:pPr>
              <w:pStyle w:val="Normal8pt"/>
            </w:pPr>
          </w:p>
        </w:tc>
        <w:tc>
          <w:tcPr>
            <w:tcW w:w="1701" w:type="dxa"/>
            <w:tcBorders>
              <w:top w:val="nil"/>
              <w:left w:val="nil"/>
              <w:bottom w:val="nil"/>
              <w:right w:val="nil"/>
            </w:tcBorders>
          </w:tcPr>
          <w:p w14:paraId="67A55CB7" w14:textId="77777777" w:rsidR="00F4358D" w:rsidRPr="00851F6E" w:rsidRDefault="00F4358D" w:rsidP="00F4358D">
            <w:pPr>
              <w:pStyle w:val="Normal8pt"/>
            </w:pPr>
          </w:p>
        </w:tc>
        <w:tc>
          <w:tcPr>
            <w:tcW w:w="2017" w:type="dxa"/>
            <w:tcBorders>
              <w:top w:val="nil"/>
              <w:left w:val="nil"/>
              <w:bottom w:val="nil"/>
              <w:right w:val="nil"/>
            </w:tcBorders>
          </w:tcPr>
          <w:p w14:paraId="67A55CB8" w14:textId="77777777" w:rsidR="00F4358D" w:rsidRPr="00851F6E" w:rsidRDefault="00F4358D" w:rsidP="00F4358D">
            <w:pPr>
              <w:pStyle w:val="Normal8pt"/>
            </w:pPr>
          </w:p>
        </w:tc>
      </w:tr>
    </w:tbl>
    <w:p w14:paraId="67A55CBA" w14:textId="77777777" w:rsidR="00445006" w:rsidRPr="00851F6E" w:rsidRDefault="00445006" w:rsidP="0021583A"/>
    <w:sdt>
      <w:sdtPr>
        <w:tag w:val="Title"/>
        <w:id w:val="10025"/>
        <w:placeholder>
          <w:docPart w:val="DefaultPlaceholder_22675703"/>
        </w:placeholder>
        <w:dataBinding w:prefixMappings="xmlns:gbs='http://www.software-innovation.no/growBusinessDocument'" w:xpath="/gbs:GrowBusinessDocument/gbs:UnofficialTitle[@gbs:key='10025']" w:storeItemID="{085B2587-D6E7-40EF-BEF9-E5A3769D00C7}"/>
        <w:text/>
      </w:sdtPr>
      <w:sdtEndPr/>
      <w:sdtContent>
        <w:p w14:paraId="67A55CBB" w14:textId="59F87CBC" w:rsidR="00FC5ADE" w:rsidRPr="00862783" w:rsidRDefault="00320B7A" w:rsidP="002C33C3">
          <w:pPr>
            <w:pStyle w:val="Tittel"/>
          </w:pPr>
          <w:r>
            <w:t>Informasjon om klage på vurdering skoleåret 2018/2019 - Steinkjer videregående skole</w:t>
          </w:r>
        </w:p>
      </w:sdtContent>
    </w:sdt>
    <w:p w14:paraId="67A55CBC" w14:textId="4F18897C" w:rsidR="00FC5ADE" w:rsidRDefault="009415EB" w:rsidP="00E34B55">
      <w:pPr>
        <w:pStyle w:val="Overskrift2"/>
        <w:numPr>
          <w:ilvl w:val="0"/>
          <w:numId w:val="2"/>
        </w:numPr>
      </w:pPr>
      <w:bookmarkStart w:id="1" w:name="Start"/>
      <w:bookmarkEnd w:id="1"/>
      <w:r>
        <w:t>Klage på standpunktkarakterer</w:t>
      </w:r>
    </w:p>
    <w:p w14:paraId="352461CB" w14:textId="4FC86B6E" w:rsidR="009415EB" w:rsidRDefault="009415EB" w:rsidP="0021583A"/>
    <w:p w14:paraId="56CE4E20" w14:textId="0B1BA3FC" w:rsidR="009415EB" w:rsidRDefault="009415EB" w:rsidP="0021583A">
      <w:r>
        <w:t xml:space="preserve">Standpunktkarakterene blir kunngjort i SkoleArena </w:t>
      </w:r>
      <w:r w:rsidRPr="00E34B55">
        <w:rPr>
          <w:b/>
        </w:rPr>
        <w:t>fredag 07.06.2019</w:t>
      </w:r>
      <w:r>
        <w:t>. Det er viktig at alle elever sjekker karakterene</w:t>
      </w:r>
      <w:r w:rsidR="00E34B55">
        <w:t xml:space="preserve"> sine</w:t>
      </w:r>
      <w:r>
        <w:t>. Har d</w:t>
      </w:r>
      <w:r w:rsidR="00FD737A">
        <w:t>u</w:t>
      </w:r>
      <w:r>
        <w:t xml:space="preserve"> spørsmål, </w:t>
      </w:r>
      <w:r w:rsidR="00FD737A">
        <w:t>må du t</w:t>
      </w:r>
      <w:r w:rsidR="00E34B55">
        <w:t xml:space="preserve">a </w:t>
      </w:r>
      <w:r>
        <w:t>kontakt med skolen, fortrinnsvis faglærer</w:t>
      </w:r>
      <w:r w:rsidR="00E34B55">
        <w:t xml:space="preserve"> eller kontaktlærer.</w:t>
      </w:r>
    </w:p>
    <w:p w14:paraId="325220BE" w14:textId="13BEF171" w:rsidR="009415EB" w:rsidRDefault="009415EB" w:rsidP="0021583A"/>
    <w:p w14:paraId="1F413C6B" w14:textId="2EAD79D1" w:rsidR="009415EB" w:rsidRPr="00E34B55" w:rsidRDefault="009415EB" w:rsidP="0021583A">
      <w:pPr>
        <w:rPr>
          <w:b/>
        </w:rPr>
      </w:pPr>
      <w:r w:rsidRPr="00E34B55">
        <w:rPr>
          <w:b/>
        </w:rPr>
        <w:t xml:space="preserve">Klagefrist standpunktkarakterer er mandag 17.06.2019. </w:t>
      </w:r>
    </w:p>
    <w:p w14:paraId="65996AA7" w14:textId="5508B6A0" w:rsidR="009415EB" w:rsidRDefault="001A7E7C" w:rsidP="0021583A">
      <w:r w:rsidRPr="00783C3D">
        <w:t>Selv om forskrift til opplæringsloven fastsetter klagefristen til 10 dager etter at en elev har mottatt melding om standpunktkarakter,</w:t>
      </w:r>
      <w:r>
        <w:rPr>
          <w:b/>
        </w:rPr>
        <w:t xml:space="preserve"> bør a</w:t>
      </w:r>
      <w:r w:rsidR="00E34B55">
        <w:rPr>
          <w:b/>
        </w:rPr>
        <w:t>vgangselever</w:t>
      </w:r>
      <w:r w:rsidR="00E34B55" w:rsidRPr="00E34B55">
        <w:rPr>
          <w:b/>
        </w:rPr>
        <w:t xml:space="preserve"> </w:t>
      </w:r>
      <w:r w:rsidR="00E34B55">
        <w:rPr>
          <w:b/>
        </w:rPr>
        <w:t>(e</w:t>
      </w:r>
      <w:r w:rsidR="00E34B55" w:rsidRPr="00E34B55">
        <w:rPr>
          <w:b/>
        </w:rPr>
        <w:t>lever på Vg3-trinnet og Vg2 yrkesfag</w:t>
      </w:r>
      <w:r w:rsidR="00E34B55">
        <w:rPr>
          <w:b/>
        </w:rPr>
        <w:t>)</w:t>
      </w:r>
      <w:r w:rsidR="00E34B55" w:rsidRPr="00E34B55">
        <w:rPr>
          <w:b/>
        </w:rPr>
        <w:t xml:space="preserve"> </w:t>
      </w:r>
      <w:r w:rsidR="00E34B55">
        <w:rPr>
          <w:b/>
        </w:rPr>
        <w:t xml:space="preserve">klage straks de har mottatt melding om standpunktkarakter, og </w:t>
      </w:r>
      <w:r w:rsidR="00E34B55" w:rsidRPr="00E34B55">
        <w:rPr>
          <w:b/>
        </w:rPr>
        <w:t xml:space="preserve">senest innen </w:t>
      </w:r>
      <w:r w:rsidR="00E34B55">
        <w:rPr>
          <w:b/>
        </w:rPr>
        <w:t>tirsdag 1</w:t>
      </w:r>
      <w:r w:rsidR="00E34B55" w:rsidRPr="00E34B55">
        <w:rPr>
          <w:b/>
        </w:rPr>
        <w:t>1.06.2019.</w:t>
      </w:r>
      <w:r w:rsidR="00E34B55">
        <w:t xml:space="preserve"> Hvis klagen fremmes etter denne dato, vil eleven kunne risikere at klagen blir behandlet for sent til at en eventuell endring av karakteren kan få konsekvenser for videre opptak.</w:t>
      </w:r>
    </w:p>
    <w:p w14:paraId="79A950F7" w14:textId="6F941B46" w:rsidR="00716923" w:rsidRDefault="00716923" w:rsidP="0021583A"/>
    <w:p w14:paraId="1FE73CE6" w14:textId="4556D1B1" w:rsidR="00716923" w:rsidRDefault="00716923" w:rsidP="0021583A">
      <w:r>
        <w:t>Klage</w:t>
      </w:r>
      <w:r w:rsidR="00795A0F">
        <w:t xml:space="preserve">n må være </w:t>
      </w:r>
      <w:r w:rsidR="00795A0F" w:rsidRPr="00B453C8">
        <w:rPr>
          <w:u w:val="single"/>
        </w:rPr>
        <w:t>skriftlig</w:t>
      </w:r>
      <w:r w:rsidR="00795A0F">
        <w:t>, og signeres av eleven eller foresatte (gjelder elever under 18 år)</w:t>
      </w:r>
      <w:r>
        <w:t xml:space="preserve">. </w:t>
      </w:r>
      <w:r w:rsidR="00795A0F">
        <w:t xml:space="preserve">Det må gå fram </w:t>
      </w:r>
      <w:r w:rsidR="00795A0F" w:rsidRPr="00FD737A">
        <w:rPr>
          <w:u w:val="single"/>
        </w:rPr>
        <w:t>hva</w:t>
      </w:r>
      <w:r w:rsidR="00795A0F">
        <w:t xml:space="preserve"> eleven klager på, og klagen bør inneholde annen relevant informasjon og </w:t>
      </w:r>
      <w:r w:rsidR="00795A0F" w:rsidRPr="00FD737A">
        <w:rPr>
          <w:u w:val="single"/>
        </w:rPr>
        <w:t>begrunnelse</w:t>
      </w:r>
      <w:r w:rsidR="00795A0F">
        <w:t xml:space="preserve"> for klagen. Klagen skal sendes til skolen. </w:t>
      </w:r>
    </w:p>
    <w:p w14:paraId="12B8D0AF" w14:textId="77777777" w:rsidR="00E34B55" w:rsidRDefault="00E34B55" w:rsidP="0021583A"/>
    <w:p w14:paraId="37C470C9" w14:textId="50984D95" w:rsidR="009415EB" w:rsidRDefault="009415EB" w:rsidP="0021583A">
      <w:r>
        <w:t>Vi anbefaler elever som vurderer å klage, å snakke med faglærer,</w:t>
      </w:r>
      <w:r w:rsidR="00DF5568">
        <w:t xml:space="preserve"> </w:t>
      </w:r>
      <w:r>
        <w:t xml:space="preserve">kontaktlærer eller avdelingsleder. </w:t>
      </w:r>
    </w:p>
    <w:p w14:paraId="164C5A15" w14:textId="4DA6CC04" w:rsidR="009415EB" w:rsidRDefault="009415EB" w:rsidP="0021583A"/>
    <w:p w14:paraId="12ED8BEC" w14:textId="2EE2AD80" w:rsidR="00E34B55" w:rsidRDefault="00E34B55" w:rsidP="0021583A">
      <w:r>
        <w:t xml:space="preserve">Elever kan klage på </w:t>
      </w:r>
      <w:r w:rsidR="00FD094E" w:rsidRPr="00FD094E">
        <w:rPr>
          <w:u w:val="single"/>
        </w:rPr>
        <w:t xml:space="preserve">alle </w:t>
      </w:r>
      <w:r w:rsidRPr="00FD094E">
        <w:rPr>
          <w:u w:val="single"/>
        </w:rPr>
        <w:t>standpunktkarakterer</w:t>
      </w:r>
      <w:r>
        <w:t xml:space="preserve"> </w:t>
      </w:r>
      <w:r w:rsidR="00FD094E">
        <w:t>(</w:t>
      </w:r>
      <w:r>
        <w:t>fag, orden og atferd</w:t>
      </w:r>
      <w:r w:rsidR="00FD094E">
        <w:t>)</w:t>
      </w:r>
      <w:r>
        <w:t xml:space="preserve">. Elever kan også klage på vedtak om </w:t>
      </w:r>
      <w:r w:rsidRPr="00FD094E">
        <w:rPr>
          <w:u w:val="single"/>
        </w:rPr>
        <w:t>ikke</w:t>
      </w:r>
      <w:r>
        <w:t xml:space="preserve"> å sette standpunktkarakter (IV – ikke vurdert). </w:t>
      </w:r>
    </w:p>
    <w:p w14:paraId="778461B8" w14:textId="48F67EA1" w:rsidR="00FD094E" w:rsidRDefault="00FD094E" w:rsidP="0021583A">
      <w:r>
        <w:t xml:space="preserve">Du eller dine foresatte kan også kreve </w:t>
      </w:r>
      <w:r w:rsidRPr="00FD094E">
        <w:rPr>
          <w:u w:val="single"/>
        </w:rPr>
        <w:t>begrunnelse</w:t>
      </w:r>
      <w:r>
        <w:t xml:space="preserve"> for standpunktkarakteren. </w:t>
      </w:r>
    </w:p>
    <w:p w14:paraId="15F5B439" w14:textId="36663997" w:rsidR="00E34B55" w:rsidRDefault="00E34B55" w:rsidP="0021583A"/>
    <w:p w14:paraId="4DE11C5D" w14:textId="0672FCC3" w:rsidR="009415EB" w:rsidRDefault="009415EB" w:rsidP="0021583A">
      <w:r>
        <w:t>Nettsidene til Trøndelagfylkeskommune har mer</w:t>
      </w:r>
      <w:r w:rsidR="00985878">
        <w:t>e</w:t>
      </w:r>
      <w:r>
        <w:t xml:space="preserve"> informasjon om klage på standpunkt:</w:t>
      </w:r>
    </w:p>
    <w:p w14:paraId="534B70A5" w14:textId="7D08B297" w:rsidR="00F86952" w:rsidRDefault="00A50074" w:rsidP="0021583A">
      <w:pPr>
        <w:rPr>
          <w:rStyle w:val="Hyperkobling"/>
        </w:rPr>
      </w:pPr>
      <w:hyperlink r:id="rId9" w:history="1">
        <w:r w:rsidR="009415EB" w:rsidRPr="006267CC">
          <w:rPr>
            <w:rStyle w:val="Hyperkobling"/>
          </w:rPr>
          <w:t>https://www.trondelagfylke.no/vare-tjenester/utdanning/elev/klage-pa-karakter/klag/</w:t>
        </w:r>
      </w:hyperlink>
    </w:p>
    <w:p w14:paraId="7229E916" w14:textId="4CDFEF65" w:rsidR="00FD094E" w:rsidRDefault="00FD094E" w:rsidP="0021583A"/>
    <w:p w14:paraId="45EFE004" w14:textId="77777777" w:rsidR="00FD094E" w:rsidRDefault="00FD094E" w:rsidP="0021583A"/>
    <w:p w14:paraId="2225139D" w14:textId="09204F9B" w:rsidR="009415EB" w:rsidRDefault="009415EB" w:rsidP="0021583A"/>
    <w:p w14:paraId="379A9AA4" w14:textId="52DD516D" w:rsidR="00985878" w:rsidRDefault="00985878" w:rsidP="00985878">
      <w:pPr>
        <w:pStyle w:val="Overskrift2"/>
        <w:numPr>
          <w:ilvl w:val="0"/>
          <w:numId w:val="2"/>
        </w:numPr>
      </w:pPr>
      <w:r>
        <w:lastRenderedPageBreak/>
        <w:t xml:space="preserve">Klage på </w:t>
      </w:r>
      <w:r w:rsidR="00A044E0">
        <w:t xml:space="preserve">ikke-skriftlig </w:t>
      </w:r>
      <w:r>
        <w:t>eksamen</w:t>
      </w:r>
    </w:p>
    <w:p w14:paraId="0F89B325" w14:textId="77777777" w:rsidR="00B453C8" w:rsidRPr="00B453C8" w:rsidRDefault="00B453C8" w:rsidP="00B453C8"/>
    <w:p w14:paraId="0E4665B0" w14:textId="77777777" w:rsidR="00B453C8" w:rsidRDefault="00806C5F" w:rsidP="00985878">
      <w:pPr>
        <w:autoSpaceDE w:val="0"/>
        <w:autoSpaceDN w:val="0"/>
        <w:adjustRightInd w:val="0"/>
        <w:spacing w:line="240" w:lineRule="auto"/>
        <w:rPr>
          <w:rStyle w:val="textrun"/>
          <w:rFonts w:asciiTheme="minorHAnsi" w:hAnsiTheme="minorHAnsi" w:cstheme="minorHAnsi"/>
          <w:color w:val="000000"/>
          <w:sz w:val="22"/>
          <w:szCs w:val="22"/>
        </w:rPr>
      </w:pPr>
      <w:r w:rsidRPr="00806C5F">
        <w:rPr>
          <w:rStyle w:val="textrun"/>
          <w:rFonts w:asciiTheme="minorHAnsi" w:hAnsiTheme="minorHAnsi" w:cstheme="minorHAnsi"/>
          <w:color w:val="000000"/>
          <w:sz w:val="22"/>
          <w:szCs w:val="22"/>
        </w:rPr>
        <w:t xml:space="preserve">Ved muntlig, muntlig-praktisk og praktisk eksamen kan det bare klages på formelle feil som kan ha noe å si for eksamensresultatet. </w:t>
      </w:r>
    </w:p>
    <w:p w14:paraId="10031832" w14:textId="2949F1D7" w:rsidR="00B453C8" w:rsidRDefault="00B453C8" w:rsidP="00985878">
      <w:pPr>
        <w:autoSpaceDE w:val="0"/>
        <w:autoSpaceDN w:val="0"/>
        <w:adjustRightInd w:val="0"/>
        <w:spacing w:line="240" w:lineRule="auto"/>
        <w:rPr>
          <w:rStyle w:val="textrun"/>
          <w:rFonts w:asciiTheme="minorHAnsi" w:hAnsiTheme="minorHAnsi" w:cstheme="minorHAnsi"/>
          <w:color w:val="000000"/>
          <w:sz w:val="22"/>
          <w:szCs w:val="22"/>
        </w:rPr>
      </w:pPr>
      <w:r w:rsidRPr="00B453C8">
        <w:rPr>
          <w:rStyle w:val="textrun"/>
          <w:rFonts w:asciiTheme="minorHAnsi" w:hAnsiTheme="minorHAnsi" w:cstheme="minorHAnsi"/>
          <w:b/>
          <w:color w:val="000000"/>
          <w:sz w:val="22"/>
          <w:szCs w:val="22"/>
        </w:rPr>
        <w:t>Klagefrist:</w:t>
      </w:r>
      <w:r>
        <w:rPr>
          <w:rStyle w:val="textrun"/>
          <w:rFonts w:asciiTheme="minorHAnsi" w:hAnsiTheme="minorHAnsi" w:cstheme="minorHAnsi"/>
          <w:color w:val="000000"/>
          <w:sz w:val="22"/>
          <w:szCs w:val="22"/>
        </w:rPr>
        <w:t xml:space="preserve"> </w:t>
      </w:r>
      <w:r w:rsidR="00806C5F" w:rsidRPr="00806C5F">
        <w:rPr>
          <w:rStyle w:val="textrun"/>
          <w:rFonts w:asciiTheme="minorHAnsi" w:hAnsiTheme="minorHAnsi" w:cstheme="minorHAnsi"/>
          <w:color w:val="000000"/>
          <w:sz w:val="22"/>
          <w:szCs w:val="22"/>
        </w:rPr>
        <w:t>Klage</w:t>
      </w:r>
      <w:r>
        <w:rPr>
          <w:rStyle w:val="textrun"/>
          <w:rFonts w:asciiTheme="minorHAnsi" w:hAnsiTheme="minorHAnsi" w:cstheme="minorHAnsi"/>
          <w:color w:val="000000"/>
          <w:sz w:val="22"/>
          <w:szCs w:val="22"/>
        </w:rPr>
        <w:t xml:space="preserve">n skal være mottatt av skolen </w:t>
      </w:r>
      <w:r w:rsidRPr="00B453C8">
        <w:rPr>
          <w:rStyle w:val="textrun"/>
          <w:rFonts w:asciiTheme="minorHAnsi" w:hAnsiTheme="minorHAnsi" w:cstheme="minorHAnsi"/>
          <w:b/>
          <w:color w:val="000000"/>
          <w:sz w:val="22"/>
          <w:szCs w:val="22"/>
        </w:rPr>
        <w:t>senest 10 dager etter eksamen</w:t>
      </w:r>
      <w:r>
        <w:rPr>
          <w:rStyle w:val="textrun"/>
          <w:rFonts w:asciiTheme="minorHAnsi" w:hAnsiTheme="minorHAnsi" w:cstheme="minorHAnsi"/>
          <w:color w:val="000000"/>
          <w:sz w:val="22"/>
          <w:szCs w:val="22"/>
        </w:rPr>
        <w:t xml:space="preserve">. </w:t>
      </w:r>
    </w:p>
    <w:p w14:paraId="3614B129" w14:textId="77777777" w:rsidR="00B453C8" w:rsidRDefault="00B453C8" w:rsidP="00985878">
      <w:pPr>
        <w:autoSpaceDE w:val="0"/>
        <w:autoSpaceDN w:val="0"/>
        <w:adjustRightInd w:val="0"/>
        <w:spacing w:line="240" w:lineRule="auto"/>
        <w:rPr>
          <w:rStyle w:val="textrun"/>
          <w:rFonts w:asciiTheme="minorHAnsi" w:hAnsiTheme="minorHAnsi" w:cstheme="minorHAnsi"/>
          <w:color w:val="000000"/>
          <w:sz w:val="22"/>
          <w:szCs w:val="22"/>
        </w:rPr>
      </w:pPr>
    </w:p>
    <w:p w14:paraId="2BAA854B" w14:textId="0BD1481C" w:rsidR="00716923" w:rsidRDefault="00716923" w:rsidP="00985878">
      <w:pPr>
        <w:autoSpaceDE w:val="0"/>
        <w:autoSpaceDN w:val="0"/>
        <w:adjustRightInd w:val="0"/>
        <w:spacing w:line="240" w:lineRule="auto"/>
        <w:rPr>
          <w:rStyle w:val="eop"/>
          <w:rFonts w:asciiTheme="minorHAnsi" w:hAnsiTheme="minorHAnsi" w:cstheme="minorHAnsi"/>
          <w:color w:val="000000"/>
          <w:sz w:val="22"/>
          <w:szCs w:val="22"/>
        </w:rPr>
      </w:pPr>
      <w:r>
        <w:rPr>
          <w:rStyle w:val="eop"/>
          <w:rFonts w:asciiTheme="minorHAnsi" w:hAnsiTheme="minorHAnsi" w:cstheme="minorHAnsi"/>
          <w:color w:val="000000"/>
          <w:sz w:val="22"/>
          <w:szCs w:val="22"/>
        </w:rPr>
        <w:t xml:space="preserve">Klage sendes </w:t>
      </w:r>
      <w:r w:rsidRPr="00B453C8">
        <w:rPr>
          <w:rStyle w:val="eop"/>
          <w:rFonts w:asciiTheme="minorHAnsi" w:hAnsiTheme="minorHAnsi" w:cstheme="minorHAnsi"/>
          <w:color w:val="000000"/>
          <w:sz w:val="22"/>
          <w:szCs w:val="22"/>
          <w:u w:val="single"/>
        </w:rPr>
        <w:t>skriftlig</w:t>
      </w:r>
      <w:r>
        <w:rPr>
          <w:rStyle w:val="eop"/>
          <w:rFonts w:asciiTheme="minorHAnsi" w:hAnsiTheme="minorHAnsi" w:cstheme="minorHAnsi"/>
          <w:color w:val="000000"/>
          <w:sz w:val="22"/>
          <w:szCs w:val="22"/>
        </w:rPr>
        <w:t xml:space="preserve"> til skolen, </w:t>
      </w:r>
      <w:r w:rsidRPr="00FD737A">
        <w:rPr>
          <w:rStyle w:val="eop"/>
          <w:rFonts w:asciiTheme="minorHAnsi" w:hAnsiTheme="minorHAnsi" w:cstheme="minorHAnsi"/>
          <w:color w:val="000000"/>
          <w:sz w:val="22"/>
          <w:szCs w:val="22"/>
          <w:u w:val="single"/>
        </w:rPr>
        <w:t>med begrunnelse</w:t>
      </w:r>
      <w:r>
        <w:rPr>
          <w:rStyle w:val="eop"/>
          <w:rFonts w:asciiTheme="minorHAnsi" w:hAnsiTheme="minorHAnsi" w:cstheme="minorHAnsi"/>
          <w:color w:val="000000"/>
          <w:sz w:val="22"/>
          <w:szCs w:val="22"/>
        </w:rPr>
        <w:t>.</w:t>
      </w:r>
    </w:p>
    <w:p w14:paraId="6A545371" w14:textId="77777777" w:rsidR="00716923" w:rsidRDefault="00716923" w:rsidP="00985878">
      <w:pPr>
        <w:autoSpaceDE w:val="0"/>
        <w:autoSpaceDN w:val="0"/>
        <w:adjustRightInd w:val="0"/>
        <w:spacing w:line="240" w:lineRule="auto"/>
        <w:rPr>
          <w:rStyle w:val="eop"/>
          <w:rFonts w:asciiTheme="minorHAnsi" w:hAnsiTheme="minorHAnsi" w:cstheme="minorHAnsi"/>
          <w:color w:val="000000"/>
          <w:sz w:val="22"/>
          <w:szCs w:val="22"/>
        </w:rPr>
      </w:pPr>
    </w:p>
    <w:p w14:paraId="2458E662" w14:textId="2B1F7E05" w:rsidR="00716923" w:rsidRDefault="00716923" w:rsidP="00985878">
      <w:pPr>
        <w:autoSpaceDE w:val="0"/>
        <w:autoSpaceDN w:val="0"/>
        <w:adjustRightInd w:val="0"/>
        <w:spacing w:line="240" w:lineRule="auto"/>
        <w:rPr>
          <w:rStyle w:val="eop"/>
          <w:rFonts w:asciiTheme="minorHAnsi" w:hAnsiTheme="minorHAnsi" w:cstheme="minorHAnsi"/>
          <w:color w:val="000000"/>
          <w:sz w:val="22"/>
          <w:szCs w:val="22"/>
        </w:rPr>
      </w:pPr>
      <w:r>
        <w:rPr>
          <w:rStyle w:val="eop"/>
          <w:rFonts w:asciiTheme="minorHAnsi" w:hAnsiTheme="minorHAnsi" w:cstheme="minorHAnsi"/>
          <w:color w:val="000000"/>
          <w:sz w:val="22"/>
          <w:szCs w:val="22"/>
        </w:rPr>
        <w:t xml:space="preserve">Spørsmål om karakter må tas opp med sensor umiddelbart. Det er ikke adgang til å klage på eksamenskarakteren ved muntlig eksamen. </w:t>
      </w:r>
      <w:r w:rsidR="001A7E7C">
        <w:rPr>
          <w:rStyle w:val="eop"/>
          <w:rFonts w:asciiTheme="minorHAnsi" w:hAnsiTheme="minorHAnsi" w:cstheme="minorHAnsi"/>
          <w:color w:val="000000"/>
          <w:sz w:val="22"/>
          <w:szCs w:val="22"/>
        </w:rPr>
        <w:t>B</w:t>
      </w:r>
      <w:r>
        <w:rPr>
          <w:rStyle w:val="eop"/>
          <w:rFonts w:asciiTheme="minorHAnsi" w:hAnsiTheme="minorHAnsi" w:cstheme="minorHAnsi"/>
          <w:color w:val="000000"/>
          <w:sz w:val="22"/>
          <w:szCs w:val="22"/>
        </w:rPr>
        <w:t xml:space="preserve">egrunnelse for karakteren blir gitt av sensorene. </w:t>
      </w:r>
    </w:p>
    <w:p w14:paraId="5AEF6B72" w14:textId="69999B4A" w:rsidR="00DF5568" w:rsidRPr="00806C5F" w:rsidRDefault="00DF5568" w:rsidP="00985878">
      <w:pPr>
        <w:autoSpaceDE w:val="0"/>
        <w:autoSpaceDN w:val="0"/>
        <w:adjustRightInd w:val="0"/>
        <w:spacing w:line="240" w:lineRule="auto"/>
        <w:rPr>
          <w:rFonts w:asciiTheme="minorHAnsi" w:eastAsiaTheme="minorHAnsi" w:hAnsiTheme="minorHAnsi" w:cstheme="minorHAnsi"/>
          <w:sz w:val="22"/>
          <w:szCs w:val="22"/>
        </w:rPr>
      </w:pPr>
      <w:r>
        <w:rPr>
          <w:rFonts w:ascii="muli" w:hAnsi="muli" w:cs="Arial"/>
          <w:vanish/>
          <w:sz w:val="23"/>
          <w:szCs w:val="23"/>
        </w:rPr>
        <w:t>Du har rett til å klage på formelle feil som har hatt noe å si for eksamensresultatet. Til muntlig eksamen er det ikke anledning til å klage på karakteren. Du har rett til å klage på formelle feil som har hatt noe å si for eksamensresultatet. Til muntlig eksamen er det ikke anledning til å klage på karakteren.</w:t>
      </w:r>
      <w:r w:rsidRPr="00DF5568">
        <w:rPr>
          <w:rFonts w:ascii="muli" w:hAnsi="muli" w:cs="Arial"/>
          <w:vanish/>
          <w:sz w:val="23"/>
          <w:szCs w:val="23"/>
        </w:rPr>
        <w:t xml:space="preserve"> </w:t>
      </w:r>
      <w:r>
        <w:rPr>
          <w:rFonts w:ascii="muli" w:hAnsi="muli" w:cs="Arial"/>
          <w:vanish/>
          <w:sz w:val="23"/>
          <w:szCs w:val="23"/>
        </w:rPr>
        <w:t>Du har rett til å klage på formelle feil som har hatt noe å si for eksamensresultatet. Til muntlig eksamen er det ikke anledning til å klage på karakteren.</w:t>
      </w:r>
    </w:p>
    <w:p w14:paraId="26EB0661" w14:textId="51B83720" w:rsidR="00985878" w:rsidRDefault="00985878" w:rsidP="0021583A">
      <w:r>
        <w:rPr>
          <w:rFonts w:ascii="Calibri" w:eastAsiaTheme="minorHAnsi" w:hAnsi="Calibri" w:cs="Calibri"/>
          <w:sz w:val="22"/>
          <w:szCs w:val="22"/>
        </w:rPr>
        <w:t>Vi viser til informasjon på n</w:t>
      </w:r>
      <w:r>
        <w:t xml:space="preserve">ettsidene til Trøndelagfylkeskommune: </w:t>
      </w:r>
      <w:hyperlink r:id="rId10" w:history="1">
        <w:r w:rsidR="00A044E0" w:rsidRPr="006267CC">
          <w:rPr>
            <w:rStyle w:val="Hyperkobling"/>
          </w:rPr>
          <w:t>https://www.trondelagfylke.no/vare-tjenester/utdanning/elev/klage-pa-karakter/klage-pa-ikke-skriftlig-eksamen/</w:t>
        </w:r>
      </w:hyperlink>
    </w:p>
    <w:p w14:paraId="2AA295D6" w14:textId="2327B299" w:rsidR="0049635A" w:rsidRDefault="00A50074" w:rsidP="0021583A">
      <w:hyperlink r:id="rId11" w:history="1">
        <w:r w:rsidR="0049635A" w:rsidRPr="00277E59">
          <w:rPr>
            <w:rStyle w:val="Hyperkobling"/>
          </w:rPr>
          <w:t>https://www.trondelagfylke.no/vare-tjenester/utdanning/Eksamen/eleveksamen/etter-eksamen/klage-pa-eksamen/</w:t>
        </w:r>
      </w:hyperlink>
    </w:p>
    <w:p w14:paraId="0454AC62" w14:textId="77777777" w:rsidR="0049635A" w:rsidRDefault="0049635A" w:rsidP="0021583A"/>
    <w:p w14:paraId="64BBA971" w14:textId="63A2DAB5" w:rsidR="00A044E0" w:rsidRDefault="00A044E0" w:rsidP="00A044E0">
      <w:pPr>
        <w:pStyle w:val="Overskrift2"/>
        <w:numPr>
          <w:ilvl w:val="0"/>
          <w:numId w:val="2"/>
        </w:numPr>
      </w:pPr>
      <w:r>
        <w:t>Klage på skriftlig eksamen</w:t>
      </w:r>
    </w:p>
    <w:p w14:paraId="0BA2B7E1" w14:textId="65B9C42A" w:rsidR="00985878" w:rsidRDefault="00985878" w:rsidP="0021583A"/>
    <w:p w14:paraId="646BE06D" w14:textId="77777777" w:rsidR="00716923" w:rsidRDefault="00A044E0" w:rsidP="0021583A">
      <w:pPr>
        <w:rPr>
          <w:rStyle w:val="textrun"/>
          <w:rFonts w:asciiTheme="minorHAnsi" w:hAnsiTheme="minorHAnsi" w:cstheme="minorHAnsi"/>
          <w:color w:val="000000"/>
          <w:sz w:val="22"/>
          <w:szCs w:val="22"/>
        </w:rPr>
      </w:pPr>
      <w:r w:rsidRPr="00806C5F">
        <w:rPr>
          <w:rStyle w:val="textrun"/>
          <w:rFonts w:asciiTheme="minorHAnsi" w:hAnsiTheme="minorHAnsi" w:cstheme="minorHAnsi"/>
          <w:color w:val="000000"/>
          <w:sz w:val="22"/>
          <w:szCs w:val="22"/>
        </w:rPr>
        <w:t>Elever kan klage på eksamenskarakter ved skriftlig eksamen. Klagefristen er 10 dager og gjelder fra det tidspunkt eleven er gjort kjent med karakteren, eller burde ha gjort seg kjent med den.</w:t>
      </w:r>
      <w:r w:rsidR="0049635A">
        <w:rPr>
          <w:rStyle w:val="textrun"/>
          <w:rFonts w:asciiTheme="minorHAnsi" w:hAnsiTheme="minorHAnsi" w:cstheme="minorHAnsi"/>
          <w:color w:val="000000"/>
          <w:sz w:val="22"/>
          <w:szCs w:val="22"/>
        </w:rPr>
        <w:t xml:space="preserve"> </w:t>
      </w:r>
    </w:p>
    <w:p w14:paraId="6A3425C9" w14:textId="77777777" w:rsidR="00716923" w:rsidRDefault="00716923" w:rsidP="0021583A">
      <w:pPr>
        <w:rPr>
          <w:rStyle w:val="textrun"/>
          <w:rFonts w:asciiTheme="minorHAnsi" w:hAnsiTheme="minorHAnsi" w:cstheme="minorHAnsi"/>
          <w:color w:val="000000"/>
          <w:sz w:val="22"/>
          <w:szCs w:val="22"/>
        </w:rPr>
      </w:pPr>
    </w:p>
    <w:p w14:paraId="3A1253B7" w14:textId="426BE5D6" w:rsidR="009A464D" w:rsidRPr="00806C5F" w:rsidRDefault="009A464D" w:rsidP="0021583A">
      <w:pPr>
        <w:rPr>
          <w:rStyle w:val="textrun"/>
          <w:rFonts w:asciiTheme="minorHAnsi" w:hAnsiTheme="minorHAnsi" w:cstheme="minorHAnsi"/>
          <w:color w:val="000000"/>
          <w:sz w:val="22"/>
          <w:szCs w:val="22"/>
        </w:rPr>
      </w:pPr>
      <w:r>
        <w:rPr>
          <w:rStyle w:val="textrun"/>
          <w:rFonts w:asciiTheme="minorHAnsi" w:hAnsiTheme="minorHAnsi" w:cstheme="minorHAnsi"/>
          <w:color w:val="000000"/>
          <w:sz w:val="22"/>
          <w:szCs w:val="22"/>
        </w:rPr>
        <w:t>Fellessensuren er 18. og 19.</w:t>
      </w:r>
      <w:r w:rsidR="00716923">
        <w:rPr>
          <w:rStyle w:val="textrun"/>
          <w:rFonts w:asciiTheme="minorHAnsi" w:hAnsiTheme="minorHAnsi" w:cstheme="minorHAnsi"/>
          <w:color w:val="000000"/>
          <w:sz w:val="22"/>
          <w:szCs w:val="22"/>
        </w:rPr>
        <w:t xml:space="preserve"> juni. Resultatet legges offentlig på SkoleArena så fort vi får det. </w:t>
      </w:r>
      <w:r w:rsidR="0049635A">
        <w:rPr>
          <w:rStyle w:val="textrun"/>
          <w:rFonts w:asciiTheme="minorHAnsi" w:hAnsiTheme="minorHAnsi" w:cstheme="minorHAnsi"/>
          <w:color w:val="000000"/>
          <w:sz w:val="22"/>
          <w:szCs w:val="22"/>
        </w:rPr>
        <w:t xml:space="preserve"> </w:t>
      </w:r>
    </w:p>
    <w:p w14:paraId="68DB06B8" w14:textId="359DC073" w:rsidR="00A044E0" w:rsidRPr="00806C5F" w:rsidRDefault="00A044E0" w:rsidP="0021583A">
      <w:pPr>
        <w:rPr>
          <w:rFonts w:asciiTheme="minorHAnsi" w:hAnsiTheme="minorHAnsi" w:cstheme="minorHAnsi"/>
          <w:sz w:val="22"/>
          <w:szCs w:val="22"/>
        </w:rPr>
      </w:pPr>
    </w:p>
    <w:p w14:paraId="7FECBC10" w14:textId="14CF9E93" w:rsidR="00A044E0" w:rsidRDefault="00A044E0" w:rsidP="0021583A">
      <w:pPr>
        <w:rPr>
          <w:rFonts w:asciiTheme="minorHAnsi" w:hAnsiTheme="minorHAnsi" w:cstheme="minorHAnsi"/>
          <w:b/>
          <w:sz w:val="22"/>
          <w:szCs w:val="22"/>
        </w:rPr>
      </w:pPr>
      <w:r w:rsidRPr="009A464D">
        <w:rPr>
          <w:rFonts w:asciiTheme="minorHAnsi" w:hAnsiTheme="minorHAnsi" w:cstheme="minorHAnsi"/>
          <w:b/>
          <w:sz w:val="22"/>
          <w:szCs w:val="22"/>
        </w:rPr>
        <w:t xml:space="preserve">Klagefristen for skriftlig eksamen er </w:t>
      </w:r>
      <w:r w:rsidR="00716923">
        <w:rPr>
          <w:rFonts w:asciiTheme="minorHAnsi" w:hAnsiTheme="minorHAnsi" w:cstheme="minorHAnsi"/>
          <w:b/>
          <w:sz w:val="22"/>
          <w:szCs w:val="22"/>
        </w:rPr>
        <w:t>29</w:t>
      </w:r>
      <w:r w:rsidRPr="009A464D">
        <w:rPr>
          <w:rFonts w:asciiTheme="minorHAnsi" w:hAnsiTheme="minorHAnsi" w:cstheme="minorHAnsi"/>
          <w:b/>
          <w:sz w:val="22"/>
          <w:szCs w:val="22"/>
        </w:rPr>
        <w:t>.0</w:t>
      </w:r>
      <w:r w:rsidR="00716923">
        <w:rPr>
          <w:rFonts w:asciiTheme="minorHAnsi" w:hAnsiTheme="minorHAnsi" w:cstheme="minorHAnsi"/>
          <w:b/>
          <w:sz w:val="22"/>
          <w:szCs w:val="22"/>
        </w:rPr>
        <w:t>6</w:t>
      </w:r>
      <w:r w:rsidRPr="009A464D">
        <w:rPr>
          <w:rFonts w:asciiTheme="minorHAnsi" w:hAnsiTheme="minorHAnsi" w:cstheme="minorHAnsi"/>
          <w:b/>
          <w:sz w:val="22"/>
          <w:szCs w:val="22"/>
        </w:rPr>
        <w:t>.2019.</w:t>
      </w:r>
    </w:p>
    <w:p w14:paraId="418B0002" w14:textId="4942DA56" w:rsidR="00A044E0" w:rsidRDefault="00A044E0" w:rsidP="0021583A">
      <w:pPr>
        <w:rPr>
          <w:rFonts w:asciiTheme="minorHAnsi" w:hAnsiTheme="minorHAnsi" w:cstheme="minorHAnsi"/>
          <w:b/>
          <w:sz w:val="22"/>
          <w:szCs w:val="22"/>
        </w:rPr>
      </w:pPr>
      <w:r w:rsidRPr="009A464D">
        <w:rPr>
          <w:rFonts w:asciiTheme="minorHAnsi" w:hAnsiTheme="minorHAnsi" w:cstheme="minorHAnsi"/>
          <w:b/>
          <w:sz w:val="22"/>
          <w:szCs w:val="22"/>
        </w:rPr>
        <w:t xml:space="preserve">Klagefrist på eksamenskarakterer for hurtig behandling er </w:t>
      </w:r>
      <w:r w:rsidR="00716923">
        <w:rPr>
          <w:rFonts w:asciiTheme="minorHAnsi" w:hAnsiTheme="minorHAnsi" w:cstheme="minorHAnsi"/>
          <w:b/>
          <w:sz w:val="22"/>
          <w:szCs w:val="22"/>
        </w:rPr>
        <w:t>tirs</w:t>
      </w:r>
      <w:r w:rsidR="00806C5F" w:rsidRPr="009A464D">
        <w:rPr>
          <w:rFonts w:asciiTheme="minorHAnsi" w:hAnsiTheme="minorHAnsi" w:cstheme="minorHAnsi"/>
          <w:b/>
          <w:sz w:val="22"/>
          <w:szCs w:val="22"/>
        </w:rPr>
        <w:t>dag 2</w:t>
      </w:r>
      <w:r w:rsidR="00716923">
        <w:rPr>
          <w:rFonts w:asciiTheme="minorHAnsi" w:hAnsiTheme="minorHAnsi" w:cstheme="minorHAnsi"/>
          <w:b/>
          <w:sz w:val="22"/>
          <w:szCs w:val="22"/>
        </w:rPr>
        <w:t>5</w:t>
      </w:r>
      <w:r w:rsidR="00806C5F" w:rsidRPr="009A464D">
        <w:rPr>
          <w:rFonts w:asciiTheme="minorHAnsi" w:hAnsiTheme="minorHAnsi" w:cstheme="minorHAnsi"/>
          <w:b/>
          <w:sz w:val="22"/>
          <w:szCs w:val="22"/>
        </w:rPr>
        <w:t>.06.2019</w:t>
      </w:r>
      <w:r w:rsidR="00716923">
        <w:rPr>
          <w:rFonts w:asciiTheme="minorHAnsi" w:hAnsiTheme="minorHAnsi" w:cstheme="minorHAnsi"/>
          <w:b/>
          <w:sz w:val="22"/>
          <w:szCs w:val="22"/>
        </w:rPr>
        <w:t xml:space="preserve"> kl. 09.00</w:t>
      </w:r>
      <w:r w:rsidR="00806C5F" w:rsidRPr="009A464D">
        <w:rPr>
          <w:rFonts w:asciiTheme="minorHAnsi" w:hAnsiTheme="minorHAnsi" w:cstheme="minorHAnsi"/>
          <w:b/>
          <w:sz w:val="22"/>
          <w:szCs w:val="22"/>
        </w:rPr>
        <w:t>.</w:t>
      </w:r>
    </w:p>
    <w:p w14:paraId="24BEE27F" w14:textId="69906D1B" w:rsidR="00795A0F" w:rsidRPr="00795A0F" w:rsidRDefault="00795A0F" w:rsidP="0021583A">
      <w:pPr>
        <w:rPr>
          <w:rFonts w:asciiTheme="minorHAnsi" w:hAnsiTheme="minorHAnsi" w:cstheme="minorHAnsi"/>
          <w:sz w:val="22"/>
          <w:szCs w:val="22"/>
        </w:rPr>
      </w:pPr>
      <w:r w:rsidRPr="00795A0F">
        <w:rPr>
          <w:rFonts w:asciiTheme="minorHAnsi" w:hAnsiTheme="minorHAnsi" w:cstheme="minorHAnsi"/>
          <w:sz w:val="22"/>
          <w:szCs w:val="22"/>
        </w:rPr>
        <w:t>Svar vil da komme i slutten av uke 26.</w:t>
      </w:r>
      <w:r w:rsidR="00B453C8">
        <w:rPr>
          <w:rFonts w:asciiTheme="minorHAnsi" w:hAnsiTheme="minorHAnsi" w:cstheme="minorHAnsi"/>
          <w:sz w:val="22"/>
          <w:szCs w:val="22"/>
        </w:rPr>
        <w:t xml:space="preserve"> </w:t>
      </w:r>
      <w:r w:rsidR="00B453C8" w:rsidRPr="00795A0F">
        <w:rPr>
          <w:rFonts w:asciiTheme="minorHAnsi" w:hAnsiTheme="minorHAnsi" w:cstheme="minorHAnsi"/>
          <w:sz w:val="22"/>
          <w:szCs w:val="22"/>
        </w:rPr>
        <w:t>Dette gjelder avgangselever som søker opptak på høyskole eller universitet.</w:t>
      </w:r>
    </w:p>
    <w:p w14:paraId="7ADDBBD2" w14:textId="277B59A2" w:rsidR="00716923" w:rsidRDefault="00716923" w:rsidP="0021583A">
      <w:pPr>
        <w:rPr>
          <w:rFonts w:asciiTheme="minorHAnsi" w:hAnsiTheme="minorHAnsi" w:cstheme="minorHAnsi"/>
          <w:b/>
          <w:sz w:val="22"/>
          <w:szCs w:val="22"/>
        </w:rPr>
      </w:pPr>
    </w:p>
    <w:p w14:paraId="422A5685" w14:textId="01C6F868" w:rsidR="00716923" w:rsidRPr="00716923" w:rsidRDefault="00716923" w:rsidP="0021583A">
      <w:pPr>
        <w:rPr>
          <w:rFonts w:asciiTheme="minorHAnsi" w:hAnsiTheme="minorHAnsi" w:cstheme="minorHAnsi"/>
          <w:sz w:val="22"/>
          <w:szCs w:val="22"/>
        </w:rPr>
      </w:pPr>
      <w:r w:rsidRPr="00716923">
        <w:rPr>
          <w:rFonts w:asciiTheme="minorHAnsi" w:hAnsiTheme="minorHAnsi" w:cstheme="minorHAnsi"/>
          <w:sz w:val="22"/>
          <w:szCs w:val="22"/>
        </w:rPr>
        <w:t xml:space="preserve">Klage sendes </w:t>
      </w:r>
      <w:r w:rsidRPr="00B453C8">
        <w:rPr>
          <w:rFonts w:asciiTheme="minorHAnsi" w:hAnsiTheme="minorHAnsi" w:cstheme="minorHAnsi"/>
          <w:sz w:val="22"/>
          <w:szCs w:val="22"/>
          <w:u w:val="single"/>
        </w:rPr>
        <w:t>skriftlig</w:t>
      </w:r>
      <w:r w:rsidRPr="00716923">
        <w:rPr>
          <w:rFonts w:asciiTheme="minorHAnsi" w:hAnsiTheme="minorHAnsi" w:cstheme="minorHAnsi"/>
          <w:sz w:val="22"/>
          <w:szCs w:val="22"/>
        </w:rPr>
        <w:t xml:space="preserve"> til skolen, </w:t>
      </w:r>
      <w:r w:rsidRPr="00B453C8">
        <w:rPr>
          <w:rFonts w:asciiTheme="minorHAnsi" w:hAnsiTheme="minorHAnsi" w:cstheme="minorHAnsi"/>
          <w:sz w:val="22"/>
          <w:szCs w:val="22"/>
          <w:u w:val="single"/>
        </w:rPr>
        <w:t>uten begrunnelse</w:t>
      </w:r>
      <w:r w:rsidRPr="00716923">
        <w:rPr>
          <w:rFonts w:asciiTheme="minorHAnsi" w:hAnsiTheme="minorHAnsi" w:cstheme="minorHAnsi"/>
          <w:sz w:val="22"/>
          <w:szCs w:val="22"/>
        </w:rPr>
        <w:t>.</w:t>
      </w:r>
    </w:p>
    <w:p w14:paraId="46E3FECB" w14:textId="125B8399" w:rsidR="00716923" w:rsidRDefault="00716923" w:rsidP="00716923">
      <w:pPr>
        <w:rPr>
          <w:rFonts w:ascii="Calibri" w:eastAsiaTheme="minorHAnsi" w:hAnsi="Calibri"/>
          <w:sz w:val="22"/>
          <w:szCs w:val="22"/>
        </w:rPr>
      </w:pPr>
      <w:r>
        <w:rPr>
          <w:rFonts w:ascii="Calibri" w:eastAsiaTheme="minorHAnsi" w:hAnsi="Calibri"/>
          <w:sz w:val="22"/>
          <w:szCs w:val="22"/>
        </w:rPr>
        <w:t xml:space="preserve">Elever som vurderer å klage på skriftlig eksamen, bør rådføre seg med faglærer (men eleven bestemmer selv om han/hun vil klage). Husk at karakteren også kan gå ned. </w:t>
      </w:r>
    </w:p>
    <w:p w14:paraId="367C6BA0" w14:textId="2F2385C6" w:rsidR="009415EB" w:rsidRDefault="009415EB" w:rsidP="0021583A"/>
    <w:p w14:paraId="570BA109" w14:textId="77777777" w:rsidR="0049635A" w:rsidRDefault="0049635A" w:rsidP="0049635A">
      <w:r>
        <w:rPr>
          <w:rFonts w:ascii="Calibri" w:eastAsiaTheme="minorHAnsi" w:hAnsi="Calibri" w:cs="Calibri"/>
          <w:sz w:val="22"/>
          <w:szCs w:val="22"/>
        </w:rPr>
        <w:t>Vi viser til informasjon på n</w:t>
      </w:r>
      <w:r>
        <w:t xml:space="preserve">ettsidene til Trøndelagfylkeskommune: </w:t>
      </w:r>
    </w:p>
    <w:p w14:paraId="1909057E" w14:textId="44FB679B" w:rsidR="0049635A" w:rsidRDefault="00A50074" w:rsidP="0049635A">
      <w:hyperlink r:id="rId12" w:history="1">
        <w:r w:rsidR="0049635A" w:rsidRPr="00277E59">
          <w:rPr>
            <w:rStyle w:val="Hyperkobling"/>
          </w:rPr>
          <w:t>https://www.trondelagfylke.no/vare-tjenester/utdanning/Eksamen/eleveksamen/etter-eksamen/klage-pa-eksamen/</w:t>
        </w:r>
      </w:hyperlink>
    </w:p>
    <w:p w14:paraId="319EDC4C" w14:textId="77777777" w:rsidR="0049635A" w:rsidRDefault="0049635A" w:rsidP="0049635A"/>
    <w:p w14:paraId="384335AA" w14:textId="1E71C9A1" w:rsidR="00A044E0" w:rsidRDefault="009A464D" w:rsidP="00F86952">
      <w:pPr>
        <w:pStyle w:val="Overskrift2"/>
        <w:numPr>
          <w:ilvl w:val="0"/>
          <w:numId w:val="2"/>
        </w:numPr>
      </w:pPr>
      <w:r>
        <w:t>Klageskjema</w:t>
      </w:r>
    </w:p>
    <w:p w14:paraId="0E50E69B" w14:textId="50AB75DD" w:rsidR="00FD094E" w:rsidRDefault="00FD094E" w:rsidP="00FD094E"/>
    <w:p w14:paraId="5059EE82" w14:textId="7BC27ED8" w:rsidR="00FD094E" w:rsidRDefault="00FD094E" w:rsidP="00FD094E">
      <w:r>
        <w:t xml:space="preserve">Du finner skjemaer på skolens nettsider: </w:t>
      </w:r>
      <w:hyperlink r:id="rId13" w:history="1">
        <w:r w:rsidRPr="00277E59">
          <w:rPr>
            <w:rStyle w:val="Hyperkobling"/>
          </w:rPr>
          <w:t>https://web.trondelagfylke.no/steinkjer-videregaende-skole/praktisk-informasjon/skjema/</w:t>
        </w:r>
      </w:hyperlink>
    </w:p>
    <w:p w14:paraId="5CD589E8" w14:textId="77777777" w:rsidR="00FD094E" w:rsidRPr="00FD094E" w:rsidRDefault="00FD094E" w:rsidP="00FD094E"/>
    <w:p w14:paraId="7BCC3FD5" w14:textId="20F0E402" w:rsidR="00A044E0" w:rsidRDefault="00A044E0" w:rsidP="0021583A"/>
    <w:p w14:paraId="3ED6F14B" w14:textId="7A1A0532" w:rsidR="00F86952" w:rsidRDefault="00562B04" w:rsidP="00C1114F">
      <w:pPr>
        <w:pStyle w:val="Listeavsnitt"/>
        <w:numPr>
          <w:ilvl w:val="0"/>
          <w:numId w:val="3"/>
        </w:numPr>
      </w:pPr>
      <w:r>
        <w:lastRenderedPageBreak/>
        <w:t>Standpunktkarakterer og ikke-skriftlig eksamen</w:t>
      </w:r>
      <w:r w:rsidR="00B453C8">
        <w:t xml:space="preserve"> (</w:t>
      </w:r>
      <w:r w:rsidR="00B453C8" w:rsidRPr="00806C5F">
        <w:rPr>
          <w:rStyle w:val="textrun"/>
          <w:rFonts w:asciiTheme="minorHAnsi" w:hAnsiTheme="minorHAnsi" w:cstheme="minorHAnsi"/>
          <w:color w:val="000000"/>
          <w:sz w:val="22"/>
          <w:szCs w:val="22"/>
        </w:rPr>
        <w:t>muntlig, muntlig-praktisk og praktisk eksamen</w:t>
      </w:r>
      <w:r w:rsidR="00B453C8">
        <w:rPr>
          <w:rStyle w:val="textrun"/>
          <w:rFonts w:asciiTheme="minorHAnsi" w:hAnsiTheme="minorHAnsi" w:cstheme="minorHAnsi"/>
          <w:color w:val="000000"/>
          <w:sz w:val="22"/>
          <w:szCs w:val="22"/>
        </w:rPr>
        <w:t>)</w:t>
      </w:r>
      <w:r w:rsidR="00C77725">
        <w:t xml:space="preserve">: </w:t>
      </w:r>
      <w:r w:rsidR="001F041C">
        <w:t>«</w:t>
      </w:r>
      <w:r w:rsidR="00F86952">
        <w:t>Skjema for elever ved klage på standpunktkarakterer eller ikke-skriftlig eksamen</w:t>
      </w:r>
      <w:r w:rsidR="001F041C">
        <w:t xml:space="preserve">» </w:t>
      </w:r>
    </w:p>
    <w:p w14:paraId="0A87F625" w14:textId="36E6CBDC" w:rsidR="00562B04" w:rsidRPr="00F4403A" w:rsidRDefault="00562B04" w:rsidP="005A1D24">
      <w:pPr>
        <w:pStyle w:val="Listeavsnitt"/>
        <w:numPr>
          <w:ilvl w:val="0"/>
          <w:numId w:val="3"/>
        </w:numPr>
      </w:pPr>
      <w:r>
        <w:t>Skriftlig eksamen</w:t>
      </w:r>
      <w:r w:rsidR="00C77725">
        <w:t xml:space="preserve">: </w:t>
      </w:r>
      <w:r w:rsidR="001F041C">
        <w:t>«</w:t>
      </w:r>
      <w:r w:rsidR="00F4403A" w:rsidRPr="00F4403A">
        <w:t>Skjema for klage ved skriftlig eksamen</w:t>
      </w:r>
      <w:r w:rsidR="001F041C">
        <w:t>»</w:t>
      </w:r>
      <w:r w:rsidR="00F4403A" w:rsidRPr="00F4403A">
        <w:t xml:space="preserve"> </w:t>
      </w:r>
    </w:p>
    <w:p w14:paraId="17609A34" w14:textId="77777777" w:rsidR="00C77725" w:rsidRDefault="00C77725" w:rsidP="00C77725"/>
    <w:p w14:paraId="72A9563C" w14:textId="6F8926FE" w:rsidR="00F4403A" w:rsidRDefault="00F4403A" w:rsidP="00F4403A">
      <w:pPr>
        <w:rPr>
          <w:rFonts w:asciiTheme="minorHAnsi" w:hAnsiTheme="minorHAnsi" w:cstheme="minorHAnsi"/>
          <w:i/>
          <w:sz w:val="22"/>
          <w:szCs w:val="22"/>
        </w:rPr>
      </w:pPr>
      <w:r w:rsidRPr="0049635A">
        <w:rPr>
          <w:rFonts w:asciiTheme="minorHAnsi" w:hAnsiTheme="minorHAnsi" w:cstheme="minorHAnsi"/>
          <w:sz w:val="22"/>
          <w:szCs w:val="22"/>
        </w:rPr>
        <w:t xml:space="preserve">Elever </w:t>
      </w:r>
      <w:r w:rsidR="00FD737A">
        <w:rPr>
          <w:rFonts w:asciiTheme="minorHAnsi" w:hAnsiTheme="minorHAnsi" w:cstheme="minorHAnsi"/>
          <w:sz w:val="22"/>
          <w:szCs w:val="22"/>
        </w:rPr>
        <w:t xml:space="preserve">sender fortrinnsvis klagen på </w:t>
      </w:r>
      <w:r w:rsidR="00FD737A" w:rsidRPr="0049635A">
        <w:rPr>
          <w:rFonts w:asciiTheme="minorHAnsi" w:hAnsiTheme="minorHAnsi" w:cstheme="minorHAnsi"/>
          <w:sz w:val="22"/>
          <w:szCs w:val="22"/>
        </w:rPr>
        <w:t xml:space="preserve">e-post til </w:t>
      </w:r>
      <w:hyperlink r:id="rId14" w:history="1">
        <w:r w:rsidR="00FD737A" w:rsidRPr="00277E59">
          <w:rPr>
            <w:rStyle w:val="Hyperkobling"/>
            <w:rFonts w:asciiTheme="minorHAnsi" w:hAnsiTheme="minorHAnsi" w:cstheme="minorHAnsi"/>
            <w:i/>
            <w:sz w:val="22"/>
            <w:szCs w:val="22"/>
          </w:rPr>
          <w:t>postmottak.steinkjervgs@trondelagfylke.no</w:t>
        </w:r>
      </w:hyperlink>
      <w:r w:rsidR="00FD737A">
        <w:rPr>
          <w:rFonts w:asciiTheme="minorHAnsi" w:hAnsiTheme="minorHAnsi" w:cstheme="minorHAnsi"/>
          <w:i/>
          <w:sz w:val="22"/>
          <w:szCs w:val="22"/>
        </w:rPr>
        <w:t xml:space="preserve">, </w:t>
      </w:r>
      <w:r w:rsidR="00FD737A" w:rsidRPr="00FD737A">
        <w:rPr>
          <w:rFonts w:asciiTheme="minorHAnsi" w:hAnsiTheme="minorHAnsi" w:cstheme="minorHAnsi"/>
          <w:sz w:val="22"/>
          <w:szCs w:val="22"/>
        </w:rPr>
        <w:t>eller</w:t>
      </w:r>
      <w:r w:rsidR="00FD737A">
        <w:rPr>
          <w:rFonts w:asciiTheme="minorHAnsi" w:hAnsiTheme="minorHAnsi" w:cstheme="minorHAnsi"/>
          <w:i/>
          <w:sz w:val="22"/>
          <w:szCs w:val="22"/>
        </w:rPr>
        <w:t xml:space="preserve"> </w:t>
      </w:r>
      <w:r w:rsidRPr="0049635A">
        <w:rPr>
          <w:rFonts w:asciiTheme="minorHAnsi" w:hAnsiTheme="minorHAnsi" w:cstheme="minorHAnsi"/>
          <w:sz w:val="22"/>
          <w:szCs w:val="22"/>
        </w:rPr>
        <w:t>leverer klage</w:t>
      </w:r>
      <w:r w:rsidR="00FD737A">
        <w:rPr>
          <w:rFonts w:asciiTheme="minorHAnsi" w:hAnsiTheme="minorHAnsi" w:cstheme="minorHAnsi"/>
          <w:sz w:val="22"/>
          <w:szCs w:val="22"/>
        </w:rPr>
        <w:t>n</w:t>
      </w:r>
      <w:r w:rsidRPr="0049635A">
        <w:rPr>
          <w:rFonts w:asciiTheme="minorHAnsi" w:hAnsiTheme="minorHAnsi" w:cstheme="minorHAnsi"/>
          <w:sz w:val="22"/>
          <w:szCs w:val="22"/>
        </w:rPr>
        <w:t xml:space="preserve"> til skolens servicetorg</w:t>
      </w:r>
      <w:r w:rsidR="00FD737A">
        <w:rPr>
          <w:rFonts w:asciiTheme="minorHAnsi" w:hAnsiTheme="minorHAnsi" w:cstheme="minorHAnsi"/>
          <w:sz w:val="22"/>
          <w:szCs w:val="22"/>
        </w:rPr>
        <w:t xml:space="preserve">. </w:t>
      </w:r>
      <w:r w:rsidRPr="0049635A">
        <w:rPr>
          <w:rFonts w:asciiTheme="minorHAnsi" w:hAnsiTheme="minorHAnsi" w:cstheme="minorHAnsi"/>
          <w:sz w:val="22"/>
          <w:szCs w:val="22"/>
        </w:rPr>
        <w:t xml:space="preserve"> </w:t>
      </w:r>
    </w:p>
    <w:p w14:paraId="145AECAF" w14:textId="77777777" w:rsidR="00F4403A" w:rsidRDefault="00F4403A" w:rsidP="00F4403A"/>
    <w:p w14:paraId="6DB200F7" w14:textId="77777777" w:rsidR="00DF5568" w:rsidRDefault="00DF5568" w:rsidP="00DF5568">
      <w:pPr>
        <w:pStyle w:val="Overskrift2"/>
        <w:numPr>
          <w:ilvl w:val="0"/>
          <w:numId w:val="2"/>
        </w:numPr>
      </w:pPr>
      <w:r>
        <w:t>Viktige bestemmelser</w:t>
      </w:r>
    </w:p>
    <w:p w14:paraId="60DBF193" w14:textId="77777777" w:rsidR="00DF5568" w:rsidRDefault="00DF5568" w:rsidP="00DF5568"/>
    <w:p w14:paraId="4AF0B523" w14:textId="77777777" w:rsidR="00DF5568" w:rsidRDefault="00DF5568" w:rsidP="00DF5568">
      <w:r>
        <w:t>Kapittel 3 i forskrift til opplæringsloven har bestemmelser om individuell vurdering i</w:t>
      </w:r>
    </w:p>
    <w:p w14:paraId="0F61D8BC" w14:textId="77777777" w:rsidR="00DF5568" w:rsidRDefault="00DF5568" w:rsidP="00DF5568">
      <w:r>
        <w:t>grunnskolen og i videregående opplæring:</w:t>
      </w:r>
    </w:p>
    <w:p w14:paraId="37C44FAE" w14:textId="7BA9C84B" w:rsidR="00DF5568" w:rsidRDefault="00A50074" w:rsidP="00DF5568">
      <w:hyperlink r:id="rId15" w:anchor="KAPITTEL_4" w:history="1">
        <w:r w:rsidR="00DF5568" w:rsidRPr="00277E59">
          <w:rPr>
            <w:rStyle w:val="Hyperkobling"/>
          </w:rPr>
          <w:t>https://lovdata.no/dokument/SF/forskrift/2006-06-23-724/KAPITTEL_4#KAPITTEL_4</w:t>
        </w:r>
      </w:hyperlink>
    </w:p>
    <w:p w14:paraId="0D95CC93" w14:textId="3B75E659" w:rsidR="00DF5568" w:rsidRDefault="00DF5568" w:rsidP="00DF5568">
      <w:r>
        <w:t xml:space="preserve">Ordensreglement for </w:t>
      </w:r>
      <w:r w:rsidR="00647129">
        <w:t>Steinkjer videregående skole</w:t>
      </w:r>
      <w:r>
        <w:t xml:space="preserve"> ligger på skolens </w:t>
      </w:r>
      <w:r w:rsidR="00647129">
        <w:t xml:space="preserve">nettsider: </w:t>
      </w:r>
      <w:hyperlink r:id="rId16" w:history="1">
        <w:r w:rsidR="00647129" w:rsidRPr="00277E59">
          <w:rPr>
            <w:rStyle w:val="Hyperkobling"/>
          </w:rPr>
          <w:t>https://web.trondelagfylke.no/steinkjer-videregaende-skole/regler-og-rutiner/ordensreglement/</w:t>
        </w:r>
      </w:hyperlink>
    </w:p>
    <w:p w14:paraId="3B27D7FD" w14:textId="77777777" w:rsidR="00647129" w:rsidRDefault="00647129" w:rsidP="00DF5568"/>
    <w:p w14:paraId="46D5D0F5" w14:textId="33EAD650" w:rsidR="00DF5568" w:rsidRDefault="00DF5568" w:rsidP="00DF5568">
      <w:r>
        <w:t>Kapittel 5 i forskrift til opplæringsloven har bestemmelser om klage på vurdering:</w:t>
      </w:r>
    </w:p>
    <w:p w14:paraId="13BE31A1" w14:textId="3512BCF9" w:rsidR="00DF5568" w:rsidRDefault="00A50074" w:rsidP="00DF5568">
      <w:hyperlink r:id="rId17" w:anchor="KAPITTEL_6" w:history="1">
        <w:r w:rsidR="00647129" w:rsidRPr="00277E59">
          <w:rPr>
            <w:rStyle w:val="Hyperkobling"/>
          </w:rPr>
          <w:t>https://lovdata.no/dokument/SF/forskrift/2006-06-23-724/KAPITTEL_6#KAPITTEL_6</w:t>
        </w:r>
      </w:hyperlink>
    </w:p>
    <w:p w14:paraId="7901A276" w14:textId="77777777" w:rsidR="00647129" w:rsidRDefault="00647129" w:rsidP="00DF5568"/>
    <w:p w14:paraId="0282B32D" w14:textId="6D0EF97B" w:rsidR="00DF5568" w:rsidRDefault="00DF5568" w:rsidP="00DF5568">
      <w:r>
        <w:t>Utdanningsdirektoratet har utarbeidet informasjon om klagebehandling - Behandling av</w:t>
      </w:r>
    </w:p>
    <w:p w14:paraId="68FC8E80" w14:textId="2AE871BA" w:rsidR="00F86952" w:rsidRDefault="00DF5568" w:rsidP="00DF5568">
      <w:r>
        <w:t xml:space="preserve">standpunktkarakterer i fag: </w:t>
      </w:r>
      <w:hyperlink r:id="rId18" w:history="1">
        <w:r w:rsidR="00647129" w:rsidRPr="00277E59">
          <w:rPr>
            <w:rStyle w:val="Hyperkobling"/>
          </w:rPr>
          <w:t>https://www.udir.no/regelverkstolkninger/opplaring/Vurdering/behandling-av-klager-pa-standpunktkarakterer-i-fag/</w:t>
        </w:r>
      </w:hyperlink>
    </w:p>
    <w:p w14:paraId="42DA047C" w14:textId="1ADBFE5B" w:rsidR="00647129" w:rsidRDefault="00647129" w:rsidP="00DF5568"/>
    <w:p w14:paraId="04B9B51D" w14:textId="59E41DAC" w:rsidR="001F041C" w:rsidRDefault="001F041C" w:rsidP="001F041C">
      <w:pPr>
        <w:pStyle w:val="Overskrift2"/>
        <w:numPr>
          <w:ilvl w:val="0"/>
          <w:numId w:val="2"/>
        </w:numPr>
      </w:pPr>
      <w:r>
        <w:t>Hvem svarer på spørsmål ved Steinkjer videregående skole?</w:t>
      </w:r>
    </w:p>
    <w:p w14:paraId="1CFD9D6A" w14:textId="77777777" w:rsidR="001F041C" w:rsidRDefault="001F041C" w:rsidP="00647129">
      <w:pPr>
        <w:pStyle w:val="Default"/>
        <w:rPr>
          <w:b/>
          <w:bCs/>
          <w:sz w:val="22"/>
          <w:szCs w:val="22"/>
        </w:rPr>
      </w:pPr>
    </w:p>
    <w:p w14:paraId="62804510" w14:textId="082560C2" w:rsidR="00647129" w:rsidRDefault="00647129" w:rsidP="00647129">
      <w:pPr>
        <w:pStyle w:val="Default"/>
        <w:rPr>
          <w:sz w:val="22"/>
          <w:szCs w:val="22"/>
        </w:rPr>
      </w:pPr>
      <w:r>
        <w:rPr>
          <w:b/>
          <w:bCs/>
          <w:sz w:val="22"/>
          <w:szCs w:val="22"/>
        </w:rPr>
        <w:t xml:space="preserve">Standpunktkarakterer </w:t>
      </w:r>
    </w:p>
    <w:p w14:paraId="6DE666C1" w14:textId="77777777" w:rsidR="00647129" w:rsidRDefault="00647129" w:rsidP="00647129">
      <w:pPr>
        <w:pStyle w:val="Default"/>
        <w:rPr>
          <w:color w:val="auto"/>
          <w:sz w:val="22"/>
          <w:szCs w:val="22"/>
        </w:rPr>
      </w:pPr>
      <w:r>
        <w:rPr>
          <w:color w:val="auto"/>
          <w:sz w:val="22"/>
          <w:szCs w:val="22"/>
        </w:rPr>
        <w:t xml:space="preserve">Dersom du trenger veiledning og hjelp i forbindelse med klage på standpunktkarakterer, </w:t>
      </w:r>
    </w:p>
    <w:p w14:paraId="2BF230D1" w14:textId="583C2B63" w:rsidR="00647129" w:rsidRDefault="00647129" w:rsidP="00647129">
      <w:pPr>
        <w:pStyle w:val="Default"/>
        <w:rPr>
          <w:color w:val="auto"/>
          <w:sz w:val="22"/>
          <w:szCs w:val="22"/>
        </w:rPr>
      </w:pPr>
      <w:r>
        <w:rPr>
          <w:color w:val="auto"/>
          <w:sz w:val="22"/>
          <w:szCs w:val="22"/>
        </w:rPr>
        <w:t xml:space="preserve">så ta kontakt med avdelingsleder innen det aktuelle utdanningsprogrammet. </w:t>
      </w:r>
    </w:p>
    <w:p w14:paraId="0547928D" w14:textId="5A02B18E" w:rsidR="00647129" w:rsidRDefault="00647129" w:rsidP="00647129">
      <w:pPr>
        <w:pStyle w:val="Default"/>
        <w:rPr>
          <w:color w:val="auto"/>
          <w:sz w:val="22"/>
          <w:szCs w:val="22"/>
        </w:rPr>
      </w:pPr>
    </w:p>
    <w:p w14:paraId="4BEE92B0" w14:textId="7B2AA2F4" w:rsidR="00647129" w:rsidRPr="00647129" w:rsidRDefault="00647129" w:rsidP="00647129">
      <w:pPr>
        <w:pStyle w:val="Listeavsnitt"/>
        <w:numPr>
          <w:ilvl w:val="0"/>
          <w:numId w:val="4"/>
        </w:numPr>
        <w:spacing w:line="276" w:lineRule="auto"/>
        <w:rPr>
          <w:rFonts w:asciiTheme="minorHAnsi" w:hAnsiTheme="minorHAnsi" w:cstheme="minorHAnsi"/>
          <w:sz w:val="22"/>
          <w:szCs w:val="22"/>
        </w:rPr>
      </w:pPr>
      <w:r w:rsidRPr="00647129">
        <w:rPr>
          <w:rFonts w:asciiTheme="minorHAnsi" w:hAnsiTheme="minorHAnsi" w:cstheme="minorHAnsi"/>
          <w:sz w:val="22"/>
          <w:szCs w:val="22"/>
        </w:rPr>
        <w:t xml:space="preserve">Norsk, engelsk og fremmedspråk: Bjørg Helland, </w:t>
      </w:r>
      <w:r w:rsidR="001F041C">
        <w:rPr>
          <w:rFonts w:asciiTheme="minorHAnsi" w:hAnsiTheme="minorHAnsi" w:cstheme="minorHAnsi"/>
          <w:sz w:val="22"/>
          <w:szCs w:val="22"/>
        </w:rPr>
        <w:t>telefon</w:t>
      </w:r>
      <w:r w:rsidRPr="00647129">
        <w:rPr>
          <w:rFonts w:asciiTheme="minorHAnsi" w:hAnsiTheme="minorHAnsi" w:cstheme="minorHAnsi"/>
          <w:sz w:val="22"/>
          <w:szCs w:val="22"/>
        </w:rPr>
        <w:t xml:space="preserve"> 74 17 78 65</w:t>
      </w:r>
    </w:p>
    <w:p w14:paraId="1A7E35EB" w14:textId="77777777" w:rsidR="00647129" w:rsidRPr="00647129" w:rsidRDefault="00647129" w:rsidP="00647129">
      <w:pPr>
        <w:pStyle w:val="Listeavsnitt"/>
        <w:numPr>
          <w:ilvl w:val="0"/>
          <w:numId w:val="4"/>
        </w:numPr>
        <w:spacing w:line="276" w:lineRule="auto"/>
        <w:rPr>
          <w:rFonts w:asciiTheme="minorHAnsi" w:hAnsiTheme="minorHAnsi" w:cstheme="minorHAnsi"/>
          <w:sz w:val="22"/>
          <w:szCs w:val="22"/>
        </w:rPr>
      </w:pPr>
      <w:r w:rsidRPr="00647129">
        <w:rPr>
          <w:rFonts w:asciiTheme="minorHAnsi" w:hAnsiTheme="minorHAnsi" w:cstheme="minorHAnsi"/>
          <w:sz w:val="22"/>
          <w:szCs w:val="22"/>
        </w:rPr>
        <w:t xml:space="preserve">Realfag (inkl. matematikk, naturfag), kroppsøving og idrettsfag: Stian Ludvigsen, </w:t>
      </w:r>
    </w:p>
    <w:p w14:paraId="76E732E3" w14:textId="6564FDD6" w:rsidR="00647129" w:rsidRPr="00647129" w:rsidRDefault="001F041C" w:rsidP="00647129">
      <w:pPr>
        <w:pStyle w:val="Listeavsnitt"/>
        <w:spacing w:line="276" w:lineRule="auto"/>
        <w:ind w:left="360"/>
        <w:rPr>
          <w:rFonts w:asciiTheme="minorHAnsi" w:hAnsiTheme="minorHAnsi" w:cstheme="minorHAnsi"/>
          <w:sz w:val="22"/>
          <w:szCs w:val="22"/>
        </w:rPr>
      </w:pPr>
      <w:r>
        <w:rPr>
          <w:rFonts w:asciiTheme="minorHAnsi" w:hAnsiTheme="minorHAnsi" w:cstheme="minorHAnsi"/>
          <w:sz w:val="22"/>
          <w:szCs w:val="22"/>
        </w:rPr>
        <w:t>telefon</w:t>
      </w:r>
      <w:r w:rsidR="00647129" w:rsidRPr="00647129">
        <w:rPr>
          <w:rFonts w:asciiTheme="minorHAnsi" w:hAnsiTheme="minorHAnsi" w:cstheme="minorHAnsi"/>
          <w:sz w:val="22"/>
          <w:szCs w:val="22"/>
        </w:rPr>
        <w:t xml:space="preserve"> 74 17 80 57</w:t>
      </w:r>
    </w:p>
    <w:p w14:paraId="1E982959" w14:textId="141F41A8" w:rsidR="00647129" w:rsidRPr="00647129" w:rsidRDefault="00647129" w:rsidP="00647129">
      <w:pPr>
        <w:pStyle w:val="Listeavsnitt"/>
        <w:numPr>
          <w:ilvl w:val="0"/>
          <w:numId w:val="4"/>
        </w:numPr>
        <w:spacing w:line="276" w:lineRule="auto"/>
        <w:rPr>
          <w:rFonts w:asciiTheme="minorHAnsi" w:hAnsiTheme="minorHAnsi" w:cstheme="minorHAnsi"/>
          <w:sz w:val="22"/>
          <w:szCs w:val="22"/>
          <w:lang w:val="nn-NO"/>
        </w:rPr>
      </w:pPr>
      <w:r w:rsidRPr="00647129">
        <w:rPr>
          <w:rFonts w:asciiTheme="minorHAnsi" w:hAnsiTheme="minorHAnsi" w:cstheme="minorHAnsi"/>
          <w:sz w:val="22"/>
          <w:szCs w:val="22"/>
          <w:lang w:val="nn-NO"/>
        </w:rPr>
        <w:t xml:space="preserve">Samfunnsfag, </w:t>
      </w:r>
      <w:r>
        <w:rPr>
          <w:rFonts w:asciiTheme="minorHAnsi" w:hAnsiTheme="minorHAnsi" w:cstheme="minorHAnsi"/>
          <w:sz w:val="22"/>
          <w:szCs w:val="22"/>
          <w:lang w:val="nn-NO"/>
        </w:rPr>
        <w:t xml:space="preserve">programfag </w:t>
      </w:r>
      <w:r w:rsidRPr="00647129">
        <w:rPr>
          <w:rFonts w:asciiTheme="minorHAnsi" w:hAnsiTheme="minorHAnsi" w:cstheme="minorHAnsi"/>
          <w:sz w:val="22"/>
          <w:szCs w:val="22"/>
          <w:lang w:val="nn-NO"/>
        </w:rPr>
        <w:t xml:space="preserve">Medier og kommunikasjon, </w:t>
      </w:r>
      <w:r>
        <w:rPr>
          <w:rFonts w:asciiTheme="minorHAnsi" w:hAnsiTheme="minorHAnsi" w:cstheme="minorHAnsi"/>
          <w:sz w:val="22"/>
          <w:szCs w:val="22"/>
          <w:lang w:val="nn-NO"/>
        </w:rPr>
        <w:t xml:space="preserve">programfag </w:t>
      </w:r>
      <w:r w:rsidRPr="00647129">
        <w:rPr>
          <w:rFonts w:asciiTheme="minorHAnsi" w:hAnsiTheme="minorHAnsi" w:cstheme="minorHAnsi"/>
          <w:sz w:val="22"/>
          <w:szCs w:val="22"/>
          <w:lang w:val="nn-NO"/>
        </w:rPr>
        <w:t xml:space="preserve">Kunst, design og arkitektur: Tore Mølnvik, </w:t>
      </w:r>
      <w:r w:rsidR="001F041C">
        <w:rPr>
          <w:rFonts w:asciiTheme="minorHAnsi" w:hAnsiTheme="minorHAnsi" w:cstheme="minorHAnsi"/>
          <w:sz w:val="22"/>
          <w:szCs w:val="22"/>
          <w:lang w:val="nn-NO"/>
        </w:rPr>
        <w:t>telefon</w:t>
      </w:r>
      <w:r w:rsidRPr="00647129">
        <w:rPr>
          <w:rFonts w:asciiTheme="minorHAnsi" w:hAnsiTheme="minorHAnsi" w:cstheme="minorHAnsi"/>
          <w:sz w:val="22"/>
          <w:szCs w:val="22"/>
          <w:lang w:val="nn-NO"/>
        </w:rPr>
        <w:t xml:space="preserve"> 74 17 80 73</w:t>
      </w:r>
    </w:p>
    <w:p w14:paraId="4E7710F9" w14:textId="76F16727" w:rsidR="00647129" w:rsidRPr="00647129" w:rsidRDefault="00647129" w:rsidP="00647129">
      <w:pPr>
        <w:pStyle w:val="Listeavsnitt"/>
        <w:numPr>
          <w:ilvl w:val="0"/>
          <w:numId w:val="4"/>
        </w:numPr>
        <w:spacing w:line="276" w:lineRule="auto"/>
        <w:rPr>
          <w:rFonts w:asciiTheme="minorHAnsi" w:hAnsiTheme="minorHAnsi" w:cstheme="minorHAnsi"/>
          <w:sz w:val="22"/>
          <w:szCs w:val="22"/>
        </w:rPr>
      </w:pPr>
      <w:r w:rsidRPr="00647129">
        <w:rPr>
          <w:rFonts w:asciiTheme="minorHAnsi" w:hAnsiTheme="minorHAnsi" w:cstheme="minorHAnsi"/>
          <w:sz w:val="22"/>
          <w:szCs w:val="22"/>
        </w:rPr>
        <w:t xml:space="preserve">Helse- og oppvekstfag: Kari Trøan Aune, </w:t>
      </w:r>
      <w:r w:rsidR="001F041C">
        <w:rPr>
          <w:rFonts w:asciiTheme="minorHAnsi" w:hAnsiTheme="minorHAnsi" w:cstheme="minorHAnsi"/>
          <w:sz w:val="22"/>
          <w:szCs w:val="22"/>
        </w:rPr>
        <w:t>telefon</w:t>
      </w:r>
      <w:r w:rsidRPr="00647129">
        <w:rPr>
          <w:rFonts w:asciiTheme="minorHAnsi" w:hAnsiTheme="minorHAnsi" w:cstheme="minorHAnsi"/>
          <w:sz w:val="22"/>
          <w:szCs w:val="22"/>
        </w:rPr>
        <w:t xml:space="preserve"> 74 17 79 57 </w:t>
      </w:r>
    </w:p>
    <w:p w14:paraId="48D311E6" w14:textId="311CF655" w:rsidR="00647129" w:rsidRPr="00647129" w:rsidRDefault="00647129" w:rsidP="00647129">
      <w:pPr>
        <w:pStyle w:val="Listeavsnitt"/>
        <w:numPr>
          <w:ilvl w:val="0"/>
          <w:numId w:val="4"/>
        </w:numPr>
        <w:spacing w:line="276" w:lineRule="auto"/>
        <w:rPr>
          <w:rFonts w:asciiTheme="minorHAnsi" w:hAnsiTheme="minorHAnsi" w:cstheme="minorHAnsi"/>
          <w:sz w:val="22"/>
          <w:szCs w:val="22"/>
        </w:rPr>
      </w:pPr>
      <w:r w:rsidRPr="00647129">
        <w:rPr>
          <w:rFonts w:asciiTheme="minorHAnsi" w:hAnsiTheme="minorHAnsi" w:cstheme="minorHAnsi"/>
          <w:sz w:val="22"/>
          <w:szCs w:val="22"/>
        </w:rPr>
        <w:t xml:space="preserve">Elektrofag, Teknikk og industriell produksjon: Arve Austheim, </w:t>
      </w:r>
      <w:r w:rsidR="001F041C">
        <w:rPr>
          <w:rFonts w:asciiTheme="minorHAnsi" w:hAnsiTheme="minorHAnsi" w:cstheme="minorHAnsi"/>
          <w:sz w:val="22"/>
          <w:szCs w:val="22"/>
        </w:rPr>
        <w:t>telefon</w:t>
      </w:r>
      <w:r w:rsidRPr="00647129">
        <w:rPr>
          <w:rFonts w:asciiTheme="minorHAnsi" w:hAnsiTheme="minorHAnsi" w:cstheme="minorHAnsi"/>
          <w:sz w:val="22"/>
          <w:szCs w:val="22"/>
        </w:rPr>
        <w:t xml:space="preserve"> 74 17 78 52</w:t>
      </w:r>
    </w:p>
    <w:p w14:paraId="64627E8B" w14:textId="3755D395" w:rsidR="00647129" w:rsidRPr="00647129" w:rsidRDefault="00647129" w:rsidP="00647129">
      <w:pPr>
        <w:pStyle w:val="Listeavsnitt"/>
        <w:numPr>
          <w:ilvl w:val="0"/>
          <w:numId w:val="4"/>
        </w:numPr>
        <w:spacing w:line="240" w:lineRule="auto"/>
        <w:rPr>
          <w:rFonts w:asciiTheme="minorHAnsi" w:hAnsiTheme="minorHAnsi" w:cstheme="minorHAnsi"/>
          <w:b/>
          <w:sz w:val="22"/>
          <w:szCs w:val="22"/>
        </w:rPr>
      </w:pPr>
      <w:r w:rsidRPr="00647129">
        <w:rPr>
          <w:rFonts w:asciiTheme="minorHAnsi" w:hAnsiTheme="minorHAnsi" w:cstheme="minorHAnsi"/>
          <w:sz w:val="22"/>
          <w:szCs w:val="22"/>
        </w:rPr>
        <w:t xml:space="preserve">Restaurant- og matfag, Service og samferdsel, Bygg- og anleggsteknikk, Design og håndverk: Torbjørn Hals Strøm, </w:t>
      </w:r>
      <w:r w:rsidR="001F041C">
        <w:rPr>
          <w:rFonts w:asciiTheme="minorHAnsi" w:hAnsiTheme="minorHAnsi" w:cstheme="minorHAnsi"/>
          <w:sz w:val="22"/>
          <w:szCs w:val="22"/>
        </w:rPr>
        <w:t>telefon</w:t>
      </w:r>
      <w:r w:rsidRPr="00647129">
        <w:rPr>
          <w:rFonts w:asciiTheme="minorHAnsi" w:hAnsiTheme="minorHAnsi" w:cstheme="minorHAnsi"/>
          <w:sz w:val="22"/>
          <w:szCs w:val="22"/>
        </w:rPr>
        <w:t xml:space="preserve"> 74 17 80 72</w:t>
      </w:r>
    </w:p>
    <w:p w14:paraId="319D7A1B" w14:textId="6A6F6FAC" w:rsidR="00647129" w:rsidRPr="00647129" w:rsidRDefault="00647129" w:rsidP="00647129">
      <w:pPr>
        <w:pStyle w:val="Listeavsnitt"/>
        <w:numPr>
          <w:ilvl w:val="0"/>
          <w:numId w:val="4"/>
        </w:numPr>
        <w:spacing w:line="240" w:lineRule="auto"/>
        <w:rPr>
          <w:rFonts w:asciiTheme="minorHAnsi" w:hAnsiTheme="minorHAnsi" w:cstheme="minorHAnsi"/>
          <w:sz w:val="22"/>
          <w:szCs w:val="22"/>
        </w:rPr>
      </w:pPr>
      <w:r w:rsidRPr="00647129">
        <w:rPr>
          <w:rFonts w:asciiTheme="minorHAnsi" w:hAnsiTheme="minorHAnsi" w:cstheme="minorHAnsi"/>
          <w:sz w:val="22"/>
          <w:szCs w:val="22"/>
        </w:rPr>
        <w:t xml:space="preserve">Elever innen voksenopplæring: Ove Morten Haugan, </w:t>
      </w:r>
      <w:r w:rsidR="001F041C">
        <w:rPr>
          <w:rFonts w:asciiTheme="minorHAnsi" w:hAnsiTheme="minorHAnsi" w:cstheme="minorHAnsi"/>
          <w:sz w:val="22"/>
          <w:szCs w:val="22"/>
        </w:rPr>
        <w:t>telefon</w:t>
      </w:r>
      <w:r w:rsidRPr="00647129">
        <w:rPr>
          <w:rFonts w:asciiTheme="minorHAnsi" w:hAnsiTheme="minorHAnsi" w:cstheme="minorHAnsi"/>
          <w:sz w:val="22"/>
          <w:szCs w:val="22"/>
        </w:rPr>
        <w:t xml:space="preserve"> 74 17 80 13</w:t>
      </w:r>
    </w:p>
    <w:p w14:paraId="05DEB5BC" w14:textId="77777777" w:rsidR="00647129" w:rsidRPr="00F4403A" w:rsidRDefault="00647129" w:rsidP="00647129">
      <w:pPr>
        <w:pStyle w:val="Default"/>
      </w:pPr>
    </w:p>
    <w:p w14:paraId="52980666" w14:textId="0DE0859A" w:rsidR="009A464D" w:rsidRPr="001F041C" w:rsidRDefault="00647129" w:rsidP="00985878">
      <w:pPr>
        <w:rPr>
          <w:b/>
        </w:rPr>
      </w:pPr>
      <w:r w:rsidRPr="001F041C">
        <w:rPr>
          <w:b/>
        </w:rPr>
        <w:t>Eksamen</w:t>
      </w:r>
    </w:p>
    <w:p w14:paraId="7972235C" w14:textId="69F9390E" w:rsidR="00647129" w:rsidRDefault="00647129" w:rsidP="00985878">
      <w:r>
        <w:t>Spørsmål kan rettes til:</w:t>
      </w:r>
    </w:p>
    <w:p w14:paraId="190ECD77" w14:textId="7696BC0F" w:rsidR="00647129" w:rsidRDefault="00647129" w:rsidP="001F041C">
      <w:pPr>
        <w:pStyle w:val="Listeavsnitt"/>
        <w:numPr>
          <w:ilvl w:val="0"/>
          <w:numId w:val="5"/>
        </w:numPr>
      </w:pPr>
      <w:r>
        <w:t xml:space="preserve">Ingri Aunøien, telefon </w:t>
      </w:r>
      <w:r>
        <w:rPr>
          <w:lang w:eastAsia="nb-NO"/>
        </w:rPr>
        <w:t>74 17 79 34</w:t>
      </w:r>
    </w:p>
    <w:p w14:paraId="4D9A0940" w14:textId="4A6EDEE3" w:rsidR="00647129" w:rsidRDefault="00647129" w:rsidP="001F041C">
      <w:pPr>
        <w:pStyle w:val="Listeavsnitt"/>
        <w:numPr>
          <w:ilvl w:val="0"/>
          <w:numId w:val="5"/>
        </w:numPr>
      </w:pPr>
      <w:r>
        <w:lastRenderedPageBreak/>
        <w:t xml:space="preserve">Leif Arne Furunes, telefon </w:t>
      </w:r>
      <w:r w:rsidR="001F041C">
        <w:rPr>
          <w:lang w:eastAsia="nb-NO"/>
        </w:rPr>
        <w:t>74 17 76 17</w:t>
      </w:r>
    </w:p>
    <w:p w14:paraId="128D17C4" w14:textId="77777777" w:rsidR="00C77725" w:rsidRDefault="00647129" w:rsidP="001F041C">
      <w:pPr>
        <w:pStyle w:val="Listeavsnitt"/>
        <w:numPr>
          <w:ilvl w:val="0"/>
          <w:numId w:val="5"/>
        </w:numPr>
        <w:rPr>
          <w:lang w:val="nn-NO"/>
        </w:rPr>
      </w:pPr>
      <w:r w:rsidRPr="001F041C">
        <w:rPr>
          <w:lang w:val="nn-NO"/>
        </w:rPr>
        <w:t xml:space="preserve">Bjørn Iver Eng, spørsmål som gjelder eksamen på Steinkjer fagskole, telefon </w:t>
      </w:r>
    </w:p>
    <w:p w14:paraId="7AB218EF" w14:textId="2B05A4B9" w:rsidR="00647129" w:rsidRPr="001F041C" w:rsidRDefault="00647129" w:rsidP="00C77725">
      <w:pPr>
        <w:pStyle w:val="Listeavsnitt"/>
        <w:ind w:left="360"/>
        <w:rPr>
          <w:lang w:val="nn-NO"/>
        </w:rPr>
      </w:pPr>
      <w:r w:rsidRPr="001F041C">
        <w:rPr>
          <w:lang w:val="nn-NO"/>
        </w:rPr>
        <w:t>74 17 78 24</w:t>
      </w:r>
    </w:p>
    <w:p w14:paraId="1FD4C0AB" w14:textId="501BFB1E" w:rsidR="001F041C" w:rsidRDefault="001F041C" w:rsidP="001F041C">
      <w:pPr>
        <w:rPr>
          <w:rFonts w:ascii="Calibri" w:eastAsiaTheme="minorHAnsi" w:hAnsi="Calibri"/>
          <w:sz w:val="22"/>
          <w:szCs w:val="22"/>
        </w:rPr>
      </w:pPr>
    </w:p>
    <w:p w14:paraId="67A55CBD" w14:textId="04FA4C23" w:rsidR="00862783" w:rsidRPr="001F041C" w:rsidRDefault="001F041C" w:rsidP="00FD510C">
      <w:pPr>
        <w:rPr>
          <w:rFonts w:asciiTheme="minorHAnsi" w:hAnsiTheme="minorHAnsi" w:cstheme="minorHAnsi"/>
          <w:sz w:val="22"/>
          <w:szCs w:val="22"/>
        </w:rPr>
      </w:pPr>
      <w:r>
        <w:rPr>
          <w:rFonts w:asciiTheme="minorHAnsi" w:hAnsiTheme="minorHAnsi" w:cstheme="minorHAnsi"/>
          <w:sz w:val="22"/>
          <w:szCs w:val="22"/>
        </w:rPr>
        <w:t xml:space="preserve">Assisterende rektor Liv Karin Olsen Flak kan også kontaktes. Telefon: </w:t>
      </w:r>
      <w:r w:rsidRPr="001F041C">
        <w:rPr>
          <w:rFonts w:asciiTheme="minorHAnsi" w:hAnsiTheme="minorHAnsi" w:cstheme="minorHAnsi"/>
          <w:sz w:val="22"/>
          <w:szCs w:val="22"/>
          <w:lang w:eastAsia="nb-NO"/>
        </w:rPr>
        <w:t>74 17 79 78</w:t>
      </w:r>
    </w:p>
    <w:p w14:paraId="67A55CBE" w14:textId="323D8C30" w:rsidR="00862783" w:rsidRDefault="00862783" w:rsidP="0021583A"/>
    <w:p w14:paraId="7E37E2DA" w14:textId="77777777" w:rsidR="001F041C" w:rsidRPr="001F041C" w:rsidRDefault="001F041C" w:rsidP="0021583A"/>
    <w:sdt>
      <w:sdtPr>
        <w:tag w:val="Label_Med hilsen"/>
        <w:id w:val="1289168287"/>
        <w:placeholder>
          <w:docPart w:val="DefaultPlaceholder_-1854013440"/>
        </w:placeholder>
        <w:text/>
      </w:sdtPr>
      <w:sdtEndPr/>
      <w:sdtContent>
        <w:p w14:paraId="67A55CBF" w14:textId="77777777" w:rsidR="00FC5ADE" w:rsidRPr="0021583A" w:rsidRDefault="00FC5ADE" w:rsidP="0021583A">
          <w:r w:rsidRPr="0021583A">
            <w:t xml:space="preserve">Med </w:t>
          </w:r>
          <w:r w:rsidR="00E25AAD">
            <w:t xml:space="preserve">vennlig </w:t>
          </w:r>
          <w:r w:rsidRPr="0021583A">
            <w:t>hilsen</w:t>
          </w:r>
        </w:p>
      </w:sdtContent>
    </w:sdt>
    <w:p w14:paraId="67A55CC3" w14:textId="77777777" w:rsidR="00E25AAD" w:rsidRPr="0021583A" w:rsidRDefault="00E25AAD" w:rsidP="0021583A"/>
    <w:sdt>
      <w:sdtPr>
        <w:tag w:val="OurRef.Name"/>
        <w:id w:val="10012"/>
        <w:placeholder>
          <w:docPart w:val="DefaultPlaceholder_22675703"/>
        </w:placeholder>
        <w:dataBinding w:prefixMappings="xmlns:gbs='http://www.software-innovation.no/growBusinessDocument'" w:xpath="/gbs:GrowBusinessDocument/gbs:OurRef.Name[@gbs:key='10012']" w:storeItemID="{085B2587-D6E7-40EF-BEF9-E5A3769D00C7}"/>
        <w:text/>
      </w:sdtPr>
      <w:sdtEndPr/>
      <w:sdtContent>
        <w:p w14:paraId="67A55CC4" w14:textId="42A6AEF0" w:rsidR="00862783" w:rsidRPr="0021583A" w:rsidRDefault="00320B7A" w:rsidP="0021583A">
          <w:r>
            <w:t>Liv Karin Olsen Flak</w:t>
          </w:r>
        </w:p>
      </w:sdtContent>
    </w:sdt>
    <w:sdt>
      <w:sdtPr>
        <w:tag w:val="OurRef.Title"/>
        <w:id w:val="10013"/>
        <w:placeholder>
          <w:docPart w:val="DefaultPlaceholder_22675703"/>
        </w:placeholder>
        <w:showingPlcHdr/>
        <w:dataBinding w:prefixMappings="xmlns:gbs='http://www.software-innovation.no/growBusinessDocument'" w:xpath="/gbs:GrowBusinessDocument/gbs:OurRef.Title[@gbs:key='10013']" w:storeItemID="{085B2587-D6E7-40EF-BEF9-E5A3769D00C7}"/>
        <w:text/>
      </w:sdtPr>
      <w:sdtEndPr/>
      <w:sdtContent>
        <w:p w14:paraId="67A55CC5" w14:textId="3B44676A" w:rsidR="00FC5ADE" w:rsidRDefault="00FD094E" w:rsidP="001C766E">
          <w:r w:rsidRPr="00411704">
            <w:rPr>
              <w:rStyle w:val="Plassholdertekst"/>
            </w:rPr>
            <w:t>Click here to enter text.</w:t>
          </w:r>
        </w:p>
      </w:sdtContent>
    </w:sdt>
    <w:p w14:paraId="67A55CC6" w14:textId="77777777" w:rsidR="001C766E" w:rsidRDefault="001C766E" w:rsidP="001C766E"/>
    <w:sdt>
      <w:sdtPr>
        <w:rPr>
          <w:i/>
        </w:rPr>
        <w:tag w:val="Label_Signatur"/>
        <w:id w:val="-1563086621"/>
        <w:placeholder>
          <w:docPart w:val="DefaultPlaceholder_-1854013440"/>
        </w:placeholder>
        <w:text/>
      </w:sdtPr>
      <w:sdtEndPr/>
      <w:sdtContent>
        <w:p w14:paraId="67A55CC7" w14:textId="77777777" w:rsidR="001C766E" w:rsidRPr="001C766E" w:rsidRDefault="001C766E" w:rsidP="001C766E">
          <w:pPr>
            <w:rPr>
              <w:rStyle w:val="Utheving"/>
              <w:i w:val="0"/>
            </w:rPr>
          </w:pPr>
          <w:r w:rsidRPr="001C766E">
            <w:rPr>
              <w:i/>
            </w:rPr>
            <w:t>Dette dokumentet er elektronisk godkjent</w:t>
          </w:r>
        </w:p>
      </w:sdtContent>
    </w:sdt>
    <w:sdt>
      <w:sdtPr>
        <w:rPr>
          <w:sz w:val="18"/>
          <w:lang w:val="en-US"/>
        </w:rPr>
        <w:id w:val="825863175"/>
      </w:sdtPr>
      <w:sdtEndPr/>
      <w:sdtContent>
        <w:p w14:paraId="67A55CCA" w14:textId="4B04DFBA" w:rsidR="003E6042" w:rsidRDefault="003E6042" w:rsidP="001C766E">
          <w:pPr>
            <w:pStyle w:val="Normal8pt"/>
            <w:rPr>
              <w:lang w:val="nn-NO"/>
            </w:rPr>
          </w:pPr>
          <w:r>
            <w:rPr>
              <w:lang w:val="en-US"/>
            </w:rPr>
            <w:fldChar w:fldCharType="begin"/>
          </w:r>
          <w:r w:rsidRPr="00BA2C4F">
            <w:rPr>
              <w:lang w:val="nn-NO"/>
            </w:rPr>
            <w:instrText xml:space="preserve"> IF "</w:instrText>
          </w:r>
          <w:sdt>
            <w:sdtPr>
              <w:tag w:val="ToCurrentVersion"/>
              <w:id w:val="10007"/>
              <w:dataBinding w:prefixMappings="xmlns:gbs='http://www.software-innovation.no/growBusinessDocument'" w:xpath="/gbs:GrowBusinessDocument/gbs:Lists/gbs:SingleLines/gbs:ToCurrentVersion/gbs:DisplayField[@gbs:key='10007']" w:storeItemID="{085B2587-D6E7-40EF-BEF9-E5A3769D00C7}"/>
              <w:text/>
            </w:sdtPr>
            <w:sdtEndPr/>
            <w:sdtContent>
              <w:r w:rsidR="00A50074">
                <w:instrText xml:space="preserve">        </w:instrText>
              </w:r>
            </w:sdtContent>
          </w:sdt>
          <w:r w:rsidRPr="00BA2C4F">
            <w:rPr>
              <w:lang w:val="nn-NO"/>
            </w:rPr>
            <w:instrText>" &lt;&gt; "        " "</w:instrText>
          </w:r>
          <w:sdt>
            <w:sdtPr>
              <w:rPr>
                <w:b/>
                <w:lang w:val="nn-NO"/>
              </w:rPr>
              <w:tag w:val="Label_Vedlegg"/>
              <w:id w:val="-990089223"/>
              <w:placeholder>
                <w:docPart w:val="DefaultPlaceholder_-1854013440"/>
              </w:placeholder>
              <w:text/>
            </w:sdtPr>
            <w:sdtEndPr/>
            <w:sdtContent>
              <w:r w:rsidRPr="00AE3D95">
                <w:rPr>
                  <w:b/>
                  <w:lang w:val="nn-NO"/>
                </w:rPr>
                <w:instrText>Vedlegg</w:instrText>
              </w:r>
            </w:sdtContent>
          </w:sdt>
          <w:r w:rsidRPr="001C766E">
            <w:rPr>
              <w:b/>
              <w:lang w:val="nn-NO"/>
            </w:rPr>
            <w:instrText>:</w:instrText>
          </w:r>
        </w:p>
        <w:p w14:paraId="67A55CCB" w14:textId="77871361" w:rsidR="003E6042" w:rsidRPr="00773CC9" w:rsidRDefault="00A50074" w:rsidP="005154A8">
          <w:pPr>
            <w:rPr>
              <w:lang w:val="nn-NO"/>
            </w:rPr>
          </w:pPr>
          <w:sdt>
            <w:sdtPr>
              <w:tag w:val="ToCurrentVersion"/>
              <w:id w:val="592824375"/>
              <w:dataBinding w:prefixMappings="xmlns:gbs='http://www.software-innovation.no/growBusinessDocument'" w:xpath="/gbs:GrowBusinessDocument/gbs:Lists/gbs:SingleLines/gbs:ToCurrentVersion/gbs:DisplayField[@gbs:key='10007']" w:storeItemID="{085B2587-D6E7-40EF-BEF9-E5A3769D00C7}"/>
              <w:text w:multiLine="1"/>
            </w:sdtPr>
            <w:sdtEndPr/>
            <w:sdtContent>
              <w:r>
                <w:br/>
                <w:instrText xml:space="preserve">        </w:instrText>
              </w:r>
            </w:sdtContent>
          </w:sdt>
        </w:p>
        <w:p w14:paraId="67A55CCE" w14:textId="6C23BD16" w:rsidR="003E6042" w:rsidRPr="00BA2C4F" w:rsidRDefault="003E6042" w:rsidP="003E6042">
          <w:pPr>
            <w:rPr>
              <w:lang w:val="nn-NO"/>
            </w:rPr>
          </w:pPr>
          <w:r w:rsidRPr="00BA2C4F">
            <w:rPr>
              <w:lang w:val="nn-NO"/>
            </w:rPr>
            <w:instrText>"</w:instrText>
          </w:r>
          <w:r>
            <w:rPr>
              <w:lang w:val="en-US"/>
            </w:rPr>
            <w:fldChar w:fldCharType="end"/>
          </w:r>
        </w:p>
      </w:sdtContent>
    </w:sdt>
    <w:sdt>
      <w:sdtPr>
        <w:rPr>
          <w:sz w:val="18"/>
        </w:rPr>
        <w:alias w:val="Mottakerliste"/>
        <w:tag w:val="Mottakerliste_SL"/>
        <w:id w:val="-995184395"/>
        <w:lock w:val="sdtContentLocked"/>
      </w:sdtPr>
      <w:sdtEndPr/>
      <w:sdtContent>
        <w:p w14:paraId="67A55CCF" w14:textId="6420DBD1" w:rsidR="003E6042" w:rsidRDefault="003E6042" w:rsidP="001C766E">
          <w:pPr>
            <w:pStyle w:val="Normal8pt"/>
          </w:pPr>
          <w:r>
            <w:fldChar w:fldCharType="begin"/>
          </w:r>
          <w:r>
            <w:rPr>
              <w:lang w:val="en-US"/>
            </w:rPr>
            <w:instrText xml:space="preserve"> IF "</w:instrText>
          </w:r>
          <w:bookmarkStart w:id="2" w:name="_Hlk425943498"/>
          <w:r>
            <w:fldChar w:fldCharType="begin"/>
          </w:r>
          <w:r>
            <w:rPr>
              <w:lang w:val="en-US"/>
            </w:rPr>
            <w:instrText xml:space="preserve"> DOCPROPERTY ShowDummyRecipient </w:instrText>
          </w:r>
          <w:r>
            <w:fldChar w:fldCharType="separate"/>
          </w:r>
          <w:r w:rsidR="000E1043">
            <w:rPr>
              <w:lang w:val="en-US"/>
            </w:rPr>
            <w:instrText>false</w:instrText>
          </w:r>
          <w:r>
            <w:fldChar w:fldCharType="end"/>
          </w:r>
          <w:bookmarkEnd w:id="2"/>
          <w:r>
            <w:rPr>
              <w:lang w:val="en-US"/>
            </w:rPr>
            <w:instrText>"="true" "</w:instrText>
          </w:r>
          <w:sdt>
            <w:sdtPr>
              <w:rPr>
                <w:b/>
              </w:rPr>
              <w:tag w:val="Label_Mottaker"/>
              <w:id w:val="53591785"/>
              <w:placeholder>
                <w:docPart w:val="DefaultPlaceholder_-1854013440"/>
              </w:placeholder>
              <w:text/>
            </w:sdtPr>
            <w:sdtEndPr/>
            <w:sdtContent>
              <w:r w:rsidR="00F554C8" w:rsidRPr="00AE3D95">
                <w:rPr>
                  <w:b/>
                </w:rPr>
                <w:instrText>M</w:instrText>
              </w:r>
              <w:r w:rsidRPr="00AE3D95">
                <w:rPr>
                  <w:b/>
                </w:rPr>
                <w:instrText>ottakere</w:instrText>
              </w:r>
            </w:sdtContent>
          </w:sdt>
          <w:r w:rsidRPr="001C766E">
            <w:rPr>
              <w:b/>
            </w:rPr>
            <w:instrText>:</w:instrText>
          </w:r>
          <w:r>
            <w:instrText xml:space="preserve"> </w:instrText>
          </w:r>
        </w:p>
        <w:p w14:paraId="67A55CD0" w14:textId="72217309" w:rsidR="00AB6977" w:rsidRDefault="00A50074" w:rsidP="003E6042">
          <w:pPr>
            <w:rPr>
              <w:lang w:val="en-US"/>
            </w:rPr>
          </w:pPr>
          <w:sdt>
            <w:sdtPr>
              <w:rPr>
                <w:lang w:val="en-US"/>
              </w:rPr>
              <w:tag w:val="ToActivityContact"/>
              <w:id w:val="10009"/>
              <w:dataBinding w:prefixMappings="xmlns:gbs='http://www.software-innovation.no/growBusinessDocument'" w:xpath="/gbs:GrowBusinessDocument/gbs:Lists/gbs:SingleLines/gbs:ToActivityContact/gbs:DisplayField[@gbs:key='10009']" w:storeItemID="{085B2587-D6E7-40EF-BEF9-E5A3769D00C7}"/>
              <w:text w:multiLine="1"/>
            </w:sdtPr>
            <w:sdtEndPr/>
            <w:sdtContent>
              <w:r>
                <w:rPr>
                  <w:lang w:val="en-US"/>
                </w:rPr>
                <w:instrText>Til elever ved Steinkjer videregående skole</w:instrText>
              </w:r>
            </w:sdtContent>
          </w:sdt>
          <w:r w:rsidR="00AB6977">
            <w:rPr>
              <w:lang w:val="en-US"/>
            </w:rPr>
            <w:instrText xml:space="preserve"> </w:instrText>
          </w:r>
          <w:r w:rsidR="003E6042">
            <w:rPr>
              <w:lang w:val="en-US"/>
            </w:rPr>
            <w:instrText>"</w:instrText>
          </w:r>
        </w:p>
        <w:p w14:paraId="67A55CD1" w14:textId="5B9DD1FE" w:rsidR="00805C58" w:rsidRPr="00773CC9" w:rsidRDefault="003E6042" w:rsidP="00773CC9">
          <w:pPr>
            <w:tabs>
              <w:tab w:val="left" w:pos="4710"/>
            </w:tabs>
            <w:rPr>
              <w:lang w:val="en-US"/>
            </w:rPr>
          </w:pPr>
          <w:r>
            <w:rPr>
              <w:lang w:val="en-US"/>
            </w:rPr>
            <w:instrText xml:space="preserve"> </w:instrText>
          </w:r>
          <w:r>
            <w:fldChar w:fldCharType="end"/>
          </w:r>
        </w:p>
      </w:sdtContent>
    </w:sdt>
    <w:sdt>
      <w:sdtPr>
        <w:rPr>
          <w:sz w:val="18"/>
        </w:rPr>
        <w:alias w:val="Liste over kopimottakere"/>
        <w:tag w:val="Kopimottakerliste_SL"/>
        <w:id w:val="1264659594"/>
        <w:lock w:val="sdtContentLocked"/>
      </w:sdtPr>
      <w:sdtEndPr/>
      <w:sdtContent>
        <w:p w14:paraId="67A55CD2" w14:textId="5D480B0A" w:rsidR="005154A8" w:rsidRDefault="003E6042" w:rsidP="001C766E">
          <w:pPr>
            <w:pStyle w:val="Normal8pt"/>
          </w:pPr>
          <w:r>
            <w:fldChar w:fldCharType="begin"/>
          </w:r>
          <w:r>
            <w:instrText xml:space="preserve"> IF "</w:instrText>
          </w:r>
          <w:sdt>
            <w:sdtPr>
              <w:tag w:val="ToActivityContact"/>
              <w:id w:val="10008"/>
              <w:dataBinding w:prefixMappings="xmlns:gbs='http://www.software-innovation.no/growBusinessDocument'" w:xpath="/gbs:GrowBusinessDocument/gbs:Lists/gbs:SingleLines/gbs:ToActivityContact/gbs:DisplayField[@gbs:key='10008']" w:storeItemID="{085B2587-D6E7-40EF-BEF9-E5A3769D00C7}"/>
              <w:text/>
            </w:sdtPr>
            <w:sdtEndPr/>
            <w:sdtContent>
              <w:r w:rsidR="00A50074">
                <w:instrText xml:space="preserve">        </w:instrText>
              </w:r>
            </w:sdtContent>
          </w:sdt>
          <w:r w:rsidR="004E5FF2">
            <w:instrText>"&lt;&gt;"</w:instrText>
          </w:r>
          <w:r>
            <w:instrText xml:space="preserve">        " "</w:instrText>
          </w:r>
        </w:p>
        <w:p w14:paraId="67A55CD3" w14:textId="77777777" w:rsidR="003E6042" w:rsidRDefault="00A50074" w:rsidP="001C766E">
          <w:pPr>
            <w:pStyle w:val="Normal8pt"/>
          </w:pPr>
          <w:sdt>
            <w:sdtPr>
              <w:rPr>
                <w:b/>
              </w:rPr>
              <w:tag w:val="Label_Kopi til"/>
              <w:id w:val="1710230667"/>
              <w:placeholder>
                <w:docPart w:val="DefaultPlaceholder_-1854013440"/>
              </w:placeholder>
              <w:text/>
            </w:sdtPr>
            <w:sdtEndPr/>
            <w:sdtContent>
              <w:r w:rsidR="00F554C8" w:rsidRPr="001C766E">
                <w:rPr>
                  <w:b/>
                </w:rPr>
                <w:instrText>K</w:instrText>
              </w:r>
              <w:r w:rsidR="003E6042" w:rsidRPr="001C766E">
                <w:rPr>
                  <w:b/>
                </w:rPr>
                <w:instrText>opimottakere</w:instrText>
              </w:r>
            </w:sdtContent>
          </w:sdt>
          <w:r w:rsidR="003E6042" w:rsidRPr="001C766E">
            <w:rPr>
              <w:b/>
            </w:rPr>
            <w:instrText>:</w:instrText>
          </w:r>
          <w:r w:rsidR="003E6042">
            <w:instrText xml:space="preserve"> </w:instrText>
          </w:r>
          <w:bookmarkStart w:id="3" w:name="_Hlk425944578"/>
        </w:p>
        <w:p w14:paraId="67A55CD7" w14:textId="1B255080" w:rsidR="002C33C3" w:rsidRDefault="00A50074" w:rsidP="00C23F94">
          <w:sdt>
            <w:sdtPr>
              <w:tag w:val="ToActivityContact"/>
              <w:id w:val="-1046061040"/>
              <w:dataBinding w:prefixMappings="xmlns:gbs='http://www.software-innovation.no/growBusinessDocument'" w:xpath="/gbs:GrowBusinessDocument/gbs:Lists/gbs:SingleLines/gbs:ToActivityContact/gbs:DisplayField[@gbs:key='10008']" w:storeItemID="{085B2587-D6E7-40EF-BEF9-E5A3769D00C7}"/>
              <w:text w:multiLine="1"/>
            </w:sdtPr>
            <w:sdtEndPr/>
            <w:sdtContent>
              <w:r>
                <w:br/>
                <w:instrText xml:space="preserve">        </w:instrText>
              </w:r>
            </w:sdtContent>
          </w:sdt>
          <w:bookmarkEnd w:id="3"/>
          <w:r w:rsidR="003E6042">
            <w:instrText xml:space="preserve"> " </w:instrText>
          </w:r>
          <w:r w:rsidR="003E6042">
            <w:fldChar w:fldCharType="end"/>
          </w:r>
        </w:p>
      </w:sdtContent>
    </w:sdt>
    <w:sectPr w:rsidR="002C33C3" w:rsidSect="00BE555D">
      <w:headerReference w:type="default" r:id="rId19"/>
      <w:footerReference w:type="default" r:id="rId20"/>
      <w:headerReference w:type="first" r:id="rId21"/>
      <w:footerReference w:type="first" r:id="rId22"/>
      <w:pgSz w:w="11906" w:h="16838" w:code="9"/>
      <w:pgMar w:top="2268" w:right="2126"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55CDA" w14:textId="77777777" w:rsidR="005732CB" w:rsidRDefault="005732CB" w:rsidP="002932B9">
      <w:r>
        <w:separator/>
      </w:r>
    </w:p>
  </w:endnote>
  <w:endnote w:type="continuationSeparator" w:id="0">
    <w:p w14:paraId="67A55CDB" w14:textId="77777777" w:rsidR="005732CB" w:rsidRDefault="005732CB" w:rsidP="00293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23EA17A-C765-427B-8ABA-7228D2BC207B}"/>
    <w:embedBold r:id="rId2" w:fontKey="{8B2A3C77-7F01-44A4-AD5C-F075E78CC378}"/>
    <w:embedItalic r:id="rId3" w:fontKey="{CC434D11-7A24-48E0-83E2-2C3852037D94}"/>
  </w:font>
  <w:font w:name="Verdana">
    <w:panose1 w:val="020B0604030504040204"/>
    <w:charset w:val="00"/>
    <w:family w:val="swiss"/>
    <w:pitch w:val="variable"/>
    <w:sig w:usb0="A10006FF" w:usb1="4000205B" w:usb2="00000010" w:usb3="00000000" w:csb0="0000019F" w:csb1="00000000"/>
    <w:embedRegular r:id="rId4" w:fontKey="{DEA3D09E-1178-4046-B353-F287B6A10A3D}"/>
    <w:embedBold r:id="rId5" w:fontKey="{C5BFD460-3DC3-47AC-91C0-6B538AA8AE99}"/>
    <w:embedItalic r:id="rId6" w:fontKey="{C1FC50CC-C343-4DC7-94BA-D5772E39137C}"/>
    <w:embedBoldItalic r:id="rId7" w:fontKey="{3B36034E-6EA7-42CC-8B1D-A994C84E1105}"/>
  </w:font>
  <w:font w:name="Cambria">
    <w:panose1 w:val="02040503050406030204"/>
    <w:charset w:val="00"/>
    <w:family w:val="roman"/>
    <w:pitch w:val="variable"/>
    <w:sig w:usb0="E00006FF" w:usb1="400004FF" w:usb2="00000000" w:usb3="00000000" w:csb0="0000019F" w:csb1="00000000"/>
  </w:font>
  <w:font w:name="Lucida Grande">
    <w:charset w:val="00"/>
    <w:family w:val="auto"/>
    <w:pitch w:val="variable"/>
    <w:sig w:usb0="E1000AEF" w:usb1="5000A1FF" w:usb2="00000000" w:usb3="00000000" w:csb0="000001BF" w:csb1="00000000"/>
  </w:font>
  <w:font w:name="Oswald">
    <w:panose1 w:val="00000500000000000000"/>
    <w:charset w:val="00"/>
    <w:family w:val="auto"/>
    <w:pitch w:val="variable"/>
    <w:sig w:usb0="2000020F" w:usb1="00000000" w:usb2="00000000" w:usb3="00000000" w:csb0="00000197" w:csb1="00000000"/>
    <w:embedRegular r:id="rId8" w:subsetted="1" w:fontKey="{CE4EC0B3-4E6B-4312-A1A7-529EC92F6164}"/>
  </w:font>
  <w:font w:name="Century Gothic">
    <w:panose1 w:val="020B0502020202020204"/>
    <w:charset w:val="00"/>
    <w:family w:val="swiss"/>
    <w:pitch w:val="variable"/>
    <w:sig w:usb0="00000287" w:usb1="00000000" w:usb2="00000000" w:usb3="00000000" w:csb0="0000009F" w:csb1="00000000"/>
  </w:font>
  <w:font w:name="muli">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Oswald Light">
    <w:panose1 w:val="00000400000000000000"/>
    <w:charset w:val="00"/>
    <w:family w:val="auto"/>
    <w:pitch w:val="variable"/>
    <w:sig w:usb0="2000020F" w:usb1="00000000" w:usb2="00000000" w:usb3="00000000" w:csb0="00000197" w:csb1="00000000"/>
    <w:embedRegular r:id="rId9" w:subsetted="1" w:fontKey="{0C4B8C70-31C6-4790-86FB-A602E9612B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39"/>
      <w:gridCol w:w="4040"/>
    </w:tblGrid>
    <w:tr w:rsidR="003530CD" w14:paraId="67A55CE1" w14:textId="77777777" w:rsidTr="006F1FE9">
      <w:tc>
        <w:tcPr>
          <w:tcW w:w="4034" w:type="dxa"/>
        </w:tcPr>
        <w:p w14:paraId="67A55CDF" w14:textId="07864900" w:rsidR="003530CD" w:rsidRDefault="00A50074" w:rsidP="002C33C3">
          <w:pPr>
            <w:pStyle w:val="Bunntekst"/>
          </w:pPr>
          <w:sdt>
            <w:sdtPr>
              <w:tag w:val="Labe_Dokumentnr"/>
              <w:id w:val="2080471993"/>
              <w:placeholder>
                <w:docPart w:val="DefaultPlaceholder_-1854013440"/>
              </w:placeholder>
              <w:text/>
            </w:sdtPr>
            <w:sdtEndPr/>
            <w:sdtContent>
              <w:r w:rsidR="003530CD" w:rsidRPr="002363CD">
                <w:t>Dokumentnr</w:t>
              </w:r>
            </w:sdtContent>
          </w:sdt>
          <w:r w:rsidR="003530CD" w:rsidRPr="002363CD">
            <w:t xml:space="preserve">.: </w:t>
          </w:r>
          <w:sdt>
            <w:sdtPr>
              <w:tag w:val="DocumentNumber"/>
              <w:id w:val="10021"/>
              <w:dataBinding w:prefixMappings="xmlns:gbs='http://www.software-innovation.no/growBusinessDocument'" w:xpath="/gbs:GrowBusinessDocument/gbs:DocumentNumber[@gbs:key='10021']" w:storeItemID="{085B2587-D6E7-40EF-BEF9-E5A3769D00C7}"/>
              <w:text/>
            </w:sdtPr>
            <w:sdtEndPr/>
            <w:sdtContent>
              <w:r w:rsidR="00320B7A">
                <w:t>201842954-14</w:t>
              </w:r>
            </w:sdtContent>
          </w:sdt>
        </w:p>
      </w:tc>
      <w:tc>
        <w:tcPr>
          <w:tcW w:w="4035" w:type="dxa"/>
        </w:tcPr>
        <w:p w14:paraId="67A55CE0" w14:textId="77777777" w:rsidR="003530CD" w:rsidRDefault="00A50074" w:rsidP="0096017B">
          <w:pPr>
            <w:pStyle w:val="Bunntekst"/>
            <w:jc w:val="right"/>
          </w:pPr>
          <w:sdt>
            <w:sdtPr>
              <w:tag w:val="Label_side"/>
              <w:id w:val="-1056624650"/>
              <w:placeholder>
                <w:docPart w:val="DefaultPlaceholder_-1854013440"/>
              </w:placeholder>
              <w:text/>
            </w:sdtPr>
            <w:sdtEndPr/>
            <w:sdtContent>
              <w:r w:rsidR="003530CD">
                <w:t>s</w:t>
              </w:r>
              <w:r w:rsidR="003530CD" w:rsidRPr="002363CD">
                <w:t>ide</w:t>
              </w:r>
            </w:sdtContent>
          </w:sdt>
          <w:r w:rsidR="003530CD" w:rsidRPr="002363CD">
            <w:t xml:space="preserve"> </w:t>
          </w:r>
          <w:sdt>
            <w:sdtPr>
              <w:id w:val="278767617"/>
              <w:docPartObj>
                <w:docPartGallery w:val="Page Numbers (Bottom of Page)"/>
                <w:docPartUnique/>
              </w:docPartObj>
            </w:sdtPr>
            <w:sdtEndPr/>
            <w:sdtContent>
              <w:r w:rsidR="003530CD" w:rsidRPr="002363CD">
                <w:fldChar w:fldCharType="begin"/>
              </w:r>
              <w:r w:rsidR="003530CD" w:rsidRPr="002363CD">
                <w:instrText xml:space="preserve"> PAGE   \* MERGEFORMAT </w:instrText>
              </w:r>
              <w:r w:rsidR="003530CD" w:rsidRPr="002363CD">
                <w:fldChar w:fldCharType="separate"/>
              </w:r>
              <w:r w:rsidR="00F970D9">
                <w:rPr>
                  <w:noProof/>
                </w:rPr>
                <w:t>2</w:t>
              </w:r>
              <w:r w:rsidR="003530CD" w:rsidRPr="002363CD">
                <w:fldChar w:fldCharType="end"/>
              </w:r>
              <w:r w:rsidR="003530CD" w:rsidRPr="002363CD">
                <w:t xml:space="preserve"> </w:t>
              </w:r>
              <w:sdt>
                <w:sdtPr>
                  <w:tag w:val="Label_av"/>
                  <w:id w:val="1301651489"/>
                  <w:placeholder>
                    <w:docPart w:val="DefaultPlaceholder_-1854013440"/>
                  </w:placeholder>
                  <w:text/>
                </w:sdtPr>
                <w:sdtEndPr/>
                <w:sdtContent>
                  <w:r w:rsidR="003530CD" w:rsidRPr="002363CD">
                    <w:t>av</w:t>
                  </w:r>
                </w:sdtContent>
              </w:sdt>
            </w:sdtContent>
          </w:sdt>
          <w:r w:rsidR="003530CD">
            <w:t xml:space="preserve"> </w:t>
          </w:r>
          <w:r w:rsidR="00783C3D">
            <w:rPr>
              <w:noProof/>
            </w:rPr>
            <w:fldChar w:fldCharType="begin"/>
          </w:r>
          <w:r w:rsidR="00783C3D">
            <w:rPr>
              <w:noProof/>
            </w:rPr>
            <w:instrText xml:space="preserve"> NUMPAGES   \* MERGEFORMAT </w:instrText>
          </w:r>
          <w:r w:rsidR="00783C3D">
            <w:rPr>
              <w:noProof/>
            </w:rPr>
            <w:fldChar w:fldCharType="separate"/>
          </w:r>
          <w:r w:rsidR="00F970D9">
            <w:rPr>
              <w:noProof/>
            </w:rPr>
            <w:t>2</w:t>
          </w:r>
          <w:r w:rsidR="00783C3D">
            <w:rPr>
              <w:noProof/>
            </w:rPr>
            <w:fldChar w:fldCharType="end"/>
          </w:r>
        </w:p>
      </w:tc>
    </w:tr>
  </w:tbl>
  <w:p w14:paraId="67A55CE2" w14:textId="77777777" w:rsidR="003530CD" w:rsidRPr="006F1FE9" w:rsidRDefault="003530CD" w:rsidP="002C33C3">
    <w:pPr>
      <w:pStyle w:val="Bunnteks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55CED" w14:textId="77777777" w:rsidR="00516628" w:rsidRPr="00516628" w:rsidRDefault="00851F6E" w:rsidP="00516628">
    <w:pPr>
      <w:pStyle w:val="Bunntekst"/>
      <w:spacing w:line="240" w:lineRule="auto"/>
      <w:rPr>
        <w:sz w:val="2"/>
        <w:szCs w:val="2"/>
      </w:rPr>
    </w:pPr>
    <w:r>
      <w:rPr>
        <w:noProof/>
      </w:rPr>
      <w:drawing>
        <wp:anchor distT="0" distB="0" distL="114300" distR="114300" simplePos="0" relativeHeight="251660288" behindDoc="0" locked="0" layoutInCell="1" allowOverlap="1" wp14:anchorId="67A55CF2" wp14:editId="67A55CF3">
          <wp:simplePos x="0" y="0"/>
          <wp:positionH relativeFrom="margin">
            <wp:align>right</wp:align>
          </wp:positionH>
          <wp:positionV relativeFrom="paragraph">
            <wp:posOffset>-330835</wp:posOffset>
          </wp:positionV>
          <wp:extent cx="5130165" cy="59436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30165" cy="5943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55CD8" w14:textId="77777777" w:rsidR="005732CB" w:rsidRDefault="005732CB" w:rsidP="002932B9">
      <w:r>
        <w:separator/>
      </w:r>
    </w:p>
  </w:footnote>
  <w:footnote w:type="continuationSeparator" w:id="0">
    <w:p w14:paraId="67A55CD9" w14:textId="77777777" w:rsidR="005732CB" w:rsidRDefault="005732CB" w:rsidP="00293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55CDC" w14:textId="77777777" w:rsidR="00E80BD7" w:rsidRPr="00E80BD7" w:rsidRDefault="00E80BD7" w:rsidP="00E80BD7">
    <w:bookmarkStart w:id="4" w:name="_Hlk503349458"/>
    <w:bookmarkStart w:id="5" w:name="_Hlk503349459"/>
    <w:bookmarkStart w:id="6" w:name="_Hlk503349460"/>
  </w:p>
  <w:p w14:paraId="67A55CDD" w14:textId="77777777" w:rsidR="00516628" w:rsidRPr="00BE555D" w:rsidRDefault="00E80BD7" w:rsidP="00E07587">
    <w:pPr>
      <w:pStyle w:val="Topptekst"/>
    </w:pPr>
    <w:r>
      <w:tab/>
    </w:r>
    <w:sdt>
      <w:sdtPr>
        <w:tag w:val="Label_Trøndelag fylkeskommune"/>
        <w:id w:val="-1565799798"/>
        <w:placeholder>
          <w:docPart w:val="DefaultPlaceholder_-1854013440"/>
        </w:placeholder>
        <w:text/>
      </w:sdtPr>
      <w:sdtEndPr/>
      <w:sdtContent>
        <w:r w:rsidR="0096017B" w:rsidRPr="00BE555D">
          <w:t>Trøndelag fylkeskommune</w:t>
        </w:r>
      </w:sdtContent>
    </w:sdt>
  </w:p>
  <w:p w14:paraId="67A55CDE" w14:textId="5CF6DF02" w:rsidR="00516628" w:rsidRPr="00091AA5" w:rsidRDefault="00E80BD7" w:rsidP="00E80BD7">
    <w:pPr>
      <w:pStyle w:val="Topptekst"/>
      <w:rPr>
        <w:rFonts w:ascii="Oswald Light" w:hAnsi="Oswald Light"/>
      </w:rPr>
    </w:pPr>
    <w:r w:rsidRPr="00091AA5">
      <w:rPr>
        <w:rFonts w:ascii="Oswald Light" w:hAnsi="Oswald Light"/>
      </w:rPr>
      <w:tab/>
    </w:r>
    <w:sdt>
      <w:sdtPr>
        <w:rPr>
          <w:rFonts w:ascii="Oswald Light" w:hAnsi="Oswald Light"/>
        </w:rPr>
        <w:tag w:val="ToOrgUnit.Name"/>
        <w:id w:val="10030"/>
        <w:placeholder>
          <w:docPart w:val="DefaultPlaceholder_-1854013440"/>
        </w:placeholder>
        <w:dataBinding w:prefixMappings="xmlns:gbs='http://www.software-innovation.no/growBusinessDocument'" w:xpath="/gbs:GrowBusinessDocument/gbs:ToOrgUnit.Name[@gbs:key='10030']" w:storeItemID="{085B2587-D6E7-40EF-BEF9-E5A3769D00C7}"/>
        <w:text/>
      </w:sdtPr>
      <w:sdtEndPr/>
      <w:sdtContent>
        <w:r w:rsidR="00320B7A">
          <w:rPr>
            <w:rFonts w:ascii="Oswald Light" w:hAnsi="Oswald Light"/>
          </w:rPr>
          <w:t>Steinkjer videregående skole</w:t>
        </w:r>
      </w:sdtContent>
    </w:sdt>
    <w:bookmarkEnd w:id="4"/>
    <w:bookmarkEnd w:id="5"/>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55CE3" w14:textId="77777777" w:rsidR="00516628" w:rsidRPr="00E07587" w:rsidRDefault="00516628" w:rsidP="00E07587">
    <w:pPr>
      <w:spacing w:line="240" w:lineRule="auto"/>
      <w:rPr>
        <w:sz w:val="4"/>
        <w:szCs w:val="4"/>
      </w:rPr>
    </w:pPr>
  </w:p>
  <w:tbl>
    <w:tblPr>
      <w:tblStyle w:val="Tabellrutenett"/>
      <w:tblW w:w="1020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993"/>
      <w:gridCol w:w="5575"/>
      <w:gridCol w:w="3638"/>
    </w:tblGrid>
    <w:tr w:rsidR="00516628" w14:paraId="67A55CE7" w14:textId="77777777" w:rsidTr="003A2B15">
      <w:trPr>
        <w:trHeight w:val="564"/>
      </w:trPr>
      <w:tc>
        <w:tcPr>
          <w:tcW w:w="993" w:type="dxa"/>
          <w:vMerge w:val="restart"/>
        </w:tcPr>
        <w:p w14:paraId="67A55CE4" w14:textId="77777777" w:rsidR="00516628" w:rsidRDefault="009B3968" w:rsidP="00E07587">
          <w:pPr>
            <w:pStyle w:val="Topptekst"/>
          </w:pPr>
          <w:r>
            <w:drawing>
              <wp:inline distT="0" distB="0" distL="0" distR="0" wp14:anchorId="67A55CEE" wp14:editId="67A55CEF">
                <wp:extent cx="546100" cy="622300"/>
                <wp:effectExtent l="0" t="0" r="6350" b="6350"/>
                <wp:docPr id="3" name="Picture 3"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rotWithShape="1">
                        <a:blip r:embed="rId1">
                          <a:extLst>
                            <a:ext uri="{28A0092B-C50C-407E-A947-70E740481C1C}">
                              <a14:useLocalDpi xmlns:a14="http://schemas.microsoft.com/office/drawing/2010/main" val="0"/>
                            </a:ext>
                          </a:extLst>
                        </a:blip>
                        <a:srcRect t="8272" r="72314" b="10670"/>
                        <a:stretch/>
                      </pic:blipFill>
                      <pic:spPr bwMode="auto">
                        <a:xfrm>
                          <a:off x="0" y="0"/>
                          <a:ext cx="546100" cy="622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75" w:type="dxa"/>
        </w:tcPr>
        <w:p w14:paraId="67A55CE5" w14:textId="77777777" w:rsidR="00516628" w:rsidRPr="006B0CEC" w:rsidRDefault="00A50074" w:rsidP="006B0CEC">
          <w:pPr>
            <w:pStyle w:val="Topptekst"/>
          </w:pPr>
          <w:sdt>
            <w:sdtPr>
              <w:tag w:val="Label_Trøndelag fylkeskommune"/>
              <w:id w:val="1886055960"/>
              <w:placeholder>
                <w:docPart w:val="DefaultPlaceholder_-1854013440"/>
              </w:placeholder>
              <w:text/>
            </w:sdtPr>
            <w:sdtEndPr/>
            <w:sdtContent>
              <w:r w:rsidR="00516628" w:rsidRPr="006B0CEC">
                <w:t>Trøndelag fylkeskommune</w:t>
              </w:r>
            </w:sdtContent>
          </w:sdt>
          <w:r w:rsidR="00E07587" w:rsidRPr="006B0CEC">
            <w:t xml:space="preserve"> </w:t>
          </w:r>
        </w:p>
      </w:tc>
      <w:tc>
        <w:tcPr>
          <w:tcW w:w="3638" w:type="dxa"/>
          <w:vMerge w:val="restart"/>
        </w:tcPr>
        <w:p w14:paraId="67A55CE6" w14:textId="77777777" w:rsidR="00516628" w:rsidRDefault="00516628" w:rsidP="00E07587">
          <w:pPr>
            <w:pStyle w:val="Topptekst"/>
          </w:pPr>
          <w:r w:rsidRPr="00C851CE">
            <w:drawing>
              <wp:anchor distT="0" distB="0" distL="114300" distR="114300" simplePos="0" relativeHeight="251658240" behindDoc="0" locked="0" layoutInCell="1" allowOverlap="1" wp14:anchorId="67A55CF0" wp14:editId="67A55CF1">
                <wp:simplePos x="0" y="0"/>
                <wp:positionH relativeFrom="margin">
                  <wp:posOffset>1344930</wp:posOffset>
                </wp:positionH>
                <wp:positionV relativeFrom="paragraph">
                  <wp:posOffset>0</wp:posOffset>
                </wp:positionV>
                <wp:extent cx="723900" cy="728980"/>
                <wp:effectExtent l="0" t="0" r="0" b="0"/>
                <wp:wrapThrough wrapText="bothSides">
                  <wp:wrapPolygon edited="0">
                    <wp:start x="10232" y="564"/>
                    <wp:lineTo x="1705" y="9596"/>
                    <wp:lineTo x="3979" y="19756"/>
                    <wp:lineTo x="14779" y="19756"/>
                    <wp:lineTo x="13642" y="10725"/>
                    <wp:lineTo x="17053" y="10725"/>
                    <wp:lineTo x="19895" y="6209"/>
                    <wp:lineTo x="19326" y="564"/>
                    <wp:lineTo x="10232" y="564"/>
                  </wp:wrapPolygon>
                </wp:wrapThrough>
                <wp:docPr id="4" name="Picture 4"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8980"/>
                        </a:xfrm>
                        <a:prstGeom prst="rect">
                          <a:avLst/>
                        </a:prstGeom>
                        <a:noFill/>
                        <a:ln>
                          <a:noFill/>
                        </a:ln>
                      </pic:spPr>
                    </pic:pic>
                  </a:graphicData>
                </a:graphic>
                <wp14:sizeRelH relativeFrom="margin">
                  <wp14:pctWidth>0</wp14:pctWidth>
                </wp14:sizeRelH>
              </wp:anchor>
            </w:drawing>
          </w:r>
        </w:p>
      </w:tc>
    </w:tr>
    <w:tr w:rsidR="00516628" w:rsidRPr="006F1FE9" w14:paraId="67A55CEB" w14:textId="77777777" w:rsidTr="00851F6E">
      <w:tc>
        <w:tcPr>
          <w:tcW w:w="993" w:type="dxa"/>
          <w:vMerge/>
        </w:tcPr>
        <w:p w14:paraId="67A55CE8" w14:textId="77777777" w:rsidR="00516628" w:rsidRDefault="00516628" w:rsidP="00E07587">
          <w:pPr>
            <w:pStyle w:val="Topptekst"/>
          </w:pPr>
        </w:p>
      </w:tc>
      <w:tc>
        <w:tcPr>
          <w:tcW w:w="5575" w:type="dxa"/>
        </w:tcPr>
        <w:p w14:paraId="67A55CE9" w14:textId="575A12B2" w:rsidR="00516628" w:rsidRPr="00DB7131" w:rsidRDefault="00A50074" w:rsidP="006B0CEC">
          <w:pPr>
            <w:pStyle w:val="Topptekst"/>
            <w:rPr>
              <w:rFonts w:ascii="Oswald Light" w:hAnsi="Oswald Light"/>
            </w:rPr>
          </w:pPr>
          <w:sdt>
            <w:sdtPr>
              <w:rPr>
                <w:rFonts w:ascii="Oswald Light" w:hAnsi="Oswald Light"/>
              </w:rPr>
              <w:tag w:val="ToOrgUnit.Name"/>
              <w:id w:val="10027"/>
              <w:placeholder>
                <w:docPart w:val="DefaultPlaceholder_-1854013440"/>
              </w:placeholder>
              <w:dataBinding w:prefixMappings="xmlns:gbs='http://www.software-innovation.no/growBusinessDocument'" w:xpath="/gbs:GrowBusinessDocument/gbs:ToOrgUnit.Name[@gbs:key='10027']" w:storeItemID="{085B2587-D6E7-40EF-BEF9-E5A3769D00C7}"/>
              <w:text/>
            </w:sdtPr>
            <w:sdtEndPr/>
            <w:sdtContent>
              <w:r w:rsidR="00320B7A">
                <w:rPr>
                  <w:rFonts w:ascii="Oswald Light" w:hAnsi="Oswald Light"/>
                </w:rPr>
                <w:t>Steinkjer videregående skole</w:t>
              </w:r>
            </w:sdtContent>
          </w:sdt>
          <w:r w:rsidR="00123C30" w:rsidRPr="00DB7131">
            <w:rPr>
              <w:rFonts w:ascii="Oswald Light" w:hAnsi="Oswald Light"/>
            </w:rPr>
            <w:t xml:space="preserve"> </w:t>
          </w:r>
        </w:p>
      </w:tc>
      <w:tc>
        <w:tcPr>
          <w:tcW w:w="3638" w:type="dxa"/>
          <w:vMerge/>
        </w:tcPr>
        <w:p w14:paraId="67A55CEA" w14:textId="77777777" w:rsidR="00516628" w:rsidRPr="00516628" w:rsidRDefault="00516628" w:rsidP="00E07587">
          <w:pPr>
            <w:pStyle w:val="Topptekst"/>
            <w:rPr>
              <w:lang w:val="en-US"/>
            </w:rPr>
          </w:pPr>
        </w:p>
      </w:tc>
    </w:tr>
  </w:tbl>
  <w:p w14:paraId="67A55CEC" w14:textId="77777777" w:rsidR="00516628" w:rsidRPr="00516628" w:rsidRDefault="00516628" w:rsidP="00E07587">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607E"/>
    <w:multiLevelType w:val="hybridMultilevel"/>
    <w:tmpl w:val="24C644E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60B37643"/>
    <w:multiLevelType w:val="hybridMultilevel"/>
    <w:tmpl w:val="5BE84D34"/>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655D69A8"/>
    <w:multiLevelType w:val="hybridMultilevel"/>
    <w:tmpl w:val="80B2A7A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687758C0"/>
    <w:multiLevelType w:val="hybridMultilevel"/>
    <w:tmpl w:val="2AF2E50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7141231E"/>
    <w:multiLevelType w:val="hybridMultilevel"/>
    <w:tmpl w:val="3D08DE1E"/>
    <w:lvl w:ilvl="0" w:tplc="04140001">
      <w:start w:val="1"/>
      <w:numFmt w:val="bullet"/>
      <w:lvlText w:val=""/>
      <w:lvlJc w:val="left"/>
      <w:pPr>
        <w:ind w:left="360" w:hanging="360"/>
      </w:pPr>
      <w:rPr>
        <w:rFonts w:ascii="Symbol" w:hAnsi="Symbol" w:hint="default"/>
      </w:rPr>
    </w:lvl>
    <w:lvl w:ilvl="1" w:tplc="04140001">
      <w:start w:val="1"/>
      <w:numFmt w:val="bullet"/>
      <w:lvlText w:val=""/>
      <w:lvlJc w:val="left"/>
      <w:pPr>
        <w:ind w:left="1080" w:hanging="360"/>
      </w:pPr>
      <w:rPr>
        <w:rFonts w:ascii="Symbol" w:hAnsi="Symbol"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saveSubsetFonts/>
  <w:proofState w:spelling="clean" w:grammar="clean"/>
  <w:attachedTemplate r:id="rId1"/>
  <w:stylePaneFormatFilter w:val="9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1"/>
  <w:stylePaneSortMethod w:val="0000"/>
  <w:documentProtection w:edit="readOnly" w:enforcement="1"/>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1BB"/>
    <w:rsid w:val="0000186F"/>
    <w:rsid w:val="0000678D"/>
    <w:rsid w:val="00007BAE"/>
    <w:rsid w:val="000102CC"/>
    <w:rsid w:val="0002022E"/>
    <w:rsid w:val="000268AF"/>
    <w:rsid w:val="00044B69"/>
    <w:rsid w:val="00054C79"/>
    <w:rsid w:val="00062FCC"/>
    <w:rsid w:val="00063BA6"/>
    <w:rsid w:val="00072021"/>
    <w:rsid w:val="00074363"/>
    <w:rsid w:val="000820DE"/>
    <w:rsid w:val="0008241C"/>
    <w:rsid w:val="00091AA5"/>
    <w:rsid w:val="00091B3D"/>
    <w:rsid w:val="000A56ED"/>
    <w:rsid w:val="000B0EF4"/>
    <w:rsid w:val="000B6904"/>
    <w:rsid w:val="000C3D91"/>
    <w:rsid w:val="000C6A0C"/>
    <w:rsid w:val="000D0073"/>
    <w:rsid w:val="000E1043"/>
    <w:rsid w:val="000E1B64"/>
    <w:rsid w:val="000E561A"/>
    <w:rsid w:val="001021BA"/>
    <w:rsid w:val="001175A7"/>
    <w:rsid w:val="00123C30"/>
    <w:rsid w:val="001349DE"/>
    <w:rsid w:val="00144FBB"/>
    <w:rsid w:val="00152894"/>
    <w:rsid w:val="00153C63"/>
    <w:rsid w:val="0016214F"/>
    <w:rsid w:val="00172E2B"/>
    <w:rsid w:val="00181402"/>
    <w:rsid w:val="00186592"/>
    <w:rsid w:val="001879BA"/>
    <w:rsid w:val="00187F2F"/>
    <w:rsid w:val="001A3F9D"/>
    <w:rsid w:val="001A7E7C"/>
    <w:rsid w:val="001B5DF1"/>
    <w:rsid w:val="001C766E"/>
    <w:rsid w:val="001D320F"/>
    <w:rsid w:val="001E11B1"/>
    <w:rsid w:val="001E5DFB"/>
    <w:rsid w:val="001F041C"/>
    <w:rsid w:val="0020171F"/>
    <w:rsid w:val="00202485"/>
    <w:rsid w:val="00204366"/>
    <w:rsid w:val="00212B86"/>
    <w:rsid w:val="0021583A"/>
    <w:rsid w:val="002161E7"/>
    <w:rsid w:val="00221D17"/>
    <w:rsid w:val="002363CD"/>
    <w:rsid w:val="002402DE"/>
    <w:rsid w:val="00250598"/>
    <w:rsid w:val="002514A9"/>
    <w:rsid w:val="00252ADA"/>
    <w:rsid w:val="00264477"/>
    <w:rsid w:val="00282EA4"/>
    <w:rsid w:val="00283298"/>
    <w:rsid w:val="002841F7"/>
    <w:rsid w:val="0028669D"/>
    <w:rsid w:val="002932B9"/>
    <w:rsid w:val="002B5569"/>
    <w:rsid w:val="002C33C3"/>
    <w:rsid w:val="002C6FF6"/>
    <w:rsid w:val="002D1516"/>
    <w:rsid w:val="002D1D0A"/>
    <w:rsid w:val="002D2373"/>
    <w:rsid w:val="002D2B47"/>
    <w:rsid w:val="002D7688"/>
    <w:rsid w:val="002E3196"/>
    <w:rsid w:val="002E4539"/>
    <w:rsid w:val="002E6DAB"/>
    <w:rsid w:val="002F4E34"/>
    <w:rsid w:val="002F636C"/>
    <w:rsid w:val="00300EFE"/>
    <w:rsid w:val="00315201"/>
    <w:rsid w:val="003158F7"/>
    <w:rsid w:val="00317408"/>
    <w:rsid w:val="00320B7A"/>
    <w:rsid w:val="00322691"/>
    <w:rsid w:val="00331A16"/>
    <w:rsid w:val="00332AD0"/>
    <w:rsid w:val="0033699D"/>
    <w:rsid w:val="00351ABF"/>
    <w:rsid w:val="003530CD"/>
    <w:rsid w:val="00364987"/>
    <w:rsid w:val="00380D86"/>
    <w:rsid w:val="003822B6"/>
    <w:rsid w:val="003834EE"/>
    <w:rsid w:val="003A2B15"/>
    <w:rsid w:val="003A3876"/>
    <w:rsid w:val="003A3E8D"/>
    <w:rsid w:val="003A7DE0"/>
    <w:rsid w:val="003B4EE6"/>
    <w:rsid w:val="003C2A0B"/>
    <w:rsid w:val="003D2F27"/>
    <w:rsid w:val="003D57DC"/>
    <w:rsid w:val="003D7F06"/>
    <w:rsid w:val="003E6042"/>
    <w:rsid w:val="003E672B"/>
    <w:rsid w:val="004104B5"/>
    <w:rsid w:val="00423AD7"/>
    <w:rsid w:val="004276A0"/>
    <w:rsid w:val="0043313D"/>
    <w:rsid w:val="004336E5"/>
    <w:rsid w:val="00436471"/>
    <w:rsid w:val="004401BC"/>
    <w:rsid w:val="0044209D"/>
    <w:rsid w:val="00445006"/>
    <w:rsid w:val="004450C9"/>
    <w:rsid w:val="00447D2B"/>
    <w:rsid w:val="00452044"/>
    <w:rsid w:val="00467D37"/>
    <w:rsid w:val="004847AC"/>
    <w:rsid w:val="00492AEA"/>
    <w:rsid w:val="0049635A"/>
    <w:rsid w:val="004A2FA8"/>
    <w:rsid w:val="004C25A4"/>
    <w:rsid w:val="004C291B"/>
    <w:rsid w:val="004C5453"/>
    <w:rsid w:val="004C6043"/>
    <w:rsid w:val="004E581B"/>
    <w:rsid w:val="004E5E06"/>
    <w:rsid w:val="004E5FF2"/>
    <w:rsid w:val="004E6206"/>
    <w:rsid w:val="004F1C61"/>
    <w:rsid w:val="00506C7E"/>
    <w:rsid w:val="005154A8"/>
    <w:rsid w:val="00516628"/>
    <w:rsid w:val="00517205"/>
    <w:rsid w:val="005234D1"/>
    <w:rsid w:val="005372DD"/>
    <w:rsid w:val="00537E16"/>
    <w:rsid w:val="005548C9"/>
    <w:rsid w:val="00556C89"/>
    <w:rsid w:val="00562B04"/>
    <w:rsid w:val="0056396A"/>
    <w:rsid w:val="005732CB"/>
    <w:rsid w:val="0057562D"/>
    <w:rsid w:val="005774FA"/>
    <w:rsid w:val="0057757C"/>
    <w:rsid w:val="005806FA"/>
    <w:rsid w:val="005A6472"/>
    <w:rsid w:val="005B6144"/>
    <w:rsid w:val="005B6D52"/>
    <w:rsid w:val="005B7022"/>
    <w:rsid w:val="005C5817"/>
    <w:rsid w:val="005C7124"/>
    <w:rsid w:val="005D1665"/>
    <w:rsid w:val="005D2264"/>
    <w:rsid w:val="005D26F9"/>
    <w:rsid w:val="005E5354"/>
    <w:rsid w:val="005E5B64"/>
    <w:rsid w:val="005F0F76"/>
    <w:rsid w:val="005F404D"/>
    <w:rsid w:val="005F5033"/>
    <w:rsid w:val="00606E88"/>
    <w:rsid w:val="006248A4"/>
    <w:rsid w:val="006252BA"/>
    <w:rsid w:val="00637576"/>
    <w:rsid w:val="00647129"/>
    <w:rsid w:val="00653D1E"/>
    <w:rsid w:val="00697705"/>
    <w:rsid w:val="006A2FB8"/>
    <w:rsid w:val="006A314C"/>
    <w:rsid w:val="006B0CEC"/>
    <w:rsid w:val="006B3B20"/>
    <w:rsid w:val="006B61AA"/>
    <w:rsid w:val="006D1562"/>
    <w:rsid w:val="006D657B"/>
    <w:rsid w:val="006E1089"/>
    <w:rsid w:val="006E2501"/>
    <w:rsid w:val="006F007D"/>
    <w:rsid w:val="006F1FE9"/>
    <w:rsid w:val="00706D31"/>
    <w:rsid w:val="00716923"/>
    <w:rsid w:val="00720D1B"/>
    <w:rsid w:val="007313F3"/>
    <w:rsid w:val="0074544F"/>
    <w:rsid w:val="00745486"/>
    <w:rsid w:val="00746FBA"/>
    <w:rsid w:val="007548C0"/>
    <w:rsid w:val="00754FAC"/>
    <w:rsid w:val="00755A41"/>
    <w:rsid w:val="007573D9"/>
    <w:rsid w:val="00773CC9"/>
    <w:rsid w:val="00777A2C"/>
    <w:rsid w:val="00783C3D"/>
    <w:rsid w:val="00784A6A"/>
    <w:rsid w:val="007858A2"/>
    <w:rsid w:val="00795A0F"/>
    <w:rsid w:val="007A6108"/>
    <w:rsid w:val="007C2356"/>
    <w:rsid w:val="007C4A54"/>
    <w:rsid w:val="007D0796"/>
    <w:rsid w:val="007D29E7"/>
    <w:rsid w:val="007D440E"/>
    <w:rsid w:val="007E1A0D"/>
    <w:rsid w:val="007E1B9C"/>
    <w:rsid w:val="007E23E3"/>
    <w:rsid w:val="007E5E38"/>
    <w:rsid w:val="0080183F"/>
    <w:rsid w:val="008022CA"/>
    <w:rsid w:val="00805C58"/>
    <w:rsid w:val="00806C5F"/>
    <w:rsid w:val="00821B22"/>
    <w:rsid w:val="008374D8"/>
    <w:rsid w:val="008451A3"/>
    <w:rsid w:val="00851F6E"/>
    <w:rsid w:val="008528F5"/>
    <w:rsid w:val="00862783"/>
    <w:rsid w:val="00871F12"/>
    <w:rsid w:val="0087211D"/>
    <w:rsid w:val="0087300A"/>
    <w:rsid w:val="0087483F"/>
    <w:rsid w:val="00880F25"/>
    <w:rsid w:val="008B35B6"/>
    <w:rsid w:val="008B714E"/>
    <w:rsid w:val="008C06D1"/>
    <w:rsid w:val="008C14BB"/>
    <w:rsid w:val="008C7038"/>
    <w:rsid w:val="008F16F0"/>
    <w:rsid w:val="00900A28"/>
    <w:rsid w:val="0092139E"/>
    <w:rsid w:val="00922C7F"/>
    <w:rsid w:val="009334EF"/>
    <w:rsid w:val="009415EB"/>
    <w:rsid w:val="00945375"/>
    <w:rsid w:val="00952855"/>
    <w:rsid w:val="0096017B"/>
    <w:rsid w:val="00960266"/>
    <w:rsid w:val="00982278"/>
    <w:rsid w:val="00983796"/>
    <w:rsid w:val="0098436D"/>
    <w:rsid w:val="00985878"/>
    <w:rsid w:val="009A0319"/>
    <w:rsid w:val="009A464D"/>
    <w:rsid w:val="009A69F6"/>
    <w:rsid w:val="009B3968"/>
    <w:rsid w:val="009B4A2A"/>
    <w:rsid w:val="009C71BB"/>
    <w:rsid w:val="009D485F"/>
    <w:rsid w:val="009F0B2E"/>
    <w:rsid w:val="00A021A9"/>
    <w:rsid w:val="00A044E0"/>
    <w:rsid w:val="00A11196"/>
    <w:rsid w:val="00A23E9D"/>
    <w:rsid w:val="00A41D09"/>
    <w:rsid w:val="00A4255C"/>
    <w:rsid w:val="00A46D2E"/>
    <w:rsid w:val="00A50074"/>
    <w:rsid w:val="00A510DA"/>
    <w:rsid w:val="00A63A39"/>
    <w:rsid w:val="00A67A58"/>
    <w:rsid w:val="00AA5F8F"/>
    <w:rsid w:val="00AB541F"/>
    <w:rsid w:val="00AB6977"/>
    <w:rsid w:val="00AB73B6"/>
    <w:rsid w:val="00AC12F8"/>
    <w:rsid w:val="00AC5289"/>
    <w:rsid w:val="00AC7378"/>
    <w:rsid w:val="00AD73D6"/>
    <w:rsid w:val="00AD780E"/>
    <w:rsid w:val="00AE3D95"/>
    <w:rsid w:val="00AE433B"/>
    <w:rsid w:val="00AF132E"/>
    <w:rsid w:val="00AF2AC7"/>
    <w:rsid w:val="00B121F0"/>
    <w:rsid w:val="00B23D76"/>
    <w:rsid w:val="00B26DDB"/>
    <w:rsid w:val="00B324AB"/>
    <w:rsid w:val="00B41E6D"/>
    <w:rsid w:val="00B453C8"/>
    <w:rsid w:val="00B60900"/>
    <w:rsid w:val="00B844D5"/>
    <w:rsid w:val="00B84910"/>
    <w:rsid w:val="00B91F67"/>
    <w:rsid w:val="00BA0F14"/>
    <w:rsid w:val="00BC6D33"/>
    <w:rsid w:val="00BD3EEC"/>
    <w:rsid w:val="00BE555D"/>
    <w:rsid w:val="00BF4000"/>
    <w:rsid w:val="00C10CB9"/>
    <w:rsid w:val="00C114A5"/>
    <w:rsid w:val="00C142B9"/>
    <w:rsid w:val="00C15585"/>
    <w:rsid w:val="00C23F94"/>
    <w:rsid w:val="00C31E14"/>
    <w:rsid w:val="00C36B87"/>
    <w:rsid w:val="00C4013F"/>
    <w:rsid w:val="00C41B34"/>
    <w:rsid w:val="00C42664"/>
    <w:rsid w:val="00C5292C"/>
    <w:rsid w:val="00C640D0"/>
    <w:rsid w:val="00C716FC"/>
    <w:rsid w:val="00C76AC0"/>
    <w:rsid w:val="00C77725"/>
    <w:rsid w:val="00C77BBB"/>
    <w:rsid w:val="00CA27F9"/>
    <w:rsid w:val="00CA6344"/>
    <w:rsid w:val="00CB23C4"/>
    <w:rsid w:val="00CB7BBB"/>
    <w:rsid w:val="00CD47D0"/>
    <w:rsid w:val="00CE2A95"/>
    <w:rsid w:val="00CE3348"/>
    <w:rsid w:val="00CF132F"/>
    <w:rsid w:val="00CF1AC7"/>
    <w:rsid w:val="00D35801"/>
    <w:rsid w:val="00D36F19"/>
    <w:rsid w:val="00D44F96"/>
    <w:rsid w:val="00D54703"/>
    <w:rsid w:val="00D707C1"/>
    <w:rsid w:val="00D75158"/>
    <w:rsid w:val="00D77D2A"/>
    <w:rsid w:val="00D91EF8"/>
    <w:rsid w:val="00DA6AD8"/>
    <w:rsid w:val="00DB147B"/>
    <w:rsid w:val="00DB7131"/>
    <w:rsid w:val="00DC520B"/>
    <w:rsid w:val="00DD31B9"/>
    <w:rsid w:val="00DE63BF"/>
    <w:rsid w:val="00DE7D74"/>
    <w:rsid w:val="00DF5568"/>
    <w:rsid w:val="00E01432"/>
    <w:rsid w:val="00E04FA2"/>
    <w:rsid w:val="00E07587"/>
    <w:rsid w:val="00E10315"/>
    <w:rsid w:val="00E130BB"/>
    <w:rsid w:val="00E17F26"/>
    <w:rsid w:val="00E2246D"/>
    <w:rsid w:val="00E25AAD"/>
    <w:rsid w:val="00E26014"/>
    <w:rsid w:val="00E34B55"/>
    <w:rsid w:val="00E419B1"/>
    <w:rsid w:val="00E66A7D"/>
    <w:rsid w:val="00E66E48"/>
    <w:rsid w:val="00E67E4E"/>
    <w:rsid w:val="00E73DA5"/>
    <w:rsid w:val="00E75F96"/>
    <w:rsid w:val="00E766E1"/>
    <w:rsid w:val="00E80BD7"/>
    <w:rsid w:val="00E85225"/>
    <w:rsid w:val="00E86844"/>
    <w:rsid w:val="00ED2AB5"/>
    <w:rsid w:val="00EF10F2"/>
    <w:rsid w:val="00EF6871"/>
    <w:rsid w:val="00EF7C33"/>
    <w:rsid w:val="00F114BE"/>
    <w:rsid w:val="00F20F18"/>
    <w:rsid w:val="00F4358D"/>
    <w:rsid w:val="00F4403A"/>
    <w:rsid w:val="00F50F83"/>
    <w:rsid w:val="00F53348"/>
    <w:rsid w:val="00F554C8"/>
    <w:rsid w:val="00F7309B"/>
    <w:rsid w:val="00F769C9"/>
    <w:rsid w:val="00F77AF3"/>
    <w:rsid w:val="00F813F9"/>
    <w:rsid w:val="00F8253C"/>
    <w:rsid w:val="00F86952"/>
    <w:rsid w:val="00F90FA0"/>
    <w:rsid w:val="00F970D9"/>
    <w:rsid w:val="00FC0FB8"/>
    <w:rsid w:val="00FC5ADE"/>
    <w:rsid w:val="00FD094E"/>
    <w:rsid w:val="00FD510C"/>
    <w:rsid w:val="00FD6375"/>
    <w:rsid w:val="00FD737A"/>
    <w:rsid w:val="00FE4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7A55C9A"/>
  <w15:docId w15:val="{74D3E210-5657-40D1-9E8D-E817E44F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1BA"/>
    <w:pPr>
      <w:spacing w:after="0" w:line="260" w:lineRule="atLeast"/>
    </w:pPr>
    <w:rPr>
      <w:rFonts w:ascii="Verdana" w:eastAsiaTheme="minorEastAsia" w:hAnsi="Verdana"/>
      <w:sz w:val="18"/>
      <w:szCs w:val="24"/>
    </w:rPr>
  </w:style>
  <w:style w:type="paragraph" w:styleId="Overskrift1">
    <w:name w:val="heading 1"/>
    <w:basedOn w:val="Normal"/>
    <w:next w:val="Normal"/>
    <w:link w:val="Overskrift1Tegn"/>
    <w:uiPriority w:val="9"/>
    <w:qFormat/>
    <w:rsid w:val="00A46D2E"/>
    <w:pPr>
      <w:keepNext/>
      <w:keepLines/>
      <w:spacing w:before="480" w:after="200"/>
      <w:outlineLvl w:val="0"/>
    </w:pPr>
    <w:rPr>
      <w:rFonts w:eastAsiaTheme="majorEastAsia" w:cstheme="majorBidi"/>
      <w:b/>
      <w:bCs/>
      <w:spacing w:val="40"/>
      <w:sz w:val="28"/>
      <w:szCs w:val="32"/>
    </w:rPr>
  </w:style>
  <w:style w:type="paragraph" w:styleId="Overskrift2">
    <w:name w:val="heading 2"/>
    <w:basedOn w:val="Overskrift3"/>
    <w:next w:val="Normal"/>
    <w:link w:val="Overskrift2Tegn"/>
    <w:uiPriority w:val="9"/>
    <w:unhideWhenUsed/>
    <w:qFormat/>
    <w:rsid w:val="001A3F9D"/>
    <w:pPr>
      <w:keepNext/>
      <w:keepLines/>
      <w:spacing w:before="200"/>
      <w:outlineLvl w:val="1"/>
    </w:pPr>
    <w:rPr>
      <w:rFonts w:eastAsiaTheme="majorEastAsia" w:cstheme="majorBidi"/>
      <w:b/>
      <w:bCs/>
      <w:iCs/>
      <w:spacing w:val="20"/>
      <w:sz w:val="24"/>
    </w:rPr>
  </w:style>
  <w:style w:type="paragraph" w:styleId="Overskrift3">
    <w:name w:val="heading 3"/>
    <w:basedOn w:val="Normal"/>
    <w:next w:val="Normal"/>
    <w:link w:val="Overskrift3Tegn"/>
    <w:uiPriority w:val="9"/>
    <w:unhideWhenUsed/>
    <w:qFormat/>
    <w:rsid w:val="001A3F9D"/>
    <w:pPr>
      <w:outlineLvl w:val="2"/>
    </w:pPr>
  </w:style>
  <w:style w:type="paragraph" w:styleId="Overskrift4">
    <w:name w:val="heading 4"/>
    <w:basedOn w:val="Normal"/>
    <w:next w:val="Normal"/>
    <w:link w:val="Overskrift4Tegn"/>
    <w:uiPriority w:val="9"/>
    <w:unhideWhenUsed/>
    <w:qFormat/>
    <w:rsid w:val="001A3F9D"/>
    <w:pPr>
      <w:keepNext/>
      <w:keepLines/>
      <w:spacing w:before="200"/>
      <w:outlineLvl w:val="3"/>
    </w:pPr>
    <w:rPr>
      <w:rFonts w:eastAsiaTheme="majorEastAsia" w:cstheme="majorBidi"/>
      <w:b/>
      <w:bCs/>
      <w:iCs/>
    </w:rPr>
  </w:style>
  <w:style w:type="paragraph" w:styleId="Overskrift5">
    <w:name w:val="heading 5"/>
    <w:basedOn w:val="Normal"/>
    <w:next w:val="Normal"/>
    <w:link w:val="Overskrift5Tegn"/>
    <w:uiPriority w:val="9"/>
    <w:unhideWhenUsed/>
    <w:rsid w:val="001A3F9D"/>
    <w:pPr>
      <w:keepNext/>
      <w:keepLines/>
      <w:spacing w:before="200"/>
      <w:outlineLvl w:val="4"/>
    </w:pPr>
    <w:rPr>
      <w:rFonts w:asciiTheme="majorHAnsi" w:eastAsiaTheme="majorEastAsia" w:hAnsiTheme="majorHAnsi" w:cstheme="majorBidi"/>
    </w:rPr>
  </w:style>
  <w:style w:type="paragraph" w:styleId="Overskrift6">
    <w:name w:val="heading 6"/>
    <w:basedOn w:val="Normal"/>
    <w:next w:val="Normal"/>
    <w:link w:val="Overskrift6Tegn"/>
    <w:uiPriority w:val="9"/>
    <w:semiHidden/>
    <w:unhideWhenUsed/>
    <w:rsid w:val="001A3F9D"/>
    <w:pPr>
      <w:keepNext/>
      <w:keepLines/>
      <w:spacing w:before="40"/>
      <w:outlineLvl w:val="5"/>
    </w:pPr>
    <w:rPr>
      <w:rFonts w:eastAsiaTheme="majorEastAsia" w:cstheme="majorBid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A3F9D"/>
    <w:rPr>
      <w:color w:val="808080"/>
    </w:rPr>
  </w:style>
  <w:style w:type="paragraph" w:styleId="Bobletekst">
    <w:name w:val="Balloon Text"/>
    <w:basedOn w:val="Normal"/>
    <w:link w:val="BobletekstTegn"/>
    <w:uiPriority w:val="99"/>
    <w:semiHidden/>
    <w:unhideWhenUsed/>
    <w:rsid w:val="001A3F9D"/>
    <w:rPr>
      <w:rFonts w:ascii="Lucida Grande" w:hAnsi="Lucida Grande"/>
      <w:szCs w:val="18"/>
    </w:rPr>
  </w:style>
  <w:style w:type="character" w:customStyle="1" w:styleId="BobletekstTegn">
    <w:name w:val="Bobletekst Tegn"/>
    <w:basedOn w:val="Standardskriftforavsnitt"/>
    <w:link w:val="Bobletekst"/>
    <w:uiPriority w:val="99"/>
    <w:semiHidden/>
    <w:rsid w:val="001A3F9D"/>
    <w:rPr>
      <w:rFonts w:ascii="Lucida Grande" w:eastAsiaTheme="minorEastAsia" w:hAnsi="Lucida Grande"/>
      <w:sz w:val="18"/>
      <w:szCs w:val="18"/>
    </w:rPr>
  </w:style>
  <w:style w:type="table" w:styleId="Tabellrutenett">
    <w:name w:val="Table Grid"/>
    <w:basedOn w:val="Vanligtabell"/>
    <w:uiPriority w:val="59"/>
    <w:rsid w:val="001A3F9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A46D2E"/>
    <w:rPr>
      <w:rFonts w:ascii="Verdana" w:eastAsiaTheme="majorEastAsia" w:hAnsi="Verdana" w:cstheme="majorBidi"/>
      <w:b/>
      <w:bCs/>
      <w:spacing w:val="40"/>
      <w:sz w:val="28"/>
      <w:szCs w:val="32"/>
    </w:rPr>
  </w:style>
  <w:style w:type="character" w:customStyle="1" w:styleId="TemplateStyle">
    <w:name w:val="TemplateStyle"/>
    <w:basedOn w:val="Standardskriftforavsnitt"/>
    <w:uiPriority w:val="1"/>
    <w:rsid w:val="00212B86"/>
    <w:rPr>
      <w:rFonts w:asciiTheme="minorHAnsi" w:hAnsiTheme="minorHAnsi"/>
      <w:color w:val="000000" w:themeColor="text1"/>
      <w:sz w:val="22"/>
    </w:rPr>
  </w:style>
  <w:style w:type="paragraph" w:styleId="Topptekst">
    <w:name w:val="header"/>
    <w:basedOn w:val="Normal"/>
    <w:link w:val="TopptekstTegn"/>
    <w:uiPriority w:val="99"/>
    <w:unhideWhenUsed/>
    <w:rsid w:val="00FD6375"/>
    <w:pPr>
      <w:tabs>
        <w:tab w:val="right" w:pos="9072"/>
      </w:tabs>
      <w:spacing w:line="240" w:lineRule="auto"/>
    </w:pPr>
    <w:rPr>
      <w:rFonts w:ascii="Oswald" w:hAnsi="Oswald"/>
      <w:noProof/>
      <w:sz w:val="34"/>
      <w:szCs w:val="34"/>
      <w:lang w:eastAsia="nb-NO"/>
    </w:rPr>
  </w:style>
  <w:style w:type="character" w:customStyle="1" w:styleId="TopptekstTegn">
    <w:name w:val="Topptekst Tegn"/>
    <w:basedOn w:val="Standardskriftforavsnitt"/>
    <w:link w:val="Topptekst"/>
    <w:uiPriority w:val="99"/>
    <w:rsid w:val="00FD6375"/>
    <w:rPr>
      <w:rFonts w:ascii="Oswald" w:eastAsiaTheme="minorEastAsia" w:hAnsi="Oswald"/>
      <w:noProof/>
      <w:sz w:val="34"/>
      <w:szCs w:val="34"/>
      <w:lang w:eastAsia="nb-NO"/>
    </w:rPr>
  </w:style>
  <w:style w:type="paragraph" w:styleId="Bunntekst">
    <w:name w:val="footer"/>
    <w:basedOn w:val="Normal"/>
    <w:link w:val="BunntekstTegn"/>
    <w:uiPriority w:val="99"/>
    <w:unhideWhenUsed/>
    <w:rsid w:val="002C33C3"/>
    <w:pPr>
      <w:widowControl w:val="0"/>
    </w:pPr>
    <w:rPr>
      <w:sz w:val="16"/>
    </w:rPr>
  </w:style>
  <w:style w:type="character" w:customStyle="1" w:styleId="BunntekstTegn">
    <w:name w:val="Bunntekst Tegn"/>
    <w:basedOn w:val="Standardskriftforavsnitt"/>
    <w:link w:val="Bunntekst"/>
    <w:uiPriority w:val="99"/>
    <w:rsid w:val="002C33C3"/>
    <w:rPr>
      <w:rFonts w:ascii="Verdana" w:eastAsiaTheme="minorEastAsia" w:hAnsi="Verdana"/>
      <w:sz w:val="16"/>
      <w:szCs w:val="24"/>
    </w:rPr>
  </w:style>
  <w:style w:type="paragraph" w:styleId="Tittel">
    <w:name w:val="Title"/>
    <w:basedOn w:val="Normal"/>
    <w:next w:val="Normal"/>
    <w:link w:val="TittelTegn"/>
    <w:uiPriority w:val="10"/>
    <w:rsid w:val="002C33C3"/>
    <w:pPr>
      <w:spacing w:before="480" w:after="200" w:line="240" w:lineRule="auto"/>
    </w:pPr>
    <w:rPr>
      <w:b/>
      <w:sz w:val="28"/>
    </w:rPr>
  </w:style>
  <w:style w:type="character" w:customStyle="1" w:styleId="TittelTegn">
    <w:name w:val="Tittel Tegn"/>
    <w:basedOn w:val="Standardskriftforavsnitt"/>
    <w:link w:val="Tittel"/>
    <w:uiPriority w:val="10"/>
    <w:rsid w:val="002C33C3"/>
    <w:rPr>
      <w:rFonts w:ascii="Verdana" w:eastAsiaTheme="minorEastAsia" w:hAnsi="Verdana"/>
      <w:b/>
      <w:sz w:val="28"/>
      <w:szCs w:val="24"/>
    </w:rPr>
  </w:style>
  <w:style w:type="character" w:styleId="Hyperkobling">
    <w:name w:val="Hyperlink"/>
    <w:basedOn w:val="Standardskriftforavsnitt"/>
    <w:uiPriority w:val="99"/>
    <w:unhideWhenUsed/>
    <w:rsid w:val="001A3F9D"/>
    <w:rPr>
      <w:color w:val="0000FF" w:themeColor="hyperlink"/>
      <w:u w:val="single"/>
    </w:rPr>
  </w:style>
  <w:style w:type="paragraph" w:styleId="Ingenmellomrom">
    <w:name w:val="No Spacing"/>
    <w:uiPriority w:val="1"/>
    <w:rsid w:val="001A3F9D"/>
    <w:pPr>
      <w:spacing w:after="0" w:line="240" w:lineRule="auto"/>
    </w:pPr>
    <w:rPr>
      <w:rFonts w:ascii="Century Gothic" w:eastAsiaTheme="minorEastAsia" w:hAnsi="Century Gothic"/>
      <w:sz w:val="24"/>
      <w:szCs w:val="24"/>
    </w:rPr>
  </w:style>
  <w:style w:type="paragraph" w:styleId="Listeavsnitt">
    <w:name w:val="List Paragraph"/>
    <w:basedOn w:val="Normal"/>
    <w:uiPriority w:val="34"/>
    <w:qFormat/>
    <w:rsid w:val="001A3F9D"/>
    <w:pPr>
      <w:ind w:left="720"/>
      <w:contextualSpacing/>
    </w:pPr>
  </w:style>
  <w:style w:type="character" w:customStyle="1" w:styleId="Overskrift3Tegn">
    <w:name w:val="Overskrift 3 Tegn"/>
    <w:basedOn w:val="Standardskriftforavsnitt"/>
    <w:link w:val="Overskrift3"/>
    <w:uiPriority w:val="9"/>
    <w:rsid w:val="001A3F9D"/>
    <w:rPr>
      <w:rFonts w:ascii="Century Gothic" w:eastAsiaTheme="minorEastAsia" w:hAnsi="Century Gothic"/>
      <w:sz w:val="20"/>
      <w:szCs w:val="24"/>
    </w:rPr>
  </w:style>
  <w:style w:type="character" w:customStyle="1" w:styleId="Overskrift2Tegn">
    <w:name w:val="Overskrift 2 Tegn"/>
    <w:basedOn w:val="Standardskriftforavsnitt"/>
    <w:link w:val="Overskrift2"/>
    <w:uiPriority w:val="9"/>
    <w:rsid w:val="001A3F9D"/>
    <w:rPr>
      <w:rFonts w:ascii="Century Gothic" w:eastAsiaTheme="majorEastAsia" w:hAnsi="Century Gothic" w:cstheme="majorBidi"/>
      <w:b/>
      <w:bCs/>
      <w:iCs/>
      <w:spacing w:val="20"/>
      <w:sz w:val="24"/>
      <w:szCs w:val="24"/>
    </w:rPr>
  </w:style>
  <w:style w:type="character" w:customStyle="1" w:styleId="Overskrift4Tegn">
    <w:name w:val="Overskrift 4 Tegn"/>
    <w:basedOn w:val="Standardskriftforavsnitt"/>
    <w:link w:val="Overskrift4"/>
    <w:uiPriority w:val="9"/>
    <w:rsid w:val="001A3F9D"/>
    <w:rPr>
      <w:rFonts w:ascii="Century Gothic" w:eastAsiaTheme="majorEastAsia" w:hAnsi="Century Gothic" w:cstheme="majorBidi"/>
      <w:b/>
      <w:bCs/>
      <w:iCs/>
      <w:sz w:val="20"/>
      <w:szCs w:val="24"/>
    </w:rPr>
  </w:style>
  <w:style w:type="character" w:customStyle="1" w:styleId="Overskrift5Tegn">
    <w:name w:val="Overskrift 5 Tegn"/>
    <w:basedOn w:val="Standardskriftforavsnitt"/>
    <w:link w:val="Overskrift5"/>
    <w:uiPriority w:val="9"/>
    <w:rsid w:val="001A3F9D"/>
    <w:rPr>
      <w:rFonts w:asciiTheme="majorHAnsi" w:eastAsiaTheme="majorEastAsia" w:hAnsiTheme="majorHAnsi" w:cstheme="majorBidi"/>
      <w:sz w:val="20"/>
      <w:szCs w:val="24"/>
    </w:rPr>
  </w:style>
  <w:style w:type="character" w:customStyle="1" w:styleId="Overskrift6Tegn">
    <w:name w:val="Overskrift 6 Tegn"/>
    <w:basedOn w:val="Standardskriftforavsnitt"/>
    <w:link w:val="Overskrift6"/>
    <w:uiPriority w:val="9"/>
    <w:semiHidden/>
    <w:rsid w:val="001A3F9D"/>
    <w:rPr>
      <w:rFonts w:ascii="Century Gothic" w:eastAsiaTheme="majorEastAsia" w:hAnsi="Century Gothic" w:cstheme="majorBidi"/>
      <w:sz w:val="20"/>
      <w:szCs w:val="24"/>
    </w:rPr>
  </w:style>
  <w:style w:type="character" w:styleId="Sterkutheving">
    <w:name w:val="Intense Emphasis"/>
    <w:basedOn w:val="Standardskriftforavsnitt"/>
    <w:uiPriority w:val="21"/>
    <w:qFormat/>
    <w:rsid w:val="001A3F9D"/>
    <w:rPr>
      <w:rFonts w:ascii="Cambria" w:hAnsi="Cambria"/>
      <w:b/>
      <w:bCs/>
      <w:i/>
      <w:iCs/>
      <w:color w:val="000000" w:themeColor="text1"/>
      <w:sz w:val="20"/>
    </w:rPr>
  </w:style>
  <w:style w:type="paragraph" w:styleId="Sterktsitat">
    <w:name w:val="Intense Quote"/>
    <w:basedOn w:val="Normal"/>
    <w:next w:val="Normal"/>
    <w:link w:val="SterktsitatTegn"/>
    <w:uiPriority w:val="30"/>
    <w:rsid w:val="001A3F9D"/>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1A3F9D"/>
    <w:rPr>
      <w:rFonts w:ascii="Century Gothic" w:eastAsiaTheme="minorEastAsia" w:hAnsi="Century Gothic"/>
      <w:b/>
      <w:bCs/>
      <w:i/>
      <w:iCs/>
      <w:color w:val="4F81BD" w:themeColor="accent1"/>
      <w:sz w:val="20"/>
      <w:szCs w:val="24"/>
    </w:rPr>
  </w:style>
  <w:style w:type="character" w:styleId="Svakutheving">
    <w:name w:val="Subtle Emphasis"/>
    <w:basedOn w:val="Standardskriftforavsnitt"/>
    <w:uiPriority w:val="19"/>
    <w:rsid w:val="001A3F9D"/>
    <w:rPr>
      <w:i/>
      <w:iCs/>
      <w:color w:val="808080" w:themeColor="text1" w:themeTint="7F"/>
    </w:rPr>
  </w:style>
  <w:style w:type="paragraph" w:styleId="Undertittel">
    <w:name w:val="Subtitle"/>
    <w:basedOn w:val="Normal"/>
    <w:next w:val="Normal"/>
    <w:link w:val="UndertittelTegn"/>
    <w:uiPriority w:val="11"/>
    <w:rsid w:val="001A3F9D"/>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1A3F9D"/>
    <w:rPr>
      <w:rFonts w:asciiTheme="majorHAnsi" w:eastAsiaTheme="majorEastAsia" w:hAnsiTheme="majorHAnsi" w:cstheme="majorBidi"/>
      <w:i/>
      <w:iCs/>
      <w:color w:val="4F81BD" w:themeColor="accent1"/>
      <w:spacing w:val="15"/>
      <w:sz w:val="20"/>
      <w:szCs w:val="24"/>
    </w:rPr>
  </w:style>
  <w:style w:type="character" w:styleId="Utheving">
    <w:name w:val="Emphasis"/>
    <w:basedOn w:val="Standardskriftforavsnitt"/>
    <w:uiPriority w:val="20"/>
    <w:qFormat/>
    <w:rsid w:val="001A3F9D"/>
    <w:rPr>
      <w:rFonts w:ascii="Cambria" w:hAnsi="Cambria"/>
      <w:i/>
      <w:iCs/>
      <w:color w:val="000000" w:themeColor="text1"/>
      <w:sz w:val="20"/>
    </w:rPr>
  </w:style>
  <w:style w:type="paragraph" w:customStyle="1" w:styleId="Normal8pt">
    <w:name w:val="Normal 8pt"/>
    <w:basedOn w:val="Normal"/>
    <w:next w:val="Normal"/>
    <w:rsid w:val="00F4358D"/>
    <w:rPr>
      <w:sz w:val="16"/>
    </w:rPr>
  </w:style>
  <w:style w:type="character" w:customStyle="1" w:styleId="Style">
    <w:name w:val="Style"/>
    <w:basedOn w:val="Standardskriftforavsnitt"/>
    <w:uiPriority w:val="1"/>
    <w:rsid w:val="00706D31"/>
    <w:rPr>
      <w:rFonts w:ascii="Oswald" w:hAnsi="Oswald"/>
      <w:sz w:val="34"/>
    </w:rPr>
  </w:style>
  <w:style w:type="character" w:styleId="Ulstomtale">
    <w:name w:val="Unresolved Mention"/>
    <w:basedOn w:val="Standardskriftforavsnitt"/>
    <w:uiPriority w:val="99"/>
    <w:semiHidden/>
    <w:unhideWhenUsed/>
    <w:rsid w:val="009415EB"/>
    <w:rPr>
      <w:color w:val="605E5C"/>
      <w:shd w:val="clear" w:color="auto" w:fill="E1DFDD"/>
    </w:rPr>
  </w:style>
  <w:style w:type="paragraph" w:customStyle="1" w:styleId="Default">
    <w:name w:val="Default"/>
    <w:rsid w:val="00A044E0"/>
    <w:pPr>
      <w:autoSpaceDE w:val="0"/>
      <w:autoSpaceDN w:val="0"/>
      <w:adjustRightInd w:val="0"/>
      <w:spacing w:after="0" w:line="240" w:lineRule="auto"/>
    </w:pPr>
    <w:rPr>
      <w:rFonts w:ascii="Calibri" w:hAnsi="Calibri" w:cs="Calibri"/>
      <w:color w:val="000000"/>
      <w:sz w:val="24"/>
      <w:szCs w:val="24"/>
    </w:rPr>
  </w:style>
  <w:style w:type="character" w:customStyle="1" w:styleId="textrun">
    <w:name w:val="textrun"/>
    <w:basedOn w:val="Standardskriftforavsnitt"/>
    <w:rsid w:val="00A044E0"/>
  </w:style>
  <w:style w:type="character" w:customStyle="1" w:styleId="eop">
    <w:name w:val="eop"/>
    <w:basedOn w:val="Standardskriftforavsnitt"/>
    <w:rsid w:val="00806C5F"/>
  </w:style>
  <w:style w:type="character" w:styleId="Fulgthyperkobling">
    <w:name w:val="FollowedHyperlink"/>
    <w:basedOn w:val="Standardskriftforavsnitt"/>
    <w:uiPriority w:val="99"/>
    <w:semiHidden/>
    <w:unhideWhenUsed/>
    <w:rsid w:val="00F869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70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b.trondelagfylke.no/steinkjer-videregaende-skole/praktisk-informasjon/skjema/" TargetMode="External"/><Relationship Id="rId18" Type="http://schemas.openxmlformats.org/officeDocument/2006/relationships/hyperlink" Target="https://www.udir.no/regelverkstolkninger/opplaring/Vurdering/behandling-av-klager-pa-standpunktkarakterer-i-fag/" TargetMode="Externa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trondelagfylke.no/vare-tjenester/utdanning/Eksamen/eleveksamen/etter-eksamen/klage-pa-eksamen/" TargetMode="External"/><Relationship Id="rId17" Type="http://schemas.openxmlformats.org/officeDocument/2006/relationships/hyperlink" Target="https://lovdata.no/dokument/SF/forskrift/2006-06-23-724/KAPITTEL_6"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eb.trondelagfylke.no/steinkjer-videregaende-skole/regler-og-rutiner/ordensreglemen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rondelagfylke.no/vare-tjenester/utdanning/Eksamen/eleveksamen/etter-eksamen/klage-pa-eksamen/"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lovdata.no/dokument/SF/forskrift/2006-06-23-724/KAPITTEL_4" TargetMode="External"/><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hyperlink" Target="https://www.trondelagfylke.no/vare-tjenester/utdanning/elev/klage-pa-karakter/klage-pa-ikke-skriftlig-eksamen/"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trondelagfylke.no/vare-tjenester/utdanning/elev/klage-pa-karakter/klag/" TargetMode="External"/><Relationship Id="rId14" Type="http://schemas.openxmlformats.org/officeDocument/2006/relationships/hyperlink" Target="mailto:postmottak.steinkjervgs@trondelagfylke.no" TargetMode="External"/><Relationship Id="rId22" Type="http://schemas.openxmlformats.org/officeDocument/2006/relationships/footer" Target="footer2.xml"/><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ansatt\fagapp\360\360\Docprod\TFKProd\templates\TRFK%20Brev.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2675703"/>
        <w:category>
          <w:name w:val="General"/>
          <w:gallery w:val="placeholder"/>
        </w:category>
        <w:types>
          <w:type w:val="bbPlcHdr"/>
        </w:types>
        <w:behaviors>
          <w:behavior w:val="content"/>
        </w:behaviors>
        <w:guid w:val="{FC534F12-9CBA-468D-843E-0FED0D4275FC}"/>
      </w:docPartPr>
      <w:docPartBody>
        <w:p w:rsidR="00041117" w:rsidRDefault="009A71C3">
          <w:r w:rsidRPr="00411704">
            <w:rPr>
              <w:rStyle w:val="Plassholdertekst"/>
            </w:rPr>
            <w:t>Click here to enter text.</w:t>
          </w:r>
        </w:p>
      </w:docPartBody>
    </w:docPart>
    <w:docPart>
      <w:docPartPr>
        <w:name w:val="46BD15DC3BD749638A7572665BDCEFEB"/>
        <w:category>
          <w:name w:val="General"/>
          <w:gallery w:val="placeholder"/>
        </w:category>
        <w:types>
          <w:type w:val="bbPlcHdr"/>
        </w:types>
        <w:behaviors>
          <w:behavior w:val="content"/>
        </w:behaviors>
        <w:guid w:val="{E3A835C7-55B8-4391-950E-B3670EF59E48}"/>
      </w:docPartPr>
      <w:docPartBody>
        <w:p w:rsidR="007F4C27" w:rsidRDefault="00CB1C68" w:rsidP="00CB1C68">
          <w:pPr>
            <w:pStyle w:val="46BD15DC3BD749638A7572665BDCEFEB"/>
          </w:pPr>
          <w:r w:rsidRPr="00B2191A">
            <w:rPr>
              <w:rStyle w:val="Plassholdertekst"/>
            </w:rPr>
            <w:t>Click here to enter text.</w:t>
          </w:r>
        </w:p>
      </w:docPartBody>
    </w:docPart>
    <w:docPart>
      <w:docPartPr>
        <w:name w:val="3A4857E816B040E3860329CFB165FCD6"/>
        <w:category>
          <w:name w:val="General"/>
          <w:gallery w:val="placeholder"/>
        </w:category>
        <w:types>
          <w:type w:val="bbPlcHdr"/>
        </w:types>
        <w:behaviors>
          <w:behavior w:val="content"/>
        </w:behaviors>
        <w:guid w:val="{677129E0-81F4-4D95-8C5C-7AC5FAEE1DE1}"/>
      </w:docPartPr>
      <w:docPartBody>
        <w:p w:rsidR="007F4C27" w:rsidRDefault="00CB1C68" w:rsidP="00CB1C68">
          <w:pPr>
            <w:pStyle w:val="3A4857E816B040E3860329CFB165FCD6"/>
          </w:pPr>
          <w:r w:rsidRPr="00B2191A">
            <w:rPr>
              <w:rStyle w:val="Plassholdertekst"/>
            </w:rPr>
            <w:t>Click here to enter text.</w:t>
          </w:r>
        </w:p>
      </w:docPartBody>
    </w:docPart>
    <w:docPart>
      <w:docPartPr>
        <w:name w:val="CE0152EE71264133B24176C424AEB0AD"/>
        <w:category>
          <w:name w:val="Generelt"/>
          <w:gallery w:val="placeholder"/>
        </w:category>
        <w:types>
          <w:type w:val="bbPlcHdr"/>
        </w:types>
        <w:behaviors>
          <w:behavior w:val="content"/>
        </w:behaviors>
        <w:guid w:val="{1062CA94-5F62-4E92-B9DF-536D0EF1DE7E}"/>
      </w:docPartPr>
      <w:docPartBody>
        <w:p w:rsidR="00EB4517" w:rsidRDefault="00BC177E" w:rsidP="00BC177E">
          <w:pPr>
            <w:pStyle w:val="CE0152EE71264133B24176C424AEB0AD"/>
          </w:pPr>
          <w:r w:rsidRPr="00411704">
            <w:rPr>
              <w:rStyle w:val="Plassholdertekst"/>
            </w:rPr>
            <w:t>Click here to enter text.</w:t>
          </w:r>
        </w:p>
      </w:docPartBody>
    </w:docPart>
    <w:docPart>
      <w:docPartPr>
        <w:name w:val="71FBD8EFC97C4A859AE793D3B878C545"/>
        <w:category>
          <w:name w:val="Generelt"/>
          <w:gallery w:val="placeholder"/>
        </w:category>
        <w:types>
          <w:type w:val="bbPlcHdr"/>
        </w:types>
        <w:behaviors>
          <w:behavior w:val="content"/>
        </w:behaviors>
        <w:guid w:val="{02B5A84B-846E-4759-99B5-C1B7095DB32B}"/>
      </w:docPartPr>
      <w:docPartBody>
        <w:p w:rsidR="00EB4517" w:rsidRDefault="00BC177E" w:rsidP="00BC177E">
          <w:pPr>
            <w:pStyle w:val="71FBD8EFC97C4A859AE793D3B878C545"/>
          </w:pPr>
          <w:r w:rsidRPr="00B2191A">
            <w:rPr>
              <w:rStyle w:val="Plassholdertekst"/>
            </w:rPr>
            <w:t>Click here to enter text.</w:t>
          </w:r>
        </w:p>
      </w:docPartBody>
    </w:docPart>
    <w:docPart>
      <w:docPartPr>
        <w:name w:val="1F4835AC33F344D3A09DCEFB3808FD8F"/>
        <w:category>
          <w:name w:val="General"/>
          <w:gallery w:val="placeholder"/>
        </w:category>
        <w:types>
          <w:type w:val="bbPlcHdr"/>
        </w:types>
        <w:behaviors>
          <w:behavior w:val="content"/>
        </w:behaviors>
        <w:guid w:val="{0981CC99-17CD-45BF-B432-79109ECC2AF4}"/>
      </w:docPartPr>
      <w:docPartBody>
        <w:p w:rsidR="00F72F18" w:rsidRDefault="00FD4B5B" w:rsidP="00FD4B5B">
          <w:pPr>
            <w:pStyle w:val="1F4835AC33F344D3A09DCEFB3808FD8F"/>
          </w:pPr>
          <w:r w:rsidRPr="00B2191A">
            <w:rPr>
              <w:rStyle w:val="Plassholdertekst"/>
            </w:rPr>
            <w:t>Click here to enter text.</w:t>
          </w:r>
        </w:p>
      </w:docPartBody>
    </w:docPart>
    <w:docPart>
      <w:docPartPr>
        <w:name w:val="D001FC782E824C558D9ECDE9054DE6DE"/>
        <w:category>
          <w:name w:val="General"/>
          <w:gallery w:val="placeholder"/>
        </w:category>
        <w:types>
          <w:type w:val="bbPlcHdr"/>
        </w:types>
        <w:behaviors>
          <w:behavior w:val="content"/>
        </w:behaviors>
        <w:guid w:val="{A0188FA7-3B11-42A6-B8EE-A7D07CA9B9A6}"/>
      </w:docPartPr>
      <w:docPartBody>
        <w:p w:rsidR="00F72F18" w:rsidRDefault="00FD4B5B" w:rsidP="00FD4B5B">
          <w:pPr>
            <w:pStyle w:val="D001FC782E824C558D9ECDE9054DE6DE"/>
          </w:pPr>
          <w:r w:rsidRPr="00B2191A">
            <w:rPr>
              <w:rStyle w:val="Plassholdertekst"/>
            </w:rPr>
            <w:t>Click here to enter text.</w:t>
          </w:r>
        </w:p>
      </w:docPartBody>
    </w:docPart>
    <w:docPart>
      <w:docPartPr>
        <w:name w:val="DefaultPlaceholder_-1854013440"/>
        <w:category>
          <w:name w:val="General"/>
          <w:gallery w:val="placeholder"/>
        </w:category>
        <w:types>
          <w:type w:val="bbPlcHdr"/>
        </w:types>
        <w:behaviors>
          <w:behavior w:val="content"/>
        </w:behaviors>
        <w:guid w:val="{9917E748-8DAD-452E-ACF1-BE959BD82B56}"/>
      </w:docPartPr>
      <w:docPartBody>
        <w:p w:rsidR="00F72F18" w:rsidRDefault="00FD4B5B">
          <w:r w:rsidRPr="007E2EBB">
            <w:rPr>
              <w:rStyle w:val="Plassholdertekst"/>
            </w:rPr>
            <w:t>Click or tap here to enter text.</w:t>
          </w:r>
        </w:p>
      </w:docPartBody>
    </w:docPart>
    <w:docPart>
      <w:docPartPr>
        <w:name w:val="2D1E3E07A6FA4B4499378E39741846B5"/>
        <w:category>
          <w:name w:val="General"/>
          <w:gallery w:val="placeholder"/>
        </w:category>
        <w:types>
          <w:type w:val="bbPlcHdr"/>
        </w:types>
        <w:behaviors>
          <w:behavior w:val="content"/>
        </w:behaviors>
        <w:guid w:val="{40B36E2D-06B8-42E6-8677-ADE9BC276653}"/>
      </w:docPartPr>
      <w:docPartBody>
        <w:p w:rsidR="00F72F18" w:rsidRDefault="00FD4B5B" w:rsidP="00FD4B5B">
          <w:pPr>
            <w:pStyle w:val="2D1E3E07A6FA4B4499378E39741846B5"/>
          </w:pPr>
          <w:r w:rsidRPr="00B2191A">
            <w:rPr>
              <w:rStyle w:val="Plassholdertekst"/>
            </w:rPr>
            <w:t>Click here to enter a date.</w:t>
          </w:r>
        </w:p>
      </w:docPartBody>
    </w:docPart>
    <w:docPart>
      <w:docPartPr>
        <w:name w:val="1BC896D191024F259702D7AA39AA2E94"/>
        <w:category>
          <w:name w:val="General"/>
          <w:gallery w:val="placeholder"/>
        </w:category>
        <w:types>
          <w:type w:val="bbPlcHdr"/>
        </w:types>
        <w:behaviors>
          <w:behavior w:val="content"/>
        </w:behaviors>
        <w:guid w:val="{DDB5D015-206D-4DF8-8407-E69BF105BA85}"/>
      </w:docPartPr>
      <w:docPartBody>
        <w:p w:rsidR="00F72F18" w:rsidRDefault="00FD4B5B" w:rsidP="00FD4B5B">
          <w:pPr>
            <w:pStyle w:val="1BC896D191024F259702D7AA39AA2E94"/>
          </w:pPr>
          <w:r w:rsidRPr="007E2EBB">
            <w:rPr>
              <w:rStyle w:val="Plassholderteks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Lucida Grande">
    <w:charset w:val="00"/>
    <w:family w:val="auto"/>
    <w:pitch w:val="variable"/>
    <w:sig w:usb0="E1000AEF" w:usb1="5000A1FF" w:usb2="00000000" w:usb3="00000000" w:csb0="000001BF" w:csb1="00000000"/>
  </w:font>
  <w:font w:name="Oswald">
    <w:panose1 w:val="00000500000000000000"/>
    <w:charset w:val="00"/>
    <w:family w:val="auto"/>
    <w:pitch w:val="variable"/>
    <w:sig w:usb0="2000020F"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muli">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Oswald Light">
    <w:panose1 w:val="00000400000000000000"/>
    <w:charset w:val="00"/>
    <w:family w:val="auto"/>
    <w:pitch w:val="variable"/>
    <w:sig w:usb0="2000020F" w:usb1="00000000"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A34"/>
    <w:rsid w:val="0001529C"/>
    <w:rsid w:val="0003686E"/>
    <w:rsid w:val="00037B46"/>
    <w:rsid w:val="00041117"/>
    <w:rsid w:val="000470BB"/>
    <w:rsid w:val="00060CA6"/>
    <w:rsid w:val="000B41C3"/>
    <w:rsid w:val="000F6A69"/>
    <w:rsid w:val="00120002"/>
    <w:rsid w:val="00143304"/>
    <w:rsid w:val="00171388"/>
    <w:rsid w:val="001E11E7"/>
    <w:rsid w:val="001E56A7"/>
    <w:rsid w:val="001F394A"/>
    <w:rsid w:val="0020731F"/>
    <w:rsid w:val="002916A6"/>
    <w:rsid w:val="002C71B6"/>
    <w:rsid w:val="00301450"/>
    <w:rsid w:val="00364B10"/>
    <w:rsid w:val="00372F4F"/>
    <w:rsid w:val="00382312"/>
    <w:rsid w:val="003E7475"/>
    <w:rsid w:val="00403A17"/>
    <w:rsid w:val="00433888"/>
    <w:rsid w:val="0044098C"/>
    <w:rsid w:val="004574B9"/>
    <w:rsid w:val="004C0A54"/>
    <w:rsid w:val="004C573B"/>
    <w:rsid w:val="004D4FE9"/>
    <w:rsid w:val="004D7160"/>
    <w:rsid w:val="00517B9F"/>
    <w:rsid w:val="005343A1"/>
    <w:rsid w:val="00551679"/>
    <w:rsid w:val="005A2B4F"/>
    <w:rsid w:val="005B28B7"/>
    <w:rsid w:val="005F07AC"/>
    <w:rsid w:val="006B7A56"/>
    <w:rsid w:val="006C3965"/>
    <w:rsid w:val="006E0C8D"/>
    <w:rsid w:val="0073006B"/>
    <w:rsid w:val="007366EB"/>
    <w:rsid w:val="0074004F"/>
    <w:rsid w:val="007D319C"/>
    <w:rsid w:val="007D3BE2"/>
    <w:rsid w:val="007F4C27"/>
    <w:rsid w:val="00806781"/>
    <w:rsid w:val="008A11B0"/>
    <w:rsid w:val="008C2F07"/>
    <w:rsid w:val="008D5499"/>
    <w:rsid w:val="008D781F"/>
    <w:rsid w:val="00905772"/>
    <w:rsid w:val="00933C75"/>
    <w:rsid w:val="0094009D"/>
    <w:rsid w:val="009417D1"/>
    <w:rsid w:val="00965D79"/>
    <w:rsid w:val="00995083"/>
    <w:rsid w:val="009A71C3"/>
    <w:rsid w:val="009B2BC8"/>
    <w:rsid w:val="009D02B5"/>
    <w:rsid w:val="00A02434"/>
    <w:rsid w:val="00A40D3F"/>
    <w:rsid w:val="00A417FB"/>
    <w:rsid w:val="00A476A7"/>
    <w:rsid w:val="00A556C8"/>
    <w:rsid w:val="00A618AB"/>
    <w:rsid w:val="00A73573"/>
    <w:rsid w:val="00A956C8"/>
    <w:rsid w:val="00AC4ADC"/>
    <w:rsid w:val="00AF7684"/>
    <w:rsid w:val="00B142C7"/>
    <w:rsid w:val="00BC177E"/>
    <w:rsid w:val="00BC5815"/>
    <w:rsid w:val="00C31134"/>
    <w:rsid w:val="00C32ED4"/>
    <w:rsid w:val="00CA4F94"/>
    <w:rsid w:val="00CA793A"/>
    <w:rsid w:val="00CB1C68"/>
    <w:rsid w:val="00CD5BE9"/>
    <w:rsid w:val="00CD7A98"/>
    <w:rsid w:val="00D11D0F"/>
    <w:rsid w:val="00D218FC"/>
    <w:rsid w:val="00D23123"/>
    <w:rsid w:val="00D23164"/>
    <w:rsid w:val="00D30500"/>
    <w:rsid w:val="00D50AA9"/>
    <w:rsid w:val="00D55EE9"/>
    <w:rsid w:val="00D71A34"/>
    <w:rsid w:val="00D96890"/>
    <w:rsid w:val="00DA5769"/>
    <w:rsid w:val="00DB6D12"/>
    <w:rsid w:val="00DF038A"/>
    <w:rsid w:val="00E6594B"/>
    <w:rsid w:val="00E717A8"/>
    <w:rsid w:val="00EB1770"/>
    <w:rsid w:val="00EB4517"/>
    <w:rsid w:val="00EB5CAA"/>
    <w:rsid w:val="00EB7DB8"/>
    <w:rsid w:val="00ED1647"/>
    <w:rsid w:val="00ED4CB0"/>
    <w:rsid w:val="00EE4138"/>
    <w:rsid w:val="00EF2887"/>
    <w:rsid w:val="00EF6CA5"/>
    <w:rsid w:val="00F3284A"/>
    <w:rsid w:val="00F32B2B"/>
    <w:rsid w:val="00F53532"/>
    <w:rsid w:val="00F70D9A"/>
    <w:rsid w:val="00F72F18"/>
    <w:rsid w:val="00F76FBC"/>
    <w:rsid w:val="00F92A1F"/>
    <w:rsid w:val="00FD4B5B"/>
    <w:rsid w:val="00FF5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19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FD4B5B"/>
    <w:rPr>
      <w:color w:val="808080"/>
    </w:rPr>
  </w:style>
  <w:style w:type="paragraph" w:customStyle="1" w:styleId="61ADB5C26D6E4BFC9836512680005605">
    <w:name w:val="61ADB5C26D6E4BFC9836512680005605"/>
    <w:rsid w:val="007D319C"/>
  </w:style>
  <w:style w:type="paragraph" w:customStyle="1" w:styleId="DE511F9149D643A49B00975E6507A8E7">
    <w:name w:val="DE511F9149D643A49B00975E6507A8E7"/>
    <w:rsid w:val="007D319C"/>
  </w:style>
  <w:style w:type="paragraph" w:customStyle="1" w:styleId="BE6324B44517458D96218DC6116BC7A0">
    <w:name w:val="BE6324B44517458D96218DC6116BC7A0"/>
    <w:rsid w:val="00CA4F94"/>
  </w:style>
  <w:style w:type="paragraph" w:customStyle="1" w:styleId="B2D4213EFD9D4DED862F3D846E020BE8">
    <w:name w:val="B2D4213EFD9D4DED862F3D846E020BE8"/>
    <w:rsid w:val="005F07AC"/>
  </w:style>
  <w:style w:type="paragraph" w:customStyle="1" w:styleId="BCE9C38C5D5F41A787CB8649467A9CE6">
    <w:name w:val="BCE9C38C5D5F41A787CB8649467A9CE6"/>
    <w:rsid w:val="005F07AC"/>
  </w:style>
  <w:style w:type="paragraph" w:customStyle="1" w:styleId="5DA992071B08495482C00F42B3C027F2">
    <w:name w:val="5DA992071B08495482C00F42B3C027F2"/>
    <w:rsid w:val="005F07AC"/>
  </w:style>
  <w:style w:type="paragraph" w:customStyle="1" w:styleId="03C3ACDD9F05442B952FA4946510F943">
    <w:name w:val="03C3ACDD9F05442B952FA4946510F943"/>
    <w:rsid w:val="005F07AC"/>
  </w:style>
  <w:style w:type="paragraph" w:customStyle="1" w:styleId="755919820DE042DA8A23764B92323184">
    <w:name w:val="755919820DE042DA8A23764B92323184"/>
    <w:rsid w:val="005F07AC"/>
  </w:style>
  <w:style w:type="paragraph" w:customStyle="1" w:styleId="5B203E71E36E46FCB48702D2CED50AC7">
    <w:name w:val="5B203E71E36E46FCB48702D2CED50AC7"/>
    <w:rsid w:val="005F07AC"/>
  </w:style>
  <w:style w:type="paragraph" w:customStyle="1" w:styleId="08F28D7F3B5A49A697C1BCF5B7B51968">
    <w:name w:val="08F28D7F3B5A49A697C1BCF5B7B51968"/>
    <w:rsid w:val="005F07AC"/>
  </w:style>
  <w:style w:type="paragraph" w:customStyle="1" w:styleId="BD8ED41370F2405DB5AA3C1AF24140AD">
    <w:name w:val="BD8ED41370F2405DB5AA3C1AF24140AD"/>
    <w:rsid w:val="005F07AC"/>
  </w:style>
  <w:style w:type="paragraph" w:customStyle="1" w:styleId="17D487B9FC814C16A09BC3097E5D6629">
    <w:name w:val="17D487B9FC814C16A09BC3097E5D6629"/>
    <w:rsid w:val="005F07AC"/>
  </w:style>
  <w:style w:type="paragraph" w:customStyle="1" w:styleId="45B4C67BA0E140E6A9DEBDA62DE55C78">
    <w:name w:val="45B4C67BA0E140E6A9DEBDA62DE55C78"/>
    <w:rsid w:val="00F32B2B"/>
  </w:style>
  <w:style w:type="paragraph" w:customStyle="1" w:styleId="92CEA37334E64F12B6EE8C451472CA1D">
    <w:name w:val="92CEA37334E64F12B6EE8C451472CA1D"/>
    <w:rsid w:val="00F32B2B"/>
  </w:style>
  <w:style w:type="paragraph" w:customStyle="1" w:styleId="C1BE9BE253F449348F04C7697918520A">
    <w:name w:val="C1BE9BE253F449348F04C7697918520A"/>
    <w:rsid w:val="00F32B2B"/>
  </w:style>
  <w:style w:type="paragraph" w:customStyle="1" w:styleId="D6B996DD194345EA9DEF99FFD8D41C1E">
    <w:name w:val="D6B996DD194345EA9DEF99FFD8D41C1E"/>
    <w:rsid w:val="00F32B2B"/>
  </w:style>
  <w:style w:type="paragraph" w:customStyle="1" w:styleId="51994A09A84E477189266BD98CF36A20">
    <w:name w:val="51994A09A84E477189266BD98CF36A20"/>
    <w:rsid w:val="00F32B2B"/>
  </w:style>
  <w:style w:type="paragraph" w:customStyle="1" w:styleId="0E6A5734D4DE477F91B9CDEA6717047C">
    <w:name w:val="0E6A5734D4DE477F91B9CDEA6717047C"/>
    <w:rsid w:val="00F32B2B"/>
  </w:style>
  <w:style w:type="paragraph" w:customStyle="1" w:styleId="B10ECC6DAB5041EE9FAA37C81E911C99">
    <w:name w:val="B10ECC6DAB5041EE9FAA37C81E911C99"/>
    <w:rsid w:val="00F32B2B"/>
  </w:style>
  <w:style w:type="paragraph" w:customStyle="1" w:styleId="D822C4CD91624699AE024C3C27145531">
    <w:name w:val="D822C4CD91624699AE024C3C27145531"/>
    <w:rsid w:val="00C32ED4"/>
  </w:style>
  <w:style w:type="paragraph" w:customStyle="1" w:styleId="F13C32EE3C804FF2A168A28B0AA43864">
    <w:name w:val="F13C32EE3C804FF2A168A28B0AA43864"/>
    <w:rsid w:val="00C32ED4"/>
  </w:style>
  <w:style w:type="paragraph" w:customStyle="1" w:styleId="E65BC87CED7A4DB591BF7662DCD399FB">
    <w:name w:val="E65BC87CED7A4DB591BF7662DCD399FB"/>
    <w:rsid w:val="00C32ED4"/>
  </w:style>
  <w:style w:type="paragraph" w:customStyle="1" w:styleId="48D57A45DB174315A518C6D4A36A272E">
    <w:name w:val="48D57A45DB174315A518C6D4A36A272E"/>
    <w:rsid w:val="00C32ED4"/>
  </w:style>
  <w:style w:type="paragraph" w:customStyle="1" w:styleId="FCA737C837574470BE81AD6D34E1A102">
    <w:name w:val="FCA737C837574470BE81AD6D34E1A102"/>
    <w:rsid w:val="00C32ED4"/>
  </w:style>
  <w:style w:type="paragraph" w:customStyle="1" w:styleId="C0C7D4AF7D31481ABAFDC57AB89E6CEC">
    <w:name w:val="C0C7D4AF7D31481ABAFDC57AB89E6CEC"/>
    <w:rsid w:val="00C32ED4"/>
  </w:style>
  <w:style w:type="paragraph" w:customStyle="1" w:styleId="24B4DC5314B34FCC9EFC69863B3E3BF8">
    <w:name w:val="24B4DC5314B34FCC9EFC69863B3E3BF8"/>
    <w:rsid w:val="00EF2887"/>
  </w:style>
  <w:style w:type="paragraph" w:customStyle="1" w:styleId="2832B78F60BB4A1FB0A84DAC17841FE2">
    <w:name w:val="2832B78F60BB4A1FB0A84DAC17841FE2"/>
    <w:rsid w:val="00EF2887"/>
  </w:style>
  <w:style w:type="paragraph" w:customStyle="1" w:styleId="CFFE0B43C4124360A0B2E180B6EF168E">
    <w:name w:val="CFFE0B43C4124360A0B2E180B6EF168E"/>
    <w:rsid w:val="00EF2887"/>
  </w:style>
  <w:style w:type="paragraph" w:customStyle="1" w:styleId="CBDE58EDF45F4D6E9B14C84C7F250929">
    <w:name w:val="CBDE58EDF45F4D6E9B14C84C7F250929"/>
    <w:rsid w:val="00EF2887"/>
  </w:style>
  <w:style w:type="paragraph" w:customStyle="1" w:styleId="70F6BD9049A047E28E24C031A9D9F47D">
    <w:name w:val="70F6BD9049A047E28E24C031A9D9F47D"/>
    <w:rsid w:val="00F3284A"/>
  </w:style>
  <w:style w:type="paragraph" w:customStyle="1" w:styleId="9F5D9D9C975B4973884293B8BE416CA7">
    <w:name w:val="9F5D9D9C975B4973884293B8BE416CA7"/>
    <w:rsid w:val="0094009D"/>
  </w:style>
  <w:style w:type="paragraph" w:customStyle="1" w:styleId="3D6AFEC3EBEA43CFA68C1DCFCB373A75">
    <w:name w:val="3D6AFEC3EBEA43CFA68C1DCFCB373A75"/>
    <w:rsid w:val="0094009D"/>
  </w:style>
  <w:style w:type="paragraph" w:customStyle="1" w:styleId="2D44D28B2ED249049E4B7B0B2EFF2D54">
    <w:name w:val="2D44D28B2ED249049E4B7B0B2EFF2D54"/>
    <w:rsid w:val="0094009D"/>
  </w:style>
  <w:style w:type="paragraph" w:customStyle="1" w:styleId="26CF1EF177C145DEB14955CC7FAAA6EA">
    <w:name w:val="26CF1EF177C145DEB14955CC7FAAA6EA"/>
    <w:rsid w:val="0094009D"/>
  </w:style>
  <w:style w:type="paragraph" w:customStyle="1" w:styleId="99C7010518E04597A875370434BD9C39">
    <w:name w:val="99C7010518E04597A875370434BD9C39"/>
    <w:rsid w:val="0094009D"/>
  </w:style>
  <w:style w:type="paragraph" w:customStyle="1" w:styleId="1BC0E797D5A242FE9515F6B18E97F77E">
    <w:name w:val="1BC0E797D5A242FE9515F6B18E97F77E"/>
    <w:rsid w:val="0094009D"/>
  </w:style>
  <w:style w:type="paragraph" w:customStyle="1" w:styleId="58CA692872AC4EB6A7C70F487F3F330A">
    <w:name w:val="58CA692872AC4EB6A7C70F487F3F330A"/>
    <w:rsid w:val="0094009D"/>
  </w:style>
  <w:style w:type="paragraph" w:customStyle="1" w:styleId="C5AA25822454401BB50B6EEA534E90E3">
    <w:name w:val="C5AA25822454401BB50B6EEA534E90E3"/>
    <w:rsid w:val="0094009D"/>
  </w:style>
  <w:style w:type="paragraph" w:customStyle="1" w:styleId="3BC6F5F088CF416DBE9E5A8C9A51E8C6">
    <w:name w:val="3BC6F5F088CF416DBE9E5A8C9A51E8C6"/>
    <w:rsid w:val="0094009D"/>
  </w:style>
  <w:style w:type="paragraph" w:customStyle="1" w:styleId="A679166F6C3D47DC886A088203AA9A0F">
    <w:name w:val="A679166F6C3D47DC886A088203AA9A0F"/>
    <w:rsid w:val="0094009D"/>
  </w:style>
  <w:style w:type="paragraph" w:customStyle="1" w:styleId="31B742EAD84441F7B32C41A15B378DDC">
    <w:name w:val="31B742EAD84441F7B32C41A15B378DDC"/>
    <w:rsid w:val="0094009D"/>
  </w:style>
  <w:style w:type="paragraph" w:customStyle="1" w:styleId="62CFE41C34474619A111C5FC82C1A9BA">
    <w:name w:val="62CFE41C34474619A111C5FC82C1A9BA"/>
    <w:rsid w:val="0094009D"/>
  </w:style>
  <w:style w:type="paragraph" w:customStyle="1" w:styleId="BCD027651B5C42D893A0D9C114D5049C">
    <w:name w:val="BCD027651B5C42D893A0D9C114D5049C"/>
    <w:rsid w:val="0001529C"/>
  </w:style>
  <w:style w:type="paragraph" w:customStyle="1" w:styleId="79F0BE867CF44FFF9CE0E9C796D2E51C">
    <w:name w:val="79F0BE867CF44FFF9CE0E9C796D2E51C"/>
    <w:rsid w:val="0001529C"/>
  </w:style>
  <w:style w:type="paragraph" w:customStyle="1" w:styleId="46BD15DC3BD749638A7572665BDCEFEB">
    <w:name w:val="46BD15DC3BD749638A7572665BDCEFEB"/>
    <w:rsid w:val="00CB1C68"/>
  </w:style>
  <w:style w:type="paragraph" w:customStyle="1" w:styleId="6E93903A1411448C99EB64FFBF4CAFB7">
    <w:name w:val="6E93903A1411448C99EB64FFBF4CAFB7"/>
    <w:rsid w:val="00CB1C68"/>
  </w:style>
  <w:style w:type="paragraph" w:customStyle="1" w:styleId="F3FBC6FF9C944969BA3CB57CC3838E1F">
    <w:name w:val="F3FBC6FF9C944969BA3CB57CC3838E1F"/>
    <w:rsid w:val="00CB1C68"/>
  </w:style>
  <w:style w:type="paragraph" w:customStyle="1" w:styleId="3A4857E816B040E3860329CFB165FCD6">
    <w:name w:val="3A4857E816B040E3860329CFB165FCD6"/>
    <w:rsid w:val="00CB1C68"/>
  </w:style>
  <w:style w:type="paragraph" w:customStyle="1" w:styleId="38484256462D468899B6E06D3A8DD466">
    <w:name w:val="38484256462D468899B6E06D3A8DD466"/>
    <w:rsid w:val="004D7160"/>
    <w:rPr>
      <w:lang w:val="en-US" w:eastAsia="en-US"/>
    </w:rPr>
  </w:style>
  <w:style w:type="paragraph" w:customStyle="1" w:styleId="0A9A42F5D2C94EA796FA4C3B967D44DD">
    <w:name w:val="0A9A42F5D2C94EA796FA4C3B967D44DD"/>
    <w:rsid w:val="004D7160"/>
    <w:rPr>
      <w:lang w:val="en-US" w:eastAsia="en-US"/>
    </w:rPr>
  </w:style>
  <w:style w:type="paragraph" w:customStyle="1" w:styleId="CE0152EE71264133B24176C424AEB0AD">
    <w:name w:val="CE0152EE71264133B24176C424AEB0AD"/>
    <w:rsid w:val="00BC177E"/>
  </w:style>
  <w:style w:type="paragraph" w:customStyle="1" w:styleId="ACAD5A3C77F54C29A0142FC19B669A96">
    <w:name w:val="ACAD5A3C77F54C29A0142FC19B669A96"/>
    <w:rsid w:val="00BC177E"/>
  </w:style>
  <w:style w:type="paragraph" w:customStyle="1" w:styleId="71FBD8EFC97C4A859AE793D3B878C545">
    <w:name w:val="71FBD8EFC97C4A859AE793D3B878C545"/>
    <w:rsid w:val="00BC177E"/>
  </w:style>
  <w:style w:type="paragraph" w:customStyle="1" w:styleId="2C594FBD65A44ED5B61B3E99A53BF942">
    <w:name w:val="2C594FBD65A44ED5B61B3E99A53BF942"/>
    <w:rsid w:val="00BC177E"/>
  </w:style>
  <w:style w:type="paragraph" w:customStyle="1" w:styleId="A2390D26BA4A47DCA261B603AECEC34E">
    <w:name w:val="A2390D26BA4A47DCA261B603AECEC34E"/>
    <w:rsid w:val="00BC177E"/>
  </w:style>
  <w:style w:type="paragraph" w:customStyle="1" w:styleId="B1631AB6537C4881B2AFA01C1AEBF577">
    <w:name w:val="B1631AB6537C4881B2AFA01C1AEBF577"/>
    <w:rsid w:val="00BC177E"/>
  </w:style>
  <w:style w:type="paragraph" w:customStyle="1" w:styleId="5FAEF1889A9145E89D22D0384B3AF14C">
    <w:name w:val="5FAEF1889A9145E89D22D0384B3AF14C"/>
    <w:rsid w:val="00BC177E"/>
  </w:style>
  <w:style w:type="paragraph" w:customStyle="1" w:styleId="03064B22A88E4E7CBBBB3D124AD4E5A9">
    <w:name w:val="03064B22A88E4E7CBBBB3D124AD4E5A9"/>
    <w:rsid w:val="00BC177E"/>
  </w:style>
  <w:style w:type="paragraph" w:customStyle="1" w:styleId="811E17790B4D4D139E3B3879CAFD43CD">
    <w:name w:val="811E17790B4D4D139E3B3879CAFD43CD"/>
    <w:rsid w:val="00BC177E"/>
  </w:style>
  <w:style w:type="paragraph" w:customStyle="1" w:styleId="CD2AED1B4C4648D498E708B58FDAB3F0">
    <w:name w:val="CD2AED1B4C4648D498E708B58FDAB3F0"/>
    <w:rsid w:val="00BC177E"/>
  </w:style>
  <w:style w:type="paragraph" w:customStyle="1" w:styleId="ED04FCC92F9649A58FD5EA58F4444DEA">
    <w:name w:val="ED04FCC92F9649A58FD5EA58F4444DEA"/>
    <w:rsid w:val="00BC177E"/>
  </w:style>
  <w:style w:type="paragraph" w:customStyle="1" w:styleId="961AFEF9F75E43C9BBCE0DFB4EFB9352">
    <w:name w:val="961AFEF9F75E43C9BBCE0DFB4EFB9352"/>
    <w:rsid w:val="00BC177E"/>
  </w:style>
  <w:style w:type="paragraph" w:customStyle="1" w:styleId="544D7B7ED6FF4081BDF626F36DA8431E">
    <w:name w:val="544D7B7ED6FF4081BDF626F36DA8431E"/>
    <w:rsid w:val="00EB4517"/>
  </w:style>
  <w:style w:type="paragraph" w:customStyle="1" w:styleId="BF00D25BE993467781B99D167F9B5259">
    <w:name w:val="BF00D25BE993467781B99D167F9B5259"/>
    <w:rsid w:val="00965D79"/>
  </w:style>
  <w:style w:type="paragraph" w:customStyle="1" w:styleId="402E00F6ACCA46C0823EF15F5A8D2A25">
    <w:name w:val="402E00F6ACCA46C0823EF15F5A8D2A25"/>
    <w:rsid w:val="00965D79"/>
  </w:style>
  <w:style w:type="paragraph" w:customStyle="1" w:styleId="D1CBD2C6D29C427F941EA4ED7C198F3E">
    <w:name w:val="D1CBD2C6D29C427F941EA4ED7C198F3E"/>
    <w:rsid w:val="006B7A56"/>
  </w:style>
  <w:style w:type="paragraph" w:customStyle="1" w:styleId="23A201785815494E872474300A174E60">
    <w:name w:val="23A201785815494E872474300A174E60"/>
    <w:rsid w:val="006B7A56"/>
  </w:style>
  <w:style w:type="paragraph" w:customStyle="1" w:styleId="E7F72C72C3514FAA8ADCD8792552F23F">
    <w:name w:val="E7F72C72C3514FAA8ADCD8792552F23F"/>
    <w:rsid w:val="00FD4B5B"/>
    <w:pPr>
      <w:spacing w:after="160" w:line="259" w:lineRule="auto"/>
    </w:pPr>
  </w:style>
  <w:style w:type="paragraph" w:customStyle="1" w:styleId="F501C63D34CF4F6B9588A88B46AA0F53">
    <w:name w:val="F501C63D34CF4F6B9588A88B46AA0F53"/>
    <w:rsid w:val="00FD4B5B"/>
    <w:pPr>
      <w:spacing w:after="160" w:line="259" w:lineRule="auto"/>
    </w:pPr>
  </w:style>
  <w:style w:type="paragraph" w:customStyle="1" w:styleId="CCB877E9036C49D6A183516E3F4F82A5">
    <w:name w:val="CCB877E9036C49D6A183516E3F4F82A5"/>
    <w:rsid w:val="00FD4B5B"/>
    <w:pPr>
      <w:spacing w:after="160" w:line="259" w:lineRule="auto"/>
    </w:pPr>
  </w:style>
  <w:style w:type="paragraph" w:customStyle="1" w:styleId="D20D492076FB4086BCD6481B8AB3620B">
    <w:name w:val="D20D492076FB4086BCD6481B8AB3620B"/>
    <w:rsid w:val="00FD4B5B"/>
    <w:pPr>
      <w:spacing w:after="160" w:line="259" w:lineRule="auto"/>
    </w:pPr>
  </w:style>
  <w:style w:type="paragraph" w:customStyle="1" w:styleId="A6593C2E56314C428311CBE1ADC70598">
    <w:name w:val="A6593C2E56314C428311CBE1ADC70598"/>
    <w:rsid w:val="00FD4B5B"/>
    <w:pPr>
      <w:spacing w:after="160" w:line="259" w:lineRule="auto"/>
    </w:pPr>
  </w:style>
  <w:style w:type="paragraph" w:customStyle="1" w:styleId="4B0B0208A11849058B9141FD105E6457">
    <w:name w:val="4B0B0208A11849058B9141FD105E6457"/>
    <w:rsid w:val="00FD4B5B"/>
    <w:pPr>
      <w:spacing w:after="160" w:line="259" w:lineRule="auto"/>
    </w:pPr>
  </w:style>
  <w:style w:type="paragraph" w:customStyle="1" w:styleId="985B2DC6980946B8AE523F930FD2F1B2">
    <w:name w:val="985B2DC6980946B8AE523F930FD2F1B2"/>
    <w:rsid w:val="00FD4B5B"/>
    <w:pPr>
      <w:spacing w:after="160" w:line="259" w:lineRule="auto"/>
    </w:pPr>
  </w:style>
  <w:style w:type="paragraph" w:customStyle="1" w:styleId="70C3563DC28546FDB1C0D06FC596C21C">
    <w:name w:val="70C3563DC28546FDB1C0D06FC596C21C"/>
    <w:rsid w:val="00FD4B5B"/>
    <w:pPr>
      <w:spacing w:after="160" w:line="259" w:lineRule="auto"/>
    </w:pPr>
  </w:style>
  <w:style w:type="paragraph" w:customStyle="1" w:styleId="FEC8B99CE176402785FC0DB67848A0CE">
    <w:name w:val="FEC8B99CE176402785FC0DB67848A0CE"/>
    <w:rsid w:val="00FD4B5B"/>
    <w:pPr>
      <w:spacing w:after="160" w:line="259" w:lineRule="auto"/>
    </w:pPr>
  </w:style>
  <w:style w:type="paragraph" w:customStyle="1" w:styleId="4C0C017D56F44EB7B36F6C6162F4C864">
    <w:name w:val="4C0C017D56F44EB7B36F6C6162F4C864"/>
    <w:rsid w:val="00FD4B5B"/>
    <w:pPr>
      <w:spacing w:after="160" w:line="259" w:lineRule="auto"/>
    </w:pPr>
  </w:style>
  <w:style w:type="paragraph" w:customStyle="1" w:styleId="1F4835AC33F344D3A09DCEFB3808FD8F">
    <w:name w:val="1F4835AC33F344D3A09DCEFB3808FD8F"/>
    <w:rsid w:val="00FD4B5B"/>
    <w:pPr>
      <w:spacing w:after="160" w:line="259" w:lineRule="auto"/>
    </w:pPr>
  </w:style>
  <w:style w:type="paragraph" w:customStyle="1" w:styleId="D001FC782E824C558D9ECDE9054DE6DE">
    <w:name w:val="D001FC782E824C558D9ECDE9054DE6DE"/>
    <w:rsid w:val="00FD4B5B"/>
    <w:pPr>
      <w:spacing w:after="160" w:line="259" w:lineRule="auto"/>
    </w:pPr>
  </w:style>
  <w:style w:type="paragraph" w:customStyle="1" w:styleId="7D22952B93E941F78DD0C18FF4BF7857">
    <w:name w:val="7D22952B93E941F78DD0C18FF4BF7857"/>
    <w:rsid w:val="00FD4B5B"/>
    <w:pPr>
      <w:spacing w:after="160" w:line="259" w:lineRule="auto"/>
    </w:pPr>
  </w:style>
  <w:style w:type="paragraph" w:customStyle="1" w:styleId="2D1E3E07A6FA4B4499378E39741846B5">
    <w:name w:val="2D1E3E07A6FA4B4499378E39741846B5"/>
    <w:rsid w:val="00FD4B5B"/>
    <w:pPr>
      <w:spacing w:after="160" w:line="259" w:lineRule="auto"/>
    </w:pPr>
  </w:style>
  <w:style w:type="paragraph" w:customStyle="1" w:styleId="1BC896D191024F259702D7AA39AA2E94">
    <w:name w:val="1BC896D191024F259702D7AA39AA2E94"/>
    <w:rsid w:val="00FD4B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bs:GrowBusinessDocument xmlns:gbs="http://www.software-innovation.no/growBusinessDocument" gbs:officeVersion="2007" gbs:templateDesignerVersion="3.1 F" gbs:sourceId="805970" gbs:entity="Document">
  <gbs:ToActivityContactJOINEX.Name gbs:loadFromGrowBusiness="OnEdit" gbs:entity="ActivityContact" gbs:recno="" gbs:saveInGrowBusiness="False" gbs:connected="true" gbs:key="10000" gbs:joinex="[JOINEX=[ToRole] {!OJEX!}=6]" gbs:dispatchrecipient="true" gbs:removeContentControl="0">Til elever ved Steinkjer videregående skole</gbs:ToActivityContactJOINEX.Name>
  <gbs:ToActivityContactJOINEX.Name2 gbs:loadFromGrowBusiness="OnEdit" gbs:entity="ActivityContact" gbs:recno="" gbs:saveInGrowBusiness="False" gbs:connected="true" gbs:key="10001" gbs:label="Att:" gbs:dispatchrecipient="true" gbs:removeContentControl="0" gbs:joinex="[JOINEX=[ToRole] {!OJEX!}=6]">
  </gbs:ToActivityContactJOINEX.Name2>
  <gbs:ToActivityContactJOINEX.Address gbs:loadFromGrowBusiness="OnEdit" gbs:entity="ActivityContact" gbs:recno="" gbs:saveInGrowBusiness="False" gbs:connected="true" gbs:key="10002" gbs:dispatchrecipient="true" gbs:removeContentControl="0" gbs:joinex="[JOINEX=[ToRole] {!OJEX!}=6]">
  </gbs:ToActivityContactJOINEX.Address>
  <gbs:ToActivityContactJOINEX.Zip gbs:loadFromGrowBusiness="OnEdit" gbs:entity="ActivityContact" gbs:recno="" gbs:saveInGrowBusiness="False" gbs:connected="true" gbs:key="10003" gbs:dispatchrecipient="true" gbs:removeContentControl="0" gbs:joinex="[JOINEX=[ToRole] {!OJEX!}=6]">
  </gbs:ToActivityContactJOINEX.Zip>
  <gbs:ReferenceNo gbs:loadFromGrowBusiness="OnEdit" gbs:entity="Document" gbs:recno="" gbs:saveInGrowBusiness="True" gbs:connected="true" gbs:key="10004" gbs:removeContentControl="0">
  </gbs:ReferenceNo>
  <gbs:DocumentNumber gbs:loadFromGrowBusiness="OnEdit" gbs:entity="Document" gbs:recno="" gbs:saveInGrowBusiness="False" gbs:connected="true" gbs:key="10005" gbs:removeContentControl="0">201842954-14</gbs:DocumentNumber>
  <gbs:ToAuthorization gbs:loadFromGrowBusiness="OnEdit" gbs:entity="Document" gbs:recno="" gbs:saveInGrowBusiness="False" gbs:connected="true" gbs:key="10006">
  </gbs:ToAuthorization>
  <gbs:Lists>
    <gbs:SingleLines>
      <gbs:ToCurrentVersion gbs:name="Vedleggsliste" gbs:removeList="False" gbs:loadFromGrowBusiness="OnEdit" gbs:saveInGrowBusiness="False" gbs:removeContentControl="0" gbs:row-separator="&#10;">
        <gbs:DisplayField gbs:key="10007">
        </gbs:DisplayField>
        <gbs:ToCurrentVersion.FileConnection.ToFile.Comment/>
        <gbs:Criteria xmlns:gbs="http://www.software-innovation.no/growBusinessDocument" gbs:operator="and">
          <gbs:Criterion gbs:field="//FileConnection//ToFile::Present" gbs:operator="=">-1</gbs:Criterion>
          <gbs:Criterion gbs:field="//FileConnection//ToFile::Status" gbs:operator="!=">99</gbs:Criterion>
          <gbs:Criterion gbs:field="//FileConnection::ToRelationType" gbs:operator="=">2</gbs:Criterion>
        </gbs:Criteria>
      </gbs:ToCurrentVersion>
      <gbs:ToActivityContact gbs:name="Kopimottakere" gbs:removeList="False" gbs:loadFromGrowBusiness="OnEdit" gbs:saveInGrowBusiness="False" gbs:removeContentControl="0" gbs:row-separator="&#10;" gbs:field-separator=", ">
        <gbs:DisplayField gbs:key="10008">
        </gbs:DisplayField>
        <gbs:ToActivityContact.Name2/>
        <gbs:Criteria xmlns:gbs="http://www.software-innovation.no/growBusinessDocument" gbs:operator="and">
          <gbs:Criterion gbs:field="::ToRole" gbs:operator="=">8</gbs:Criterion>
        </gbs:Criteria>
        <gbs:ToActivityContact.Name/>
      </gbs:ToActivityContact>
      <gbs:ToActivityContact gbs:name="Mottakerliste" gbs:removeList="False" gbs:row-separator="&#10;" gbs:field-separator=", " gbs:loadFromGrowBusiness="OnEdit" gbs:saveInGrowBusiness="False" gbs:removeContentControl="0">
        <gbs:DisplayField gbs:key="10009">Til elever ved Steinkjer videregående skole</gbs:DisplayField>
        <gbs:Criteria gbs:operator="and">
          <gbs:Criterion gbs:field="::ToRole" gbs:operator="=">6</gbs:Criterion>
        </gbs:Criteria>
        <gbs:ToActivityContact.Name2/>
        <gbs:ToActivityContact.Name/>
      </gbs:ToActivityContact>
    </gbs:SingleLines>
    <gbs:MultipleLines>
    </gbs:MultipleLines>
  </gbs:Lists>
  <gbs:DocumentDate gbs:loadFromGrowBusiness="OnEdit" gbs:entity="Document" gbs:recno="" gbs:saveInGrowBusiness="True" gbs:connected="true" gbs:key="10010" gbs:removeContentControl="0">2019-05-20T00:00:00</gbs:DocumentDate>
  <gbs:ToOrgUnit.Name gbs:loadFromGrowBusiness="OnProduce" gbs:saveInGrowBusiness="False" gbs:connected="true" gbs:recno="" gbs:entity="" gbs:datatype="string" gbs:key="10011" gbs:removeContentControl="0">Steinkjer videregående skole</gbs:ToOrgUnit.Name>
  <gbs:OurRef.Name gbs:loadFromGrowBusiness="OnProduce" gbs:saveInGrowBusiness="False" gbs:connected="true" gbs:recno="" gbs:entity="" gbs:datatype="string" gbs:key="10012" gbs:removeContentControl="0">Liv Karin Olsen Flak</gbs:OurRef.Name>
  <gbs:OurRef.Title gbs:loadFromGrowBusiness="OnProduce" gbs:saveInGrowBusiness="False" gbs:connected="true" gbs:recno="" gbs:entity="" gbs:datatype="string" gbs:key="10013"/>
  <gbs:ToActivityContactJOINEX.ToAddress.Country.Description gbs:loadFromGrowBusiness="OnEdit" gbs:saveInGrowBusiness="False" gbs:connected="true" gbs:recno="" gbs:entity="" gbs:datatype="string" gbs:key="10014" gbs:removeContentControl="0" gbs:dispatchrecipient="true" gbs:joinex="[JOINEX=[ToRole] {!OJEX!}=6]">Norge</gbs:ToActivityContactJOINEX.ToAddress.Country.Description>
  <gbs:ToActivityContactJOINEX.ToAddress.Country.Description gbs:loadFromGrowBusiness="OnEdit" gbs:saveInGrowBusiness="False" gbs:connected="true" gbs:recno="" gbs:entity="" gbs:datatype="string" gbs:key="10015" gbs:removeContentControl="0" gbs:dispatchrecipient="true" gbs:joinex="[JOINEX=[ToRole] {!OJEX!}=6]">Norge</gbs:ToActivityContactJOINEX.ToAddress.Country.Description>
  <gbs:ToAuthorization gbs:loadFromGrowBusiness="OnEdit" gbs:saveInGrowBusiness="False" gbs:connected="true" gbs:recno="" gbs:entity="" gbs:datatype="string" gbs:key="10016" gbs:removeContentControl="0">
  </gbs:ToAuthorization>
  <gbs:ToActivityContactJOINEX.Name gbs:loadFromGrowBusiness="OnEdit" gbs:saveInGrowBusiness="False" gbs:connected="true" gbs:recno="" gbs:entity="" gbs:datatype="string" gbs:key="10017" gbs:joinex="[JOINEX=[ToRole] {!OJEX!}=8]" gbs:removeContentControl="0">
  </gbs:ToActivityContactJOINEX.Name>
  <gbs:Attachments gbs:loadFromGrowBusiness="OnEdit" gbs:saveInGrowBusiness="False" gbs:connected="true" gbs:recno="" gbs:entity="" gbs:datatype="long" gbs:key="10018" gbs:removeContentControl="0">
  </gbs:Attachments>
  <gbs:Attachments gbs:loadFromGrowBusiness="OnEdit" gbs:saveInGrowBusiness="False" gbs:connected="true" gbs:recno="" gbs:entity="" gbs:datatype="long" gbs:key="10019" gbs:removeContentControl="0">
  </gbs:Attachments>
  <gbs:ToOrgUnit.Name gbs:loadFromGrowBusiness="OnProduce" gbs:saveInGrowBusiness="False" gbs:connected="true" gbs:recno="" gbs:entity="" gbs:datatype="string" gbs:key="10020">Steinkjer videregående skole</gbs:ToOrgUnit.Name>
  <gbs:DocumentNumber gbs:loadFromGrowBusiness="OnProduce" gbs:saveInGrowBusiness="False" gbs:connected="true" gbs:recno="" gbs:entity="" gbs:datatype="string" gbs:key="10021">201842954-14</gbs:DocumentNumber>
  <gbs:OurRef.Name gbs:loadFromGrowBusiness="OnProduce" gbs:saveInGrowBusiness="False" gbs:connected="true" gbs:recno="" gbs:entity="" gbs:datatype="string" gbs:key="10022">Liv Karin Olsen Flak</gbs:OurRef.Name>
  <gbs:OurRef.E-mail gbs:loadFromGrowBusiness="OnProduce" gbs:saveInGrowBusiness="False" gbs:connected="true" gbs:recno="" gbs:entity="" gbs:datatype="string" gbs:key="10023">livfl@trondelagfylke.no</gbs:OurRef.E-mail>
  <gbs:OurRef.DirectLine gbs:loadFromGrowBusiness="OnProduce" gbs:saveInGrowBusiness="False" gbs:connected="true" gbs:recno="" gbs:entity="" gbs:datatype="string" gbs:key="10024">
  </gbs:OurRef.DirectLine>
  <gbs:UnofficialTitle gbs:loadFromGrowBusiness="OnProduce" gbs:saveInGrowBusiness="False" gbs:connected="true" gbs:recno="" gbs:entity="" gbs:datatype="string" gbs:key="10025" gbs:removeContentControl="0">Informasjon om klage på vurdering skoleåret 2018/2019 - Steinkjer videregående skole</gbs:UnofficialTitle>
  <gbs:OurRef.Name gbs:loadFromGrowBusiness="OnProduce" gbs:saveInGrowBusiness="False" gbs:connected="true" gbs:recno="" gbs:entity="" gbs:datatype="string" gbs:key="10026" gbs:removeContentControl="0">Liv Karin Olsen Flak</gbs:OurRef.Name>
  <gbs:ToOrgUnit.Name gbs:loadFromGrowBusiness="OnProduce" gbs:saveInGrowBusiness="False" gbs:connected="true" gbs:recno="" gbs:entity="" gbs:datatype="string" gbs:key="10027">Steinkjer videregående skole</gbs:ToOrgUnit.Name>
  <gbs:ToActivityContact.ToRequest.DocumentDate gbs:loadFromGrowBusiness="OnProduce" gbs:saveInGrowBusiness="False" gbs:connected="true" gbs:recno="" gbs:entity="" gbs:datatype="date" gbs:key="10028">
  </gbs:ToActivityContact.ToRequest.DocumentDate>
  <gbs:ToOrgUnit.Name2 gbs:loadFromGrowBusiness="OnProduce" gbs:saveInGrowBusiness="False" gbs:connected="true" gbs:recno="" gbs:entity="" gbs:datatype="string" gbs:key="10029">
  </gbs:ToOrgUnit.Name2>
  <gbs:ToOrgUnit.Name gbs:loadFromGrowBusiness="OnProduce" gbs:saveInGrowBusiness="False" gbs:connected="true" gbs:recno="" gbs:entity="" gbs:datatype="string" gbs:key="10030">Steinkjer videregående skole</gbs:ToOrgUnit.Name>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3757E99C76F6E04DAE9269CDCA5F2086" ma:contentTypeVersion="18" ma:contentTypeDescription="Opprett et nytt dokument." ma:contentTypeScope="" ma:versionID="23d19e7feb531280d079aac60a5dcb55">
  <xsd:schema xmlns:xsd="http://www.w3.org/2001/XMLSchema" xmlns:xs="http://www.w3.org/2001/XMLSchema" xmlns:p="http://schemas.microsoft.com/office/2006/metadata/properties" xmlns:ns2="4c1e125b-b772-4d2d-8af8-eec310c9bc7c" xmlns:ns3="8c1a7448-c795-4373-931a-935dbe1333ab" xmlns:ns4="2e9268ad-f9e5-4b4c-984a-6e7c3a2656b1" targetNamespace="http://schemas.microsoft.com/office/2006/metadata/properties" ma:root="true" ma:fieldsID="a96b773d88e4a1e3c5b27af70edde0eb" ns2:_="" ns3:_="" ns4:_="">
    <xsd:import namespace="4c1e125b-b772-4d2d-8af8-eec310c9bc7c"/>
    <xsd:import namespace="8c1a7448-c795-4373-931a-935dbe1333ab"/>
    <xsd:import namespace="2e9268ad-f9e5-4b4c-984a-6e7c3a2656b1"/>
    <xsd:element name="properties">
      <xsd:complexType>
        <xsd:sequence>
          <xsd:element name="documentManagement">
            <xsd:complexType>
              <xsd:all>
                <xsd:element ref="ns2:h3ecda64fe994b47aa30e5432815760a" minOccurs="0"/>
                <xsd:element ref="ns2:TaxCatchAll" minOccurs="0"/>
                <xsd:element ref="ns2:df8ae297421a46099bed64514a3fb8ef" minOccurs="0"/>
                <xsd:element ref="ns2:kaa0af3728ae4e579c454f9bb4450f29"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1e125b-b772-4d2d-8af8-eec310c9bc7c" elementFormDefault="qualified">
    <xsd:import namespace="http://schemas.microsoft.com/office/2006/documentManagement/types"/>
    <xsd:import namespace="http://schemas.microsoft.com/office/infopath/2007/PartnerControls"/>
    <xsd:element name="h3ecda64fe994b47aa30e5432815760a" ma:index="8" nillable="true" ma:displayName="Dokumenttype_0" ma:hidden="true" ma:internalName="h3ecda64fe994b47aa30e5432815760a">
      <xsd:simpleType>
        <xsd:restriction base="dms:Note"/>
      </xsd:simpleType>
    </xsd:element>
    <xsd:element name="TaxCatchAll" ma:index="9" nillable="true" ma:displayName="Taxonomy Catch All Column" ma:hidden="true" ma:list="{591abb45-0f15-44b8-8c93-0ae72a6147a9}" ma:internalName="TaxCatchAll" ma:showField="CatchAllData" ma:web="8c1a7448-c795-4373-931a-935dbe1333ab">
      <xsd:complexType>
        <xsd:complexContent>
          <xsd:extension base="dms:MultiChoiceLookup">
            <xsd:sequence>
              <xsd:element name="Value" type="dms:Lookup" maxOccurs="unbounded" minOccurs="0" nillable="true"/>
            </xsd:sequence>
          </xsd:extension>
        </xsd:complexContent>
      </xsd:complexType>
    </xsd:element>
    <xsd:element name="df8ae297421a46099bed64514a3fb8ef" ma:index="10" nillable="true" ma:displayName="Avdelinger_0" ma:hidden="true" ma:internalName="df8ae297421a46099bed64514a3fb8ef">
      <xsd:simpleType>
        <xsd:restriction base="dms:Note"/>
      </xsd:simpleType>
    </xsd:element>
    <xsd:element name="kaa0af3728ae4e579c454f9bb4450f29" ma:index="11" nillable="true" ma:displayName="Klassifisering_0" ma:hidden="true" ma:internalName="kaa0af3728ae4e579c454f9bb4450f29">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1a7448-c795-4373-931a-935dbe1333ab"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9268ad-f9e5-4b4c-984a-6e7c3a2656b1"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c1e125b-b772-4d2d-8af8-eec310c9bc7c"/>
    <df8ae297421a46099bed64514a3fb8ef xmlns="4c1e125b-b772-4d2d-8af8-eec310c9bc7c" xsi:nil="true"/>
    <kaa0af3728ae4e579c454f9bb4450f29 xmlns="4c1e125b-b772-4d2d-8af8-eec310c9bc7c" xsi:nil="true"/>
    <h3ecda64fe994b47aa30e5432815760a xmlns="4c1e125b-b772-4d2d-8af8-eec310c9bc7c" xsi:nil="true"/>
  </documentManagement>
</p:properties>
</file>

<file path=customXml/itemProps1.xml><?xml version="1.0" encoding="utf-8"?>
<ds:datastoreItem xmlns:ds="http://schemas.openxmlformats.org/officeDocument/2006/customXml" ds:itemID="{085B2587-D6E7-40EF-BEF9-E5A3769D00C7}">
  <ds:schemaRefs>
    <ds:schemaRef ds:uri="http://www.software-innovation.no/growBusinessDocument"/>
  </ds:schemaRefs>
</ds:datastoreItem>
</file>

<file path=customXml/itemProps2.xml><?xml version="1.0" encoding="utf-8"?>
<ds:datastoreItem xmlns:ds="http://schemas.openxmlformats.org/officeDocument/2006/customXml" ds:itemID="{68D9D76A-7AD9-48CC-9129-8406F129747E}">
  <ds:schemaRefs>
    <ds:schemaRef ds:uri="http://schemas.openxmlformats.org/officeDocument/2006/bibliography"/>
  </ds:schemaRefs>
</ds:datastoreItem>
</file>

<file path=customXml/itemProps3.xml><?xml version="1.0" encoding="utf-8"?>
<ds:datastoreItem xmlns:ds="http://schemas.openxmlformats.org/officeDocument/2006/customXml" ds:itemID="{FB38F2C3-6777-4930-9D21-0BFD4B6C32F1}"/>
</file>

<file path=customXml/itemProps4.xml><?xml version="1.0" encoding="utf-8"?>
<ds:datastoreItem xmlns:ds="http://schemas.openxmlformats.org/officeDocument/2006/customXml" ds:itemID="{B669D2E4-A1A6-44C6-A62C-DBC90E795B68}"/>
</file>

<file path=customXml/itemProps5.xml><?xml version="1.0" encoding="utf-8"?>
<ds:datastoreItem xmlns:ds="http://schemas.openxmlformats.org/officeDocument/2006/customXml" ds:itemID="{8EA042AB-483E-419B-B12B-0E7DDE0B7EEF}"/>
</file>

<file path=docProps/app.xml><?xml version="1.0" encoding="utf-8"?>
<Properties xmlns="http://schemas.openxmlformats.org/officeDocument/2006/extended-properties" xmlns:vt="http://schemas.openxmlformats.org/officeDocument/2006/docPropsVTypes">
  <Template>TRFK Brev</Template>
  <TotalTime>1</TotalTime>
  <Pages>4</Pages>
  <Words>1270</Words>
  <Characters>6731</Characters>
  <Application>Microsoft Office Word</Application>
  <DocSecurity>12</DocSecurity>
  <Lines>56</Lines>
  <Paragraphs>15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Software Innovation</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 Karin Olsen Flak</dc:creator>
  <cp:lastModifiedBy>Liv Karin Olsen Flak</cp:lastModifiedBy>
  <cp:revision>2</cp:revision>
  <cp:lastPrinted>2019-05-21T12:50:00Z</cp:lastPrinted>
  <dcterms:created xsi:type="dcterms:W3CDTF">2019-05-22T06:33:00Z</dcterms:created>
  <dcterms:modified xsi:type="dcterms:W3CDTF">2019-05-22T06:33:00Z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\\ansatt\fagapp\360\360\Docprod\TFKProd\templates\TRFK Brev.dotm</vt:lpwstr>
  </property>
  <property fmtid="{D5CDD505-2E9C-101B-9397-08002B2CF9AE}" pid="3" name="filePathOneNote">
    <vt:lpwstr>\\ansatt\fagapp\360\360\360Users\TFKProd\onenote\ansatt\livfl\</vt:lpwstr>
  </property>
  <property fmtid="{D5CDD505-2E9C-101B-9397-08002B2CF9AE}" pid="4" name="comment">
    <vt:lpwstr>Informasjon om klage på vurdering skoleåret 2018/2019 - Steinkjer videregående skole</vt:lpwstr>
  </property>
  <property fmtid="{D5CDD505-2E9C-101B-9397-08002B2CF9AE}" pid="5" name="server">
    <vt:lpwstr>360.trondelagfylke.no</vt:lpwstr>
  </property>
  <property fmtid="{D5CDD505-2E9C-101B-9397-08002B2CF9AE}" pid="6" name="sipTrackRevision">
    <vt:lpwstr>false</vt:lpwstr>
  </property>
  <property fmtid="{D5CDD505-2E9C-101B-9397-08002B2CF9AE}" pid="7" name="fileVersionId">
    <vt:lpwstr>
    </vt:lpwstr>
  </property>
  <property fmtid="{D5CDD505-2E9C-101B-9397-08002B2CF9AE}" pid="8" name="sourceId">
    <vt:lpwstr>
    </vt:lpwstr>
  </property>
  <property fmtid="{D5CDD505-2E9C-101B-9397-08002B2CF9AE}" pid="9" name="module">
    <vt:lpwstr>
    </vt:lpwstr>
  </property>
  <property fmtid="{D5CDD505-2E9C-101B-9397-08002B2CF9AE}" pid="10" name="customParams">
    <vt:lpwstr>
    </vt:lpwstr>
  </property>
  <property fmtid="{D5CDD505-2E9C-101B-9397-08002B2CF9AE}" pid="11" name="external">
    <vt:lpwstr>0</vt:lpwstr>
  </property>
  <property fmtid="{D5CDD505-2E9C-101B-9397-08002B2CF9AE}" pid="12" name="ExternalControlledCheckOut">
    <vt:lpwstr>
    </vt:lpwstr>
  </property>
  <property fmtid="{D5CDD505-2E9C-101B-9397-08002B2CF9AE}" pid="13" name="action">
    <vt:lpwstr>edit</vt:lpwstr>
  </property>
  <property fmtid="{D5CDD505-2E9C-101B-9397-08002B2CF9AE}" pid="14" name="docId">
    <vt:lpwstr>805970</vt:lpwstr>
  </property>
  <property fmtid="{D5CDD505-2E9C-101B-9397-08002B2CF9AE}" pid="15" name="verId">
    <vt:lpwstr>742660</vt:lpwstr>
  </property>
  <property fmtid="{D5CDD505-2E9C-101B-9397-08002B2CF9AE}" pid="16" name="templateId">
    <vt:lpwstr>
    </vt:lpwstr>
  </property>
  <property fmtid="{D5CDD505-2E9C-101B-9397-08002B2CF9AE}" pid="17" name="fileId">
    <vt:lpwstr>1033021</vt:lpwstr>
  </property>
  <property fmtid="{D5CDD505-2E9C-101B-9397-08002B2CF9AE}" pid="18" name="filePath">
    <vt:lpwstr>\\ARK-VIT-01N1@3000\PersonalLibraries\ansatt\livfl\viewed files\</vt:lpwstr>
  </property>
  <property fmtid="{D5CDD505-2E9C-101B-9397-08002B2CF9AE}" pid="19" name="fileName">
    <vt:lpwstr>201842954-14 Informasjon om klage på vurdering og eksamen skoleåret 2018_2019 - Steinkjer vid 1033021_6_0.DOCX</vt:lpwstr>
  </property>
  <property fmtid="{D5CDD505-2E9C-101B-9397-08002B2CF9AE}" pid="20" name="createdBy">
    <vt:lpwstr>Liv Karin Olsen Flak</vt:lpwstr>
  </property>
  <property fmtid="{D5CDD505-2E9C-101B-9397-08002B2CF9AE}" pid="21" name="modifiedBy">
    <vt:lpwstr>Liv Karin Olsen Flak</vt:lpwstr>
  </property>
  <property fmtid="{D5CDD505-2E9C-101B-9397-08002B2CF9AE}" pid="22" name="serverName">
    <vt:lpwstr>360.trondelagfylke.no</vt:lpwstr>
  </property>
  <property fmtid="{D5CDD505-2E9C-101B-9397-08002B2CF9AE}" pid="23" name="protocol">
    <vt:lpwstr>on</vt:lpwstr>
  </property>
  <property fmtid="{D5CDD505-2E9C-101B-9397-08002B2CF9AE}" pid="24" name="site">
    <vt:lpwstr>/locator.aspx</vt:lpwstr>
  </property>
  <property fmtid="{D5CDD505-2E9C-101B-9397-08002B2CF9AE}" pid="25" name="externalUser">
    <vt:lpwstr>
    </vt:lpwstr>
  </property>
  <property fmtid="{D5CDD505-2E9C-101B-9397-08002B2CF9AE}" pid="26" name="currentVerId">
    <vt:lpwstr>742660</vt:lpwstr>
  </property>
  <property fmtid="{D5CDD505-2E9C-101B-9397-08002B2CF9AE}" pid="27" name="ShowDummyRecipient">
    <vt:lpwstr>false</vt:lpwstr>
  </property>
  <property fmtid="{D5CDD505-2E9C-101B-9397-08002B2CF9AE}" pid="28" name="Operation">
    <vt:lpwstr>OpenFile</vt:lpwstr>
  </property>
  <property fmtid="{D5CDD505-2E9C-101B-9397-08002B2CF9AE}" pid="29" name="ContentTypeId">
    <vt:lpwstr>0x0101003757E99C76F6E04DAE9269CDCA5F2086</vt:lpwstr>
  </property>
</Properties>
</file>