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AA495" w14:textId="5D4F3C0C" w:rsidR="003C2586" w:rsidRPr="003C2586" w:rsidRDefault="003C2586">
      <w:pPr>
        <w:rPr>
          <w:b/>
        </w:rPr>
      </w:pPr>
      <w:bookmarkStart w:id="0" w:name="_GoBack"/>
      <w:bookmarkEnd w:id="0"/>
      <w:r w:rsidRPr="003C2586">
        <w:rPr>
          <w:b/>
        </w:rPr>
        <w:t>Til e</w:t>
      </w:r>
      <w:r w:rsidR="00FE05C6">
        <w:rPr>
          <w:b/>
        </w:rPr>
        <w:t xml:space="preserve">lever </w:t>
      </w:r>
    </w:p>
    <w:p w14:paraId="1179B786" w14:textId="37F689A1" w:rsidR="003C2586" w:rsidRDefault="003C2586">
      <w:r>
        <w:t>VG1 teknikk og industriell produksjon</w:t>
      </w:r>
    </w:p>
    <w:p w14:paraId="0FFEFF6D" w14:textId="4429CF11" w:rsidR="003C2586" w:rsidRDefault="003C2586">
      <w:r>
        <w:t xml:space="preserve">VG2 arbeidsmaskiner </w:t>
      </w:r>
    </w:p>
    <w:p w14:paraId="2683818F" w14:textId="2D0EF7EE" w:rsidR="003C2586" w:rsidRDefault="003C2586">
      <w:r>
        <w:t>VG2 bilskade, lakk og karosseri</w:t>
      </w:r>
    </w:p>
    <w:p w14:paraId="324A3B54" w14:textId="1AA32928" w:rsidR="003C2586" w:rsidRDefault="003C2586">
      <w:r>
        <w:t>VG2 industriteknologi</w:t>
      </w:r>
    </w:p>
    <w:p w14:paraId="006EB25C" w14:textId="41FCB9FC" w:rsidR="003C2586" w:rsidRDefault="003C2586">
      <w:r>
        <w:t>VG2 kjøretøy</w:t>
      </w:r>
    </w:p>
    <w:p w14:paraId="6774D98C" w14:textId="77777777" w:rsidR="003C2586" w:rsidRDefault="003C2586"/>
    <w:sdt>
      <w:sdtPr>
        <w:tag w:val="UnofficialTitle"/>
        <w:id w:val="10015"/>
        <w:lock w:val="sdtLocked"/>
        <w:placeholder>
          <w:docPart w:val="CA8D5C47F1A747CCB6A3FF0A8640BFE6"/>
        </w:placeholder>
        <w:dataBinding w:prefixMappings="xmlns:gbs='http://www.software-innovation.no/growBusinessDocument'" w:xpath="/gbs:GrowBusinessDocument/gbs:UnofficialTitle[@gbs:key='10015']" w:storeItemID="{1C4293D4-50C9-41DF-83CE-5AE205D87795}"/>
        <w:text w:multiLine="1"/>
      </w:sdtPr>
      <w:sdtEndPr/>
      <w:sdtContent>
        <w:p w14:paraId="395DFE11" w14:textId="40B0A5D2" w:rsidR="00AE5D13" w:rsidRPr="00BE09A6" w:rsidRDefault="00E36A95" w:rsidP="008B2C3E">
          <w:pPr>
            <w:pStyle w:val="Tittel"/>
          </w:pPr>
          <w:r>
            <w:t>Informasjon om oppstart for TIP- fagene, skoleåret 2018-2019</w:t>
          </w:r>
        </w:p>
      </w:sdtContent>
    </w:sdt>
    <w:p w14:paraId="0C4DDC45" w14:textId="77777777" w:rsidR="003C2586" w:rsidRPr="00FE05C6" w:rsidRDefault="003C2586" w:rsidP="003C2586">
      <w:pPr>
        <w:pStyle w:val="Ingenmellomrom"/>
        <w:rPr>
          <w:rFonts w:ascii="Verdana" w:hAnsi="Verdana" w:cs="Arial"/>
          <w:sz w:val="23"/>
          <w:szCs w:val="23"/>
        </w:rPr>
      </w:pPr>
      <w:bookmarkStart w:id="1" w:name="Start"/>
      <w:bookmarkEnd w:id="1"/>
      <w:r w:rsidRPr="00FE05C6">
        <w:rPr>
          <w:rFonts w:ascii="Verdana" w:hAnsi="Verdana" w:cs="Arial"/>
          <w:sz w:val="23"/>
          <w:szCs w:val="23"/>
        </w:rPr>
        <w:t xml:space="preserve">Velkommen til et nytt skoleår! Steinkjer videregående skole har et bredt tilbud innenfor TIP- fagene, og du vil bli en av nærmere hundre elever fordelt på åtte ulike klasser. Vi ser fram til å bli kjent med deg og håper at skoleåret 2018-2019 blir et spennende og utfordrende år for deg og dine medelever. </w:t>
      </w:r>
    </w:p>
    <w:p w14:paraId="22080A96" w14:textId="77777777" w:rsidR="003C2586" w:rsidRPr="00FE05C6" w:rsidRDefault="003C2586" w:rsidP="003C2586">
      <w:pPr>
        <w:pStyle w:val="Ingenmellomrom"/>
        <w:rPr>
          <w:rFonts w:ascii="Verdana" w:hAnsi="Verdana" w:cs="Arial"/>
          <w:sz w:val="23"/>
          <w:szCs w:val="23"/>
        </w:rPr>
      </w:pPr>
    </w:p>
    <w:p w14:paraId="298AF193" w14:textId="2962ED5A" w:rsidR="003C2586" w:rsidRPr="00FE05C6" w:rsidRDefault="003C2586" w:rsidP="003C2586">
      <w:pPr>
        <w:pStyle w:val="Ingenmellomrom"/>
        <w:rPr>
          <w:rFonts w:ascii="Verdana" w:hAnsi="Verdana" w:cs="Arial"/>
          <w:sz w:val="23"/>
          <w:szCs w:val="23"/>
        </w:rPr>
      </w:pPr>
      <w:r w:rsidRPr="00FE05C6">
        <w:rPr>
          <w:rFonts w:ascii="Verdana" w:hAnsi="Verdana" w:cs="Arial"/>
          <w:sz w:val="23"/>
          <w:szCs w:val="23"/>
        </w:rPr>
        <w:t xml:space="preserve">Vi har som målsetning å komme i gang med undervisning så fort som mulig, men de første dagene vil vi bruke nødvendig tid slik at du kan bli kjent med lærere, medelever, klasserom og verksted. </w:t>
      </w:r>
    </w:p>
    <w:p w14:paraId="526264C3" w14:textId="77777777" w:rsidR="003C2586" w:rsidRPr="00FE05C6" w:rsidRDefault="003C2586" w:rsidP="003C2586">
      <w:pPr>
        <w:pStyle w:val="Ingenmellomrom"/>
        <w:rPr>
          <w:rFonts w:ascii="Verdana" w:hAnsi="Verdana" w:cs="Arial"/>
          <w:sz w:val="23"/>
          <w:szCs w:val="23"/>
        </w:rPr>
      </w:pPr>
      <w:r w:rsidRPr="00FE05C6">
        <w:rPr>
          <w:rFonts w:ascii="Verdana" w:hAnsi="Verdana" w:cs="Arial"/>
          <w:sz w:val="23"/>
          <w:szCs w:val="23"/>
        </w:rPr>
        <w:t xml:space="preserve"> </w:t>
      </w:r>
    </w:p>
    <w:p w14:paraId="23C0728F" w14:textId="77777777" w:rsidR="003C2586" w:rsidRPr="00FE05C6" w:rsidRDefault="003C2586" w:rsidP="003C2586">
      <w:pPr>
        <w:pStyle w:val="Ingenmellomrom"/>
        <w:rPr>
          <w:rFonts w:ascii="Verdana" w:hAnsi="Verdana" w:cs="Arial"/>
          <w:b/>
          <w:sz w:val="23"/>
          <w:szCs w:val="23"/>
        </w:rPr>
      </w:pPr>
      <w:r w:rsidRPr="00FE05C6">
        <w:rPr>
          <w:rFonts w:ascii="Verdana" w:hAnsi="Verdana" w:cs="Arial"/>
          <w:b/>
          <w:sz w:val="23"/>
          <w:szCs w:val="23"/>
        </w:rPr>
        <w:t>Rutine for bestilling av arbeidsklær</w:t>
      </w:r>
    </w:p>
    <w:p w14:paraId="67697BE8" w14:textId="30DDAB55" w:rsidR="00FE05C6" w:rsidRDefault="003C2586" w:rsidP="003C2586">
      <w:pPr>
        <w:pStyle w:val="Ingenmellomrom"/>
        <w:rPr>
          <w:rFonts w:ascii="Verdana" w:hAnsi="Verdana" w:cs="Arial"/>
          <w:sz w:val="23"/>
          <w:szCs w:val="23"/>
        </w:rPr>
      </w:pPr>
      <w:r w:rsidRPr="00FE05C6">
        <w:rPr>
          <w:rFonts w:ascii="Verdana" w:hAnsi="Verdana" w:cs="Arial"/>
          <w:sz w:val="23"/>
          <w:szCs w:val="23"/>
        </w:rPr>
        <w:t>Mye av undervisningen vil foregå i ulike verksted. Her er det påbudt med arbeidstøy og verneutstyr. Alt nødvendig utstyr kjøpes inn av skolen.</w:t>
      </w:r>
      <w:r w:rsidR="00DA5931">
        <w:rPr>
          <w:rFonts w:ascii="Verdana" w:hAnsi="Verdana" w:cs="Arial"/>
          <w:sz w:val="23"/>
          <w:szCs w:val="23"/>
        </w:rPr>
        <w:t xml:space="preserve"> </w:t>
      </w:r>
      <w:r w:rsidR="00BC53B7">
        <w:rPr>
          <w:rFonts w:ascii="Verdana" w:hAnsi="Verdana" w:cs="Arial"/>
          <w:sz w:val="23"/>
          <w:szCs w:val="23"/>
        </w:rPr>
        <w:t>I løpet av høsten vil h</w:t>
      </w:r>
      <w:r w:rsidR="00BC53B7" w:rsidRPr="00FE05C6">
        <w:rPr>
          <w:rFonts w:ascii="Verdana" w:hAnsi="Verdana" w:cs="Arial"/>
          <w:sz w:val="23"/>
          <w:szCs w:val="23"/>
        </w:rPr>
        <w:t xml:space="preserve">ver elev få en faktura for </w:t>
      </w:r>
      <w:r w:rsidR="00BC53B7">
        <w:rPr>
          <w:rFonts w:ascii="Verdana" w:hAnsi="Verdana" w:cs="Arial"/>
          <w:sz w:val="23"/>
          <w:szCs w:val="23"/>
        </w:rPr>
        <w:t>den utstyrspakken de har fått utlevert.</w:t>
      </w:r>
    </w:p>
    <w:p w14:paraId="43029C2B" w14:textId="52C34D1C" w:rsidR="00BC53B7" w:rsidRDefault="00BC53B7" w:rsidP="003C2586">
      <w:pPr>
        <w:pStyle w:val="Ingenmellomrom"/>
        <w:rPr>
          <w:rFonts w:ascii="Verdana" w:hAnsi="Verdana" w:cs="Arial"/>
          <w:sz w:val="23"/>
          <w:szCs w:val="23"/>
        </w:rPr>
      </w:pPr>
    </w:p>
    <w:p w14:paraId="502FD963" w14:textId="77777777" w:rsidR="00BC53B7" w:rsidRPr="00FE05C6" w:rsidRDefault="00BC53B7" w:rsidP="00BC53B7">
      <w:pPr>
        <w:pStyle w:val="Ingenmellomrom"/>
        <w:rPr>
          <w:rFonts w:ascii="Verdana" w:hAnsi="Verdana" w:cs="Arial"/>
          <w:sz w:val="23"/>
          <w:szCs w:val="23"/>
        </w:rPr>
      </w:pPr>
      <w:r w:rsidRPr="00FE05C6">
        <w:rPr>
          <w:rFonts w:ascii="Verdana" w:hAnsi="Verdana" w:cs="Arial"/>
          <w:sz w:val="23"/>
          <w:szCs w:val="23"/>
        </w:rPr>
        <w:t xml:space="preserve">Alle elever vil (etter søknad til Lånekassen) motta et </w:t>
      </w:r>
      <w:r w:rsidRPr="00FE05C6">
        <w:rPr>
          <w:rFonts w:ascii="Verdana" w:hAnsi="Verdana" w:cs="Arial"/>
          <w:i/>
          <w:sz w:val="23"/>
          <w:szCs w:val="23"/>
        </w:rPr>
        <w:t>ikke behovsprøvd utstyrsstipend</w:t>
      </w:r>
      <w:r w:rsidRPr="00FE05C6">
        <w:rPr>
          <w:rFonts w:ascii="Verdana" w:hAnsi="Verdana" w:cs="Arial"/>
          <w:sz w:val="23"/>
          <w:szCs w:val="23"/>
        </w:rPr>
        <w:t>. For skoleåret 2018–2019 utgjør dette kr. 2285,- Dette skal dekke utgifter til PC, arbeidsklær og øvrig utstyr.</w:t>
      </w:r>
      <w:r>
        <w:rPr>
          <w:rFonts w:ascii="Verdana" w:hAnsi="Verdana" w:cs="Arial"/>
          <w:sz w:val="23"/>
          <w:szCs w:val="23"/>
        </w:rPr>
        <w:t xml:space="preserve"> </w:t>
      </w:r>
      <w:r w:rsidRPr="00FE05C6">
        <w:rPr>
          <w:rFonts w:ascii="Verdana" w:hAnsi="Verdana" w:cs="Arial"/>
          <w:sz w:val="23"/>
          <w:szCs w:val="23"/>
        </w:rPr>
        <w:t xml:space="preserve"> </w:t>
      </w:r>
    </w:p>
    <w:p w14:paraId="13DD1717" w14:textId="77777777" w:rsidR="00FE05C6" w:rsidRPr="00FE05C6" w:rsidRDefault="00FE05C6" w:rsidP="003C2586">
      <w:pPr>
        <w:pStyle w:val="Ingenmellomrom"/>
        <w:rPr>
          <w:rFonts w:ascii="Verdana" w:hAnsi="Verdana" w:cs="Arial"/>
          <w:sz w:val="23"/>
          <w:szCs w:val="23"/>
        </w:rPr>
      </w:pPr>
    </w:p>
    <w:p w14:paraId="28F78E59" w14:textId="42B9A9F9" w:rsidR="003C2586" w:rsidRPr="00FE05C6" w:rsidRDefault="00FE05C6" w:rsidP="003C2586">
      <w:pPr>
        <w:pStyle w:val="Ingenmellomrom"/>
        <w:rPr>
          <w:rFonts w:ascii="Verdana" w:hAnsi="Verdana" w:cs="Arial"/>
          <w:sz w:val="23"/>
          <w:szCs w:val="23"/>
        </w:rPr>
      </w:pPr>
      <w:r w:rsidRPr="00FE05C6">
        <w:rPr>
          <w:rFonts w:ascii="Verdana" w:hAnsi="Verdana" w:cs="Arial"/>
          <w:sz w:val="23"/>
          <w:szCs w:val="23"/>
        </w:rPr>
        <w:t xml:space="preserve">Vi har en avtale med Ahlsell, Steinkjer. De vil være tilstede på skolen de første dagene slik at elevene får prøve arbeidsklær og vernesko. Det er beregnet at </w:t>
      </w:r>
      <w:r>
        <w:rPr>
          <w:rFonts w:ascii="Verdana" w:hAnsi="Verdana" w:cs="Arial"/>
          <w:sz w:val="23"/>
          <w:szCs w:val="23"/>
        </w:rPr>
        <w:t xml:space="preserve">elever på VG2 har med vernesko fra VG1. </w:t>
      </w:r>
      <w:r w:rsidRPr="00FE05C6">
        <w:rPr>
          <w:rFonts w:ascii="Verdana" w:hAnsi="Verdana" w:cs="Arial"/>
          <w:sz w:val="23"/>
          <w:szCs w:val="23"/>
        </w:rPr>
        <w:t xml:space="preserve">Arbeidsklær skal ha skolen sin logo, og Ahlsell ordner med trykking før </w:t>
      </w:r>
      <w:r>
        <w:rPr>
          <w:rFonts w:ascii="Verdana" w:hAnsi="Verdana" w:cs="Arial"/>
          <w:sz w:val="23"/>
          <w:szCs w:val="23"/>
        </w:rPr>
        <w:t xml:space="preserve">klærne blir levert. </w:t>
      </w:r>
      <w:r w:rsidRPr="00FE05C6">
        <w:rPr>
          <w:rFonts w:ascii="Verdana" w:hAnsi="Verdana" w:cs="Arial"/>
          <w:sz w:val="23"/>
          <w:szCs w:val="23"/>
        </w:rPr>
        <w:t xml:space="preserve">Øvrig verneutstyr (hansker, briller og hørselsvern etc.) samt noe småverktøy får elevene utdelt på skolen. </w:t>
      </w:r>
      <w:r>
        <w:rPr>
          <w:rFonts w:ascii="Verdana" w:hAnsi="Verdana" w:cs="Arial"/>
          <w:sz w:val="23"/>
          <w:szCs w:val="23"/>
        </w:rPr>
        <w:t xml:space="preserve"> </w:t>
      </w:r>
      <w:r w:rsidR="003C2586" w:rsidRPr="00FE05C6">
        <w:rPr>
          <w:rFonts w:ascii="Verdana" w:hAnsi="Verdana" w:cs="Arial"/>
          <w:sz w:val="23"/>
          <w:szCs w:val="23"/>
        </w:rPr>
        <w:t xml:space="preserve"> </w:t>
      </w:r>
    </w:p>
    <w:p w14:paraId="35289859" w14:textId="00FBD70F" w:rsidR="003C2586" w:rsidRPr="00FE05C6" w:rsidRDefault="003C2586" w:rsidP="003C2586">
      <w:pPr>
        <w:pStyle w:val="Ingenmellomrom"/>
        <w:rPr>
          <w:rFonts w:ascii="Verdana" w:hAnsi="Verdana" w:cs="Arial"/>
          <w:sz w:val="23"/>
          <w:szCs w:val="23"/>
        </w:rPr>
      </w:pPr>
      <w:r w:rsidRPr="00FE05C6">
        <w:rPr>
          <w:rFonts w:ascii="Verdana" w:hAnsi="Verdana" w:cs="Arial"/>
          <w:sz w:val="23"/>
          <w:szCs w:val="23"/>
        </w:rPr>
        <w:t xml:space="preserve"> </w:t>
      </w:r>
    </w:p>
    <w:p w14:paraId="71696E16" w14:textId="77777777" w:rsidR="003C2586" w:rsidRPr="00FE05C6" w:rsidRDefault="003C2586" w:rsidP="003C2586">
      <w:pPr>
        <w:pStyle w:val="Ingenmellomrom"/>
        <w:rPr>
          <w:rFonts w:ascii="Verdana" w:hAnsi="Verdana" w:cs="Arial"/>
          <w:sz w:val="23"/>
          <w:szCs w:val="23"/>
        </w:rPr>
      </w:pPr>
      <w:r w:rsidRPr="00FE05C6">
        <w:rPr>
          <w:rFonts w:ascii="Verdana" w:hAnsi="Verdana" w:cs="Arial"/>
          <w:sz w:val="23"/>
          <w:szCs w:val="23"/>
        </w:rPr>
        <w:t>For øvrige opplysninger om skolestart – se velkomstbrev fra rektor.</w:t>
      </w:r>
    </w:p>
    <w:p w14:paraId="74B14770" w14:textId="77777777" w:rsidR="003C2586" w:rsidRPr="00FE05C6" w:rsidRDefault="003C2586" w:rsidP="003C2586">
      <w:pPr>
        <w:rPr>
          <w:sz w:val="23"/>
          <w:szCs w:val="23"/>
        </w:rPr>
      </w:pPr>
    </w:p>
    <w:p w14:paraId="5772446C" w14:textId="77777777" w:rsidR="003C2586" w:rsidRPr="00FE05C6" w:rsidRDefault="003C2586" w:rsidP="003C2586">
      <w:pPr>
        <w:rPr>
          <w:sz w:val="23"/>
          <w:szCs w:val="23"/>
        </w:rPr>
      </w:pPr>
    </w:p>
    <w:p w14:paraId="55B7CE88" w14:textId="77777777" w:rsidR="003C2586" w:rsidRPr="00FE05C6" w:rsidRDefault="003C2586" w:rsidP="003C2586">
      <w:pPr>
        <w:rPr>
          <w:sz w:val="23"/>
          <w:szCs w:val="23"/>
        </w:rPr>
      </w:pPr>
      <w:bookmarkStart w:id="2" w:name="Klageadgang"/>
      <w:bookmarkEnd w:id="2"/>
      <w:r w:rsidRPr="00FE05C6">
        <w:rPr>
          <w:sz w:val="23"/>
          <w:szCs w:val="23"/>
        </w:rPr>
        <w:t>Vennlig hilsen</w:t>
      </w:r>
    </w:p>
    <w:p w14:paraId="17F26852" w14:textId="77777777" w:rsidR="003C2586" w:rsidRPr="00FE05C6" w:rsidRDefault="003C2586" w:rsidP="003C2586">
      <w:pPr>
        <w:rPr>
          <w:sz w:val="23"/>
          <w:szCs w:val="23"/>
        </w:rPr>
      </w:pPr>
    </w:p>
    <w:p w14:paraId="4998C437" w14:textId="77777777" w:rsidR="003C2586" w:rsidRPr="00FE05C6" w:rsidRDefault="0010505B" w:rsidP="003C2586">
      <w:pPr>
        <w:rPr>
          <w:sz w:val="23"/>
          <w:szCs w:val="23"/>
        </w:rPr>
      </w:pPr>
      <w:sdt>
        <w:sdtPr>
          <w:rPr>
            <w:sz w:val="23"/>
            <w:szCs w:val="23"/>
          </w:rPr>
          <w:tag w:val="OverordnetNavn"/>
          <w:id w:val="112022620"/>
          <w:placeholder>
            <w:docPart w:val="7212E0563B7F4571AAFBA378D6A09CBB"/>
          </w:placeholder>
          <w:text/>
        </w:sdtPr>
        <w:sdtEndPr/>
        <w:sdtContent>
          <w:r w:rsidR="003C2586" w:rsidRPr="00FE05C6">
            <w:rPr>
              <w:sz w:val="23"/>
              <w:szCs w:val="23"/>
            </w:rPr>
            <w:t>Arve Austheim</w:t>
          </w:r>
        </w:sdtContent>
      </w:sdt>
    </w:p>
    <w:p w14:paraId="04AC5531" w14:textId="77777777" w:rsidR="003C2586" w:rsidRPr="00FE05C6" w:rsidRDefault="0010505B" w:rsidP="003C2586">
      <w:pPr>
        <w:rPr>
          <w:sz w:val="23"/>
          <w:szCs w:val="23"/>
        </w:rPr>
      </w:pPr>
      <w:sdt>
        <w:sdtPr>
          <w:rPr>
            <w:sz w:val="23"/>
            <w:szCs w:val="23"/>
          </w:rPr>
          <w:tag w:val="OverordnetTittel"/>
          <w:id w:val="-1928106747"/>
          <w:placeholder>
            <w:docPart w:val="BF7C3E15961347ACACBCCDF611011076"/>
          </w:placeholder>
          <w:text/>
        </w:sdtPr>
        <w:sdtEndPr/>
        <w:sdtContent>
          <w:r w:rsidR="003C2586" w:rsidRPr="00FE05C6">
            <w:rPr>
              <w:sz w:val="23"/>
              <w:szCs w:val="23"/>
            </w:rPr>
            <w:t>Avdelingsleder</w:t>
          </w:r>
        </w:sdtContent>
      </w:sdt>
    </w:p>
    <w:p w14:paraId="395DFE12" w14:textId="77777777" w:rsidR="008B2C3E" w:rsidRPr="00FE05C6" w:rsidRDefault="008B2C3E" w:rsidP="00E92EED">
      <w:pPr>
        <w:rPr>
          <w:sz w:val="23"/>
          <w:szCs w:val="23"/>
        </w:rPr>
      </w:pPr>
    </w:p>
    <w:sectPr w:rsidR="008B2C3E" w:rsidRPr="00FE05C6" w:rsidSect="003857FF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40" w:right="1701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DFE15" w14:textId="77777777" w:rsidR="00597349" w:rsidRDefault="00597349" w:rsidP="0043409C">
      <w:r>
        <w:separator/>
      </w:r>
    </w:p>
  </w:endnote>
  <w:endnote w:type="continuationSeparator" w:id="0">
    <w:p w14:paraId="395DFE16" w14:textId="77777777" w:rsidR="00597349" w:rsidRDefault="00597349" w:rsidP="00434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204"/>
      <w:gridCol w:w="4204"/>
    </w:tblGrid>
    <w:tr w:rsidR="00FA3C86" w14:paraId="395DFE1C" w14:textId="77777777" w:rsidTr="00FA3C86">
      <w:tc>
        <w:tcPr>
          <w:tcW w:w="4199" w:type="dxa"/>
        </w:tcPr>
        <w:p w14:paraId="395DFE1A" w14:textId="2E07930C" w:rsidR="00FA3C86" w:rsidRDefault="00FA3C86">
          <w:pPr>
            <w:pStyle w:val="Bunntekst"/>
          </w:pPr>
          <w:r w:rsidRPr="00BE09A6">
            <w:t xml:space="preserve">Dokumentnr.: </w:t>
          </w:r>
          <w:sdt>
            <w:sdtPr>
              <w:tag w:val="DocumentNumber"/>
              <w:id w:val="10010"/>
              <w:dataBinding w:prefixMappings="xmlns:gbs='http://www.software-innovation.no/growBusinessDocument'" w:xpath="/gbs:GrowBusinessDocument/gbs:DocumentNumber[@gbs:key='10010']" w:storeItemID="{1C4293D4-50C9-41DF-83CE-5AE205D87795}"/>
              <w:text/>
            </w:sdtPr>
            <w:sdtEndPr/>
            <w:sdtContent>
              <w:r w:rsidR="00E36A95">
                <w:t>201856170-2</w:t>
              </w:r>
            </w:sdtContent>
          </w:sdt>
        </w:p>
      </w:tc>
      <w:tc>
        <w:tcPr>
          <w:tcW w:w="4199" w:type="dxa"/>
        </w:tcPr>
        <w:p w14:paraId="395DFE1B" w14:textId="7D97026A" w:rsidR="00FA3C86" w:rsidRDefault="00FA3C86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53753488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 w:rsidR="00BC53B7">
                <w:rPr>
                  <w:noProof/>
                </w:rPr>
                <w:t>2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r w:rsidR="0010505B">
            <w:rPr>
              <w:noProof/>
            </w:rPr>
            <w:fldChar w:fldCharType="begin"/>
          </w:r>
          <w:r w:rsidR="0010505B">
            <w:rPr>
              <w:noProof/>
            </w:rPr>
            <w:instrText xml:space="preserve"> NUMPAGES   \* MERGEFORMAT </w:instrText>
          </w:r>
          <w:r w:rsidR="0010505B">
            <w:rPr>
              <w:noProof/>
            </w:rPr>
            <w:fldChar w:fldCharType="separate"/>
          </w:r>
          <w:r w:rsidR="00BC53B7">
            <w:rPr>
              <w:noProof/>
            </w:rPr>
            <w:t>2</w:t>
          </w:r>
          <w:r w:rsidR="0010505B">
            <w:rPr>
              <w:noProof/>
            </w:rPr>
            <w:fldChar w:fldCharType="end"/>
          </w:r>
        </w:p>
      </w:tc>
    </w:tr>
  </w:tbl>
  <w:p w14:paraId="395DFE1D" w14:textId="77777777" w:rsidR="00FA3C86" w:rsidRPr="00FA3C86" w:rsidRDefault="00FA3C86">
    <w:pPr>
      <w:pStyle w:val="Bunnteks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204"/>
      <w:gridCol w:w="4204"/>
    </w:tblGrid>
    <w:tr w:rsidR="00FA3C86" w14:paraId="395DFE2A" w14:textId="77777777" w:rsidTr="00FA3C86">
      <w:tc>
        <w:tcPr>
          <w:tcW w:w="4204" w:type="dxa"/>
        </w:tcPr>
        <w:p w14:paraId="395DFE28" w14:textId="751C0263" w:rsidR="00FA3C86" w:rsidRDefault="00FA3C86" w:rsidP="00BE09A6">
          <w:pPr>
            <w:pStyle w:val="Bunntekst"/>
          </w:pPr>
          <w:r w:rsidRPr="00BE09A6">
            <w:t xml:space="preserve">Dokumentnr.: </w:t>
          </w:r>
          <w:sdt>
            <w:sdtPr>
              <w:tag w:val="DocumentNumber"/>
              <w:id w:val="10011"/>
              <w:dataBinding w:prefixMappings="xmlns:gbs='http://www.software-innovation.no/growBusinessDocument'" w:xpath="/gbs:GrowBusinessDocument/gbs:DocumentNumber[@gbs:key='10011']" w:storeItemID="{1C4293D4-50C9-41DF-83CE-5AE205D87795}"/>
              <w:text/>
            </w:sdtPr>
            <w:sdtEndPr/>
            <w:sdtContent>
              <w:r w:rsidR="00E36A95">
                <w:t>201856170-2</w:t>
              </w:r>
            </w:sdtContent>
          </w:sdt>
        </w:p>
      </w:tc>
      <w:tc>
        <w:tcPr>
          <w:tcW w:w="4204" w:type="dxa"/>
        </w:tcPr>
        <w:p w14:paraId="395DFE29" w14:textId="6A228EEF" w:rsidR="00FA3C86" w:rsidRDefault="00FA3C86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10719247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 w:rsidR="0010505B">
                <w:rPr>
                  <w:noProof/>
                </w:rPr>
                <w:t>1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r w:rsidR="0010505B">
            <w:rPr>
              <w:noProof/>
            </w:rPr>
            <w:fldChar w:fldCharType="begin"/>
          </w:r>
          <w:r w:rsidR="0010505B">
            <w:rPr>
              <w:noProof/>
            </w:rPr>
            <w:instrText xml:space="preserve"> NUMPAGES   \* MERGEFORMAT </w:instrText>
          </w:r>
          <w:r w:rsidR="0010505B">
            <w:rPr>
              <w:noProof/>
            </w:rPr>
            <w:fldChar w:fldCharType="separate"/>
          </w:r>
          <w:r w:rsidR="0010505B">
            <w:rPr>
              <w:noProof/>
            </w:rPr>
            <w:t>1</w:t>
          </w:r>
          <w:r w:rsidR="0010505B">
            <w:rPr>
              <w:noProof/>
            </w:rPr>
            <w:fldChar w:fldCharType="end"/>
          </w:r>
        </w:p>
      </w:tc>
    </w:tr>
  </w:tbl>
  <w:p w14:paraId="395DFE2B" w14:textId="77777777" w:rsidR="00365936" w:rsidRPr="00FA3C86" w:rsidRDefault="00365936" w:rsidP="00BE09A6">
    <w:pPr>
      <w:pStyle w:val="Bunnteks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5DFE13" w14:textId="77777777" w:rsidR="00597349" w:rsidRDefault="00597349" w:rsidP="0043409C">
      <w:r>
        <w:separator/>
      </w:r>
    </w:p>
  </w:footnote>
  <w:footnote w:type="continuationSeparator" w:id="0">
    <w:p w14:paraId="395DFE14" w14:textId="77777777" w:rsidR="00597349" w:rsidRDefault="00597349" w:rsidP="00434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DFE17" w14:textId="77777777" w:rsidR="00AA7155" w:rsidRPr="00F5268F" w:rsidRDefault="00AA7155" w:rsidP="00F5268F"/>
  <w:p w14:paraId="395DFE18" w14:textId="77777777" w:rsidR="00AA7155" w:rsidRPr="00F5268F" w:rsidRDefault="00F5268F" w:rsidP="00F5268F">
    <w:pPr>
      <w:pStyle w:val="Topptekst"/>
    </w:pPr>
    <w:r>
      <w:tab/>
    </w:r>
    <w:r w:rsidR="008B2C3E" w:rsidRPr="00F5268F">
      <w:t>Trøndelag fylkeskommune</w:t>
    </w:r>
  </w:p>
  <w:p w14:paraId="395DFE19" w14:textId="5746887B" w:rsidR="00150C33" w:rsidRPr="002D7473" w:rsidRDefault="00F5268F" w:rsidP="00F5268F">
    <w:pPr>
      <w:pStyle w:val="Topptekst"/>
      <w:rPr>
        <w:rFonts w:ascii="Oswald Light" w:hAnsi="Oswald Light"/>
      </w:rPr>
    </w:pPr>
    <w:r w:rsidRPr="002D7473">
      <w:rPr>
        <w:rFonts w:ascii="Oswald Light" w:hAnsi="Oswald Light"/>
      </w:rPr>
      <w:tab/>
    </w:r>
    <w:sdt>
      <w:sdtPr>
        <w:rPr>
          <w:rFonts w:ascii="Oswald Light" w:hAnsi="Oswald Light"/>
        </w:rPr>
        <w:tag w:val="ToOrgUnit.Name"/>
        <w:id w:val="10020"/>
        <w:placeholder>
          <w:docPart w:val="79E1B3A9B2A7462BBBFD9EF35137DA7B"/>
        </w:placeholder>
        <w:dataBinding w:prefixMappings="xmlns:gbs='http://www.software-innovation.no/growBusinessDocument'" w:xpath="/gbs:GrowBusinessDocument/gbs:ToOrgUnit.Name[@gbs:key='10020']" w:storeItemID="{1C4293D4-50C9-41DF-83CE-5AE205D87795}"/>
        <w:text/>
      </w:sdtPr>
      <w:sdtEndPr/>
      <w:sdtContent>
        <w:r w:rsidR="00E36A95">
          <w:rPr>
            <w:rFonts w:ascii="Oswald Light" w:hAnsi="Oswald Light"/>
          </w:rPr>
          <w:t>Steinkjer videregående skole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DFE1E" w14:textId="77777777" w:rsidR="00F5268F" w:rsidRPr="00F5268F" w:rsidRDefault="00F5268F" w:rsidP="00F5268F">
    <w:pPr>
      <w:spacing w:line="240" w:lineRule="auto"/>
      <w:rPr>
        <w:sz w:val="4"/>
        <w:szCs w:val="4"/>
      </w:rPr>
    </w:pPr>
  </w:p>
  <w:tbl>
    <w:tblPr>
      <w:tblStyle w:val="Tabellrutenett"/>
      <w:tblW w:w="1020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993"/>
      <w:gridCol w:w="5575"/>
      <w:gridCol w:w="3638"/>
    </w:tblGrid>
    <w:tr w:rsidR="000A494F" w14:paraId="395DFE22" w14:textId="77777777" w:rsidTr="00F5268F">
      <w:trPr>
        <w:trHeight w:val="429"/>
      </w:trPr>
      <w:tc>
        <w:tcPr>
          <w:tcW w:w="993" w:type="dxa"/>
          <w:vMerge w:val="restart"/>
        </w:tcPr>
        <w:p w14:paraId="395DFE1F" w14:textId="77777777" w:rsidR="000A494F" w:rsidRDefault="000A494F" w:rsidP="00BD5011">
          <w:pPr>
            <w:pStyle w:val="Topptekst"/>
          </w:pPr>
          <w:r>
            <w:drawing>
              <wp:inline distT="0" distB="0" distL="0" distR="0" wp14:anchorId="395DFE2C" wp14:editId="395DFE2D">
                <wp:extent cx="546100" cy="622300"/>
                <wp:effectExtent l="0" t="0" r="6350" b="6350"/>
                <wp:docPr id="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72" r="72314" b="10670"/>
                        <a:stretch/>
                      </pic:blipFill>
                      <pic:spPr bwMode="auto">
                        <a:xfrm>
                          <a:off x="0" y="0"/>
                          <a:ext cx="546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</w:tcPr>
        <w:p w14:paraId="395DFE20" w14:textId="77777777" w:rsidR="000A494F" w:rsidRPr="00464D50" w:rsidRDefault="000A494F" w:rsidP="00BD5011">
          <w:pPr>
            <w:pStyle w:val="Topptekst"/>
          </w:pPr>
          <w:r w:rsidRPr="00464D50">
            <w:t xml:space="preserve">Trøndelag </w:t>
          </w:r>
          <w:r w:rsidRPr="00BD5011">
            <w:t>fylkeskommune</w:t>
          </w:r>
        </w:p>
      </w:tc>
      <w:tc>
        <w:tcPr>
          <w:tcW w:w="3638" w:type="dxa"/>
          <w:vMerge w:val="restart"/>
        </w:tcPr>
        <w:p w14:paraId="395DFE21" w14:textId="77777777" w:rsidR="000A494F" w:rsidRDefault="000A494F" w:rsidP="00BD5011">
          <w:pPr>
            <w:pStyle w:val="Topptekst"/>
          </w:pPr>
          <w:r w:rsidRPr="00C851CE">
            <w:drawing>
              <wp:anchor distT="0" distB="0" distL="114300" distR="114300" simplePos="0" relativeHeight="251659264" behindDoc="0" locked="0" layoutInCell="1" allowOverlap="1" wp14:anchorId="395DFE2E" wp14:editId="395DFE2F">
                <wp:simplePos x="0" y="0"/>
                <wp:positionH relativeFrom="margin">
                  <wp:posOffset>1344930</wp:posOffset>
                </wp:positionH>
                <wp:positionV relativeFrom="paragraph">
                  <wp:posOffset>0</wp:posOffset>
                </wp:positionV>
                <wp:extent cx="723900" cy="728980"/>
                <wp:effectExtent l="0" t="0" r="0" b="0"/>
                <wp:wrapThrough wrapText="bothSides">
                  <wp:wrapPolygon edited="0">
                    <wp:start x="10232" y="564"/>
                    <wp:lineTo x="1705" y="9596"/>
                    <wp:lineTo x="3979" y="19756"/>
                    <wp:lineTo x="14779" y="19756"/>
                    <wp:lineTo x="13642" y="10725"/>
                    <wp:lineTo x="17053" y="10725"/>
                    <wp:lineTo x="19895" y="6209"/>
                    <wp:lineTo x="19326" y="564"/>
                    <wp:lineTo x="10232" y="564"/>
                  </wp:wrapPolygon>
                </wp:wrapThrough>
                <wp:docPr id="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0A494F" w:rsidRPr="00A344EE" w14:paraId="395DFE26" w14:textId="77777777" w:rsidTr="00C579D4">
      <w:tc>
        <w:tcPr>
          <w:tcW w:w="993" w:type="dxa"/>
          <w:vMerge/>
        </w:tcPr>
        <w:p w14:paraId="395DFE23" w14:textId="77777777" w:rsidR="000A494F" w:rsidRDefault="000A494F" w:rsidP="00BD5011">
          <w:pPr>
            <w:pStyle w:val="Topptekst"/>
          </w:pPr>
        </w:p>
      </w:tc>
      <w:tc>
        <w:tcPr>
          <w:tcW w:w="5575" w:type="dxa"/>
        </w:tcPr>
        <w:p w14:paraId="395DFE24" w14:textId="0292E594" w:rsidR="000A494F" w:rsidRPr="002D7473" w:rsidRDefault="0010505B" w:rsidP="00BD5011">
          <w:pPr>
            <w:spacing w:line="240" w:lineRule="auto"/>
            <w:rPr>
              <w:rFonts w:ascii="Oswald Light" w:hAnsi="Oswald Light"/>
              <w:sz w:val="34"/>
              <w:szCs w:val="34"/>
            </w:rPr>
          </w:pPr>
          <w:sdt>
            <w:sdtPr>
              <w:rPr>
                <w:rFonts w:ascii="Oswald Light" w:hAnsi="Oswald Light"/>
                <w:sz w:val="34"/>
                <w:szCs w:val="34"/>
              </w:rPr>
              <w:tag w:val="ToOrgUnit.Name"/>
              <w:id w:val="10019"/>
              <w:placeholder>
                <w:docPart w:val="D5E47CCE1081434B9CA69A80EF53024E"/>
              </w:placeholder>
              <w:dataBinding w:prefixMappings="xmlns:gbs='http://www.software-innovation.no/growBusinessDocument'" w:xpath="/gbs:GrowBusinessDocument/gbs:ToOrgUnit.Name[@gbs:key='10019']" w:storeItemID="{1C4293D4-50C9-41DF-83CE-5AE205D87795}"/>
              <w:text/>
            </w:sdtPr>
            <w:sdtEndPr/>
            <w:sdtContent>
              <w:r w:rsidR="00E36A95">
                <w:rPr>
                  <w:rFonts w:ascii="Oswald Light" w:hAnsi="Oswald Light"/>
                  <w:sz w:val="34"/>
                  <w:szCs w:val="34"/>
                </w:rPr>
                <w:t>Steinkjer videregående skole</w:t>
              </w:r>
            </w:sdtContent>
          </w:sdt>
          <w:r w:rsidR="00BD5011" w:rsidRPr="002D7473">
            <w:rPr>
              <w:rFonts w:ascii="Oswald Light" w:hAnsi="Oswald Light"/>
              <w:sz w:val="34"/>
              <w:szCs w:val="34"/>
            </w:rPr>
            <w:t xml:space="preserve"> </w:t>
          </w:r>
        </w:p>
      </w:tc>
      <w:tc>
        <w:tcPr>
          <w:tcW w:w="3638" w:type="dxa"/>
          <w:vMerge/>
        </w:tcPr>
        <w:p w14:paraId="395DFE25" w14:textId="77777777" w:rsidR="000A494F" w:rsidRPr="00516628" w:rsidRDefault="000A494F" w:rsidP="00BD5011">
          <w:pPr>
            <w:pStyle w:val="Topptekst"/>
            <w:rPr>
              <w:lang w:val="en-US"/>
            </w:rPr>
          </w:pPr>
        </w:p>
      </w:tc>
    </w:tr>
  </w:tbl>
  <w:p w14:paraId="395DFE27" w14:textId="77777777" w:rsidR="00365936" w:rsidRPr="000A494F" w:rsidRDefault="00365936" w:rsidP="00BD5011">
    <w:pPr>
      <w:pStyle w:val="Toppteks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BB"/>
    <w:rsid w:val="00012D1C"/>
    <w:rsid w:val="00024C2F"/>
    <w:rsid w:val="00047F35"/>
    <w:rsid w:val="00077333"/>
    <w:rsid w:val="000922BD"/>
    <w:rsid w:val="000A494F"/>
    <w:rsid w:val="000E1F41"/>
    <w:rsid w:val="000E4EEA"/>
    <w:rsid w:val="0010505B"/>
    <w:rsid w:val="00150C33"/>
    <w:rsid w:val="0017348C"/>
    <w:rsid w:val="001C0560"/>
    <w:rsid w:val="001E69BA"/>
    <w:rsid w:val="002316A5"/>
    <w:rsid w:val="00245E0F"/>
    <w:rsid w:val="002565A8"/>
    <w:rsid w:val="002A4030"/>
    <w:rsid w:val="002C34EC"/>
    <w:rsid w:val="002C45A6"/>
    <w:rsid w:val="002D7473"/>
    <w:rsid w:val="00302140"/>
    <w:rsid w:val="00305573"/>
    <w:rsid w:val="00365936"/>
    <w:rsid w:val="00384198"/>
    <w:rsid w:val="003857FF"/>
    <w:rsid w:val="003C2586"/>
    <w:rsid w:val="0042703C"/>
    <w:rsid w:val="0043409C"/>
    <w:rsid w:val="00464D50"/>
    <w:rsid w:val="004674DC"/>
    <w:rsid w:val="00471141"/>
    <w:rsid w:val="004912F5"/>
    <w:rsid w:val="004C787A"/>
    <w:rsid w:val="00516640"/>
    <w:rsid w:val="00533FBC"/>
    <w:rsid w:val="005500EC"/>
    <w:rsid w:val="005931CC"/>
    <w:rsid w:val="00597349"/>
    <w:rsid w:val="005A03A6"/>
    <w:rsid w:val="005A0E3E"/>
    <w:rsid w:val="005C44D5"/>
    <w:rsid w:val="005E1DDA"/>
    <w:rsid w:val="00636D58"/>
    <w:rsid w:val="00692F04"/>
    <w:rsid w:val="006962BF"/>
    <w:rsid w:val="006A50FB"/>
    <w:rsid w:val="006B5482"/>
    <w:rsid w:val="006C1B54"/>
    <w:rsid w:val="006C5699"/>
    <w:rsid w:val="00705A82"/>
    <w:rsid w:val="00715303"/>
    <w:rsid w:val="0073373C"/>
    <w:rsid w:val="0073698A"/>
    <w:rsid w:val="00736BE7"/>
    <w:rsid w:val="007C2219"/>
    <w:rsid w:val="007F5448"/>
    <w:rsid w:val="00814788"/>
    <w:rsid w:val="0082610C"/>
    <w:rsid w:val="00840385"/>
    <w:rsid w:val="00850AC9"/>
    <w:rsid w:val="0085439B"/>
    <w:rsid w:val="00865A99"/>
    <w:rsid w:val="008B2C3E"/>
    <w:rsid w:val="008E15BB"/>
    <w:rsid w:val="008E4287"/>
    <w:rsid w:val="0090253B"/>
    <w:rsid w:val="009075F1"/>
    <w:rsid w:val="00931840"/>
    <w:rsid w:val="00931B7A"/>
    <w:rsid w:val="009E5A3E"/>
    <w:rsid w:val="009F3B83"/>
    <w:rsid w:val="00A323DF"/>
    <w:rsid w:val="00A327CD"/>
    <w:rsid w:val="00A344EE"/>
    <w:rsid w:val="00A86235"/>
    <w:rsid w:val="00A86C69"/>
    <w:rsid w:val="00AA7155"/>
    <w:rsid w:val="00AB322F"/>
    <w:rsid w:val="00AB5BCD"/>
    <w:rsid w:val="00AD7326"/>
    <w:rsid w:val="00AE5D13"/>
    <w:rsid w:val="00AE7131"/>
    <w:rsid w:val="00B61304"/>
    <w:rsid w:val="00BC53B7"/>
    <w:rsid w:val="00BD036D"/>
    <w:rsid w:val="00BD5011"/>
    <w:rsid w:val="00BE09A6"/>
    <w:rsid w:val="00BF3CD8"/>
    <w:rsid w:val="00C2581D"/>
    <w:rsid w:val="00C35A77"/>
    <w:rsid w:val="00C522BB"/>
    <w:rsid w:val="00CA637A"/>
    <w:rsid w:val="00CB03E1"/>
    <w:rsid w:val="00CC39D4"/>
    <w:rsid w:val="00CC700D"/>
    <w:rsid w:val="00CF08CD"/>
    <w:rsid w:val="00DA5931"/>
    <w:rsid w:val="00DB734E"/>
    <w:rsid w:val="00DD325B"/>
    <w:rsid w:val="00DD49BC"/>
    <w:rsid w:val="00DF20E0"/>
    <w:rsid w:val="00E36A95"/>
    <w:rsid w:val="00E41031"/>
    <w:rsid w:val="00E50C7A"/>
    <w:rsid w:val="00E823E8"/>
    <w:rsid w:val="00E834E2"/>
    <w:rsid w:val="00E92EED"/>
    <w:rsid w:val="00EB78AE"/>
    <w:rsid w:val="00EC07E4"/>
    <w:rsid w:val="00EC271F"/>
    <w:rsid w:val="00EF4486"/>
    <w:rsid w:val="00F34C17"/>
    <w:rsid w:val="00F35C50"/>
    <w:rsid w:val="00F447F2"/>
    <w:rsid w:val="00F5268F"/>
    <w:rsid w:val="00FA3C86"/>
    <w:rsid w:val="00FD01BE"/>
    <w:rsid w:val="00FE05C6"/>
    <w:rsid w:val="00FE22F9"/>
    <w:rsid w:val="00FF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5DFDF4"/>
  <w15:docId w15:val="{B4E719C9-6FDC-47ED-8D94-42ADAE676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304"/>
    <w:pPr>
      <w:spacing w:after="0" w:line="260" w:lineRule="atLeast"/>
    </w:pPr>
    <w:rPr>
      <w:rFonts w:ascii="Verdana" w:eastAsiaTheme="minorEastAsia" w:hAnsi="Verdana"/>
      <w:sz w:val="18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41031"/>
    <w:pPr>
      <w:keepNext/>
      <w:keepLines/>
      <w:spacing w:before="480" w:after="200"/>
      <w:outlineLvl w:val="0"/>
    </w:pPr>
    <w:rPr>
      <w:rFonts w:eastAsiaTheme="majorEastAsia" w:cstheme="majorBidi"/>
      <w:b/>
      <w:bCs/>
      <w:spacing w:val="40"/>
      <w:sz w:val="28"/>
      <w:szCs w:val="32"/>
    </w:rPr>
  </w:style>
  <w:style w:type="paragraph" w:styleId="Overskrift2">
    <w:name w:val="heading 2"/>
    <w:basedOn w:val="Overskrift3"/>
    <w:next w:val="Normal"/>
    <w:link w:val="Overskrift2Tegn"/>
    <w:uiPriority w:val="9"/>
    <w:unhideWhenUsed/>
    <w:qFormat/>
    <w:rsid w:val="00E41031"/>
    <w:pPr>
      <w:keepNext/>
      <w:keepLines/>
      <w:spacing w:before="200"/>
      <w:outlineLvl w:val="1"/>
    </w:pPr>
    <w:rPr>
      <w:rFonts w:eastAsiaTheme="majorEastAsia" w:cstheme="majorBidi"/>
      <w:b/>
      <w:bCs/>
      <w:iCs/>
      <w:spacing w:val="20"/>
      <w:sz w:val="24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41031"/>
    <w:pPr>
      <w:outlineLvl w:val="2"/>
    </w:p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912F5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4912F5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4912F5"/>
    <w:pPr>
      <w:keepNext/>
      <w:keepLines/>
      <w:spacing w:before="40"/>
      <w:outlineLvl w:val="5"/>
    </w:pPr>
    <w:rPr>
      <w:rFonts w:eastAsiaTheme="majorEastAsia" w:cstheme="majorBid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E41031"/>
    <w:rPr>
      <w:rFonts w:ascii="Verdana" w:eastAsiaTheme="majorEastAsia" w:hAnsi="Verdana" w:cstheme="majorBidi"/>
      <w:b/>
      <w:bCs/>
      <w:iCs/>
      <w:spacing w:val="20"/>
      <w:sz w:val="24"/>
      <w:szCs w:val="24"/>
    </w:rPr>
  </w:style>
  <w:style w:type="table" w:styleId="Tabellrutenett">
    <w:name w:val="Table Grid"/>
    <w:basedOn w:val="Vanligtabell"/>
    <w:uiPriority w:val="59"/>
    <w:rsid w:val="004912F5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516640"/>
    <w:pPr>
      <w:tabs>
        <w:tab w:val="right" w:pos="9072"/>
      </w:tabs>
      <w:spacing w:line="240" w:lineRule="auto"/>
    </w:pPr>
    <w:rPr>
      <w:rFonts w:ascii="Oswald" w:hAnsi="Oswald"/>
      <w:noProof/>
      <w:sz w:val="34"/>
      <w:szCs w:val="3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516640"/>
    <w:rPr>
      <w:rFonts w:ascii="Oswald" w:eastAsiaTheme="minorEastAsia" w:hAnsi="Oswald"/>
      <w:noProof/>
      <w:sz w:val="34"/>
      <w:szCs w:val="3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E41031"/>
    <w:pPr>
      <w:widowControl w:val="0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E41031"/>
    <w:rPr>
      <w:rFonts w:ascii="Verdana" w:eastAsiaTheme="minorEastAsia" w:hAnsi="Verdana"/>
      <w:sz w:val="16"/>
      <w:szCs w:val="24"/>
    </w:rPr>
  </w:style>
  <w:style w:type="character" w:styleId="Plassholdertekst">
    <w:name w:val="Placeholder Text"/>
    <w:basedOn w:val="Standardskriftforavsnitt"/>
    <w:uiPriority w:val="99"/>
    <w:semiHidden/>
    <w:rsid w:val="004912F5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912F5"/>
    <w:rPr>
      <w:rFonts w:ascii="Lucida Grande" w:hAnsi="Lucida Grande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912F5"/>
    <w:rPr>
      <w:rFonts w:ascii="Lucida Grande" w:eastAsiaTheme="minorEastAsia" w:hAnsi="Lucida Grande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41031"/>
    <w:rPr>
      <w:rFonts w:ascii="Verdana" w:eastAsiaTheme="majorEastAsia" w:hAnsi="Verdana" w:cstheme="majorBidi"/>
      <w:b/>
      <w:bCs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E41031"/>
    <w:pPr>
      <w:spacing w:before="480" w:after="200" w:line="240" w:lineRule="auto"/>
    </w:pPr>
    <w:rPr>
      <w:b/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E41031"/>
    <w:rPr>
      <w:rFonts w:ascii="Verdana" w:eastAsiaTheme="minorEastAsia" w:hAnsi="Verdana"/>
      <w:b/>
      <w:sz w:val="28"/>
      <w:szCs w:val="24"/>
    </w:rPr>
  </w:style>
  <w:style w:type="character" w:styleId="Hyperkobling">
    <w:name w:val="Hyperlink"/>
    <w:basedOn w:val="Standardskriftforavsnitt"/>
    <w:uiPriority w:val="99"/>
    <w:unhideWhenUsed/>
    <w:rsid w:val="004912F5"/>
    <w:rPr>
      <w:color w:val="5F5F5F" w:themeColor="hyperlink"/>
      <w:u w:val="single"/>
    </w:rPr>
  </w:style>
  <w:style w:type="paragraph" w:styleId="Ingenmellomrom">
    <w:name w:val="No Spacing"/>
    <w:uiPriority w:val="1"/>
    <w:qFormat/>
    <w:rsid w:val="004912F5"/>
    <w:pPr>
      <w:spacing w:after="0" w:line="240" w:lineRule="auto"/>
    </w:pPr>
    <w:rPr>
      <w:rFonts w:ascii="Century Gothic" w:eastAsiaTheme="minorEastAsia" w:hAnsi="Century Gothic"/>
      <w:sz w:val="24"/>
      <w:szCs w:val="24"/>
    </w:rPr>
  </w:style>
  <w:style w:type="paragraph" w:styleId="Listeavsnitt">
    <w:name w:val="List Paragraph"/>
    <w:basedOn w:val="Normal"/>
    <w:uiPriority w:val="34"/>
    <w:qFormat/>
    <w:rsid w:val="004912F5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E41031"/>
    <w:rPr>
      <w:rFonts w:ascii="Verdana" w:eastAsiaTheme="minorEastAsia" w:hAnsi="Verdana"/>
      <w:sz w:val="18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912F5"/>
    <w:rPr>
      <w:rFonts w:ascii="Century Gothic" w:eastAsiaTheme="majorEastAsia" w:hAnsi="Century Gothic" w:cstheme="majorBidi"/>
      <w:b/>
      <w:bCs/>
      <w:iCs/>
      <w:sz w:val="20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4912F5"/>
    <w:rPr>
      <w:rFonts w:asciiTheme="majorHAnsi" w:eastAsiaTheme="majorEastAsia" w:hAnsiTheme="majorHAnsi" w:cstheme="majorBidi"/>
      <w:sz w:val="20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912F5"/>
    <w:rPr>
      <w:rFonts w:ascii="Century Gothic" w:eastAsiaTheme="majorEastAsia" w:hAnsi="Century Gothic" w:cstheme="majorBidi"/>
      <w:sz w:val="20"/>
      <w:szCs w:val="24"/>
    </w:rPr>
  </w:style>
  <w:style w:type="character" w:styleId="Sterkutheving">
    <w:name w:val="Intense Emphasis"/>
    <w:basedOn w:val="Standardskriftforavsnitt"/>
    <w:uiPriority w:val="21"/>
    <w:qFormat/>
    <w:rsid w:val="004912F5"/>
    <w:rPr>
      <w:rFonts w:ascii="Cambria" w:hAnsi="Cambria"/>
      <w:b/>
      <w:bCs/>
      <w:i/>
      <w:iCs/>
      <w:color w:val="000000" w:themeColor="text1"/>
      <w:sz w:val="20"/>
    </w:rPr>
  </w:style>
  <w:style w:type="paragraph" w:styleId="Sterktsitat">
    <w:name w:val="Intense Quote"/>
    <w:basedOn w:val="Normal"/>
    <w:next w:val="Normal"/>
    <w:link w:val="SterktsitatTegn"/>
    <w:uiPriority w:val="30"/>
    <w:rsid w:val="004912F5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912F5"/>
    <w:rPr>
      <w:rFonts w:ascii="Century Gothic" w:eastAsiaTheme="minorEastAsia" w:hAnsi="Century Gothic"/>
      <w:b/>
      <w:bCs/>
      <w:i/>
      <w:iCs/>
      <w:color w:val="DDDDDD" w:themeColor="accent1"/>
      <w:sz w:val="20"/>
      <w:szCs w:val="24"/>
    </w:rPr>
  </w:style>
  <w:style w:type="character" w:styleId="Svakutheving">
    <w:name w:val="Subtle Emphasis"/>
    <w:basedOn w:val="Standardskriftforavsnitt"/>
    <w:uiPriority w:val="19"/>
    <w:rsid w:val="004912F5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4912F5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912F5"/>
    <w:rPr>
      <w:rFonts w:asciiTheme="majorHAnsi" w:eastAsiaTheme="majorEastAsia" w:hAnsiTheme="majorHAnsi" w:cstheme="majorBidi"/>
      <w:i/>
      <w:iCs/>
      <w:color w:val="DDDDDD" w:themeColor="accent1"/>
      <w:spacing w:val="15"/>
      <w:sz w:val="20"/>
      <w:szCs w:val="24"/>
    </w:rPr>
  </w:style>
  <w:style w:type="character" w:styleId="Utheving">
    <w:name w:val="Emphasis"/>
    <w:basedOn w:val="Standardskriftforavsnitt"/>
    <w:uiPriority w:val="20"/>
    <w:qFormat/>
    <w:rsid w:val="004912F5"/>
    <w:rPr>
      <w:rFonts w:ascii="Cambria" w:hAnsi="Cambria"/>
      <w:i/>
      <w:iCs/>
      <w:color w:val="000000" w:themeColor="text1"/>
      <w:sz w:val="20"/>
    </w:rPr>
  </w:style>
  <w:style w:type="character" w:customStyle="1" w:styleId="Style">
    <w:name w:val="Style"/>
    <w:basedOn w:val="Standardskriftforavsnitt"/>
    <w:uiPriority w:val="1"/>
    <w:rsid w:val="000A494F"/>
    <w:rPr>
      <w:rFonts w:ascii="Oswald" w:hAnsi="Oswald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nsatt\fagapp\360\360\Docprod\TFKProd\templates\TRFK%20Nota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A8D5C47F1A747CCB6A3FF0A8640B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9FAF0-56CE-49AD-B2C9-C67684000F26}"/>
      </w:docPartPr>
      <w:docPartBody>
        <w:p w:rsidR="000547F3" w:rsidRDefault="00403793" w:rsidP="00403793">
          <w:pPr>
            <w:pStyle w:val="CA8D5C47F1A747CCB6A3FF0A8640BFE62"/>
          </w:pPr>
          <w:r w:rsidRPr="00012D1C">
            <w:rPr>
              <w:rStyle w:val="Plassholdertekst"/>
              <w:rFonts w:eastAsiaTheme="minorHAnsi"/>
              <w:b/>
              <w:sz w:val="32"/>
              <w:szCs w:val="32"/>
              <w:lang w:val="en-US"/>
            </w:rPr>
            <w:t>Click here to enter text.</w:t>
          </w:r>
        </w:p>
      </w:docPartBody>
    </w:docPart>
    <w:docPart>
      <w:docPartPr>
        <w:name w:val="79E1B3A9B2A7462BBBFD9EF35137DA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0DC7FF-C7E1-4553-9C01-BA88985C067B}"/>
      </w:docPartPr>
      <w:docPartBody>
        <w:p w:rsidR="003661ED" w:rsidRDefault="00D26CFA" w:rsidP="00D26CFA">
          <w:pPr>
            <w:pStyle w:val="79E1B3A9B2A7462BBBFD9EF35137DA7B"/>
          </w:pPr>
          <w:r>
            <w:t>Enhet</w:t>
          </w:r>
        </w:p>
      </w:docPartBody>
    </w:docPart>
    <w:docPart>
      <w:docPartPr>
        <w:name w:val="D5E47CCE1081434B9CA69A80EF530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726C3-79E1-4C17-B4E1-3B4BEE6ADEE3}"/>
      </w:docPartPr>
      <w:docPartBody>
        <w:p w:rsidR="00E2111B" w:rsidRDefault="00F6522B" w:rsidP="00F6522B">
          <w:pPr>
            <w:pStyle w:val="D5E47CCE1081434B9CA69A80EF53024E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  <w:docPart>
      <w:docPartPr>
        <w:name w:val="7212E0563B7F4571AAFBA378D6A09C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5CCCB14-7F0D-496E-8EC3-03A2DE704B9C}"/>
      </w:docPartPr>
      <w:docPartBody>
        <w:p w:rsidR="008E40F9" w:rsidRDefault="007B191F" w:rsidP="007B191F">
          <w:pPr>
            <w:pStyle w:val="7212E0563B7F4571AAFBA378D6A09CBB"/>
          </w:pPr>
          <w:r w:rsidRPr="006D1241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F7C3E15961347ACACBCCDF6110110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4E78F0-4439-4A72-B23E-ECBC0A93115C}"/>
      </w:docPartPr>
      <w:docPartBody>
        <w:p w:rsidR="008E40F9" w:rsidRDefault="007B191F" w:rsidP="007B191F">
          <w:pPr>
            <w:pStyle w:val="BF7C3E15961347ACACBCCDF611011076"/>
          </w:pPr>
          <w:r w:rsidRPr="006D1241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CFA"/>
    <w:rsid w:val="000547F3"/>
    <w:rsid w:val="00064AE8"/>
    <w:rsid w:val="00102E98"/>
    <w:rsid w:val="00177A38"/>
    <w:rsid w:val="00202ED4"/>
    <w:rsid w:val="0029317B"/>
    <w:rsid w:val="002C7CFA"/>
    <w:rsid w:val="002D6EAF"/>
    <w:rsid w:val="00346BD4"/>
    <w:rsid w:val="003661ED"/>
    <w:rsid w:val="00403793"/>
    <w:rsid w:val="0046634C"/>
    <w:rsid w:val="0047100D"/>
    <w:rsid w:val="004D6D31"/>
    <w:rsid w:val="0059562D"/>
    <w:rsid w:val="005B6B00"/>
    <w:rsid w:val="005E505E"/>
    <w:rsid w:val="0064089B"/>
    <w:rsid w:val="006624E8"/>
    <w:rsid w:val="006A4CEB"/>
    <w:rsid w:val="006C4DE9"/>
    <w:rsid w:val="007550AC"/>
    <w:rsid w:val="007B191F"/>
    <w:rsid w:val="007F60D5"/>
    <w:rsid w:val="00847D7B"/>
    <w:rsid w:val="00865E77"/>
    <w:rsid w:val="008E40F9"/>
    <w:rsid w:val="0092672A"/>
    <w:rsid w:val="00955EF7"/>
    <w:rsid w:val="009D4033"/>
    <w:rsid w:val="00A13038"/>
    <w:rsid w:val="00A1429B"/>
    <w:rsid w:val="00AE33D5"/>
    <w:rsid w:val="00B02324"/>
    <w:rsid w:val="00BE62E4"/>
    <w:rsid w:val="00CD1486"/>
    <w:rsid w:val="00CE05D7"/>
    <w:rsid w:val="00D26CFA"/>
    <w:rsid w:val="00D632A2"/>
    <w:rsid w:val="00D9399F"/>
    <w:rsid w:val="00DE4602"/>
    <w:rsid w:val="00E2111B"/>
    <w:rsid w:val="00E446B0"/>
    <w:rsid w:val="00F24828"/>
    <w:rsid w:val="00F35D5C"/>
    <w:rsid w:val="00F4603C"/>
    <w:rsid w:val="00F6522B"/>
    <w:rsid w:val="00F8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7F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7B191F"/>
    <w:rPr>
      <w:color w:val="808080"/>
    </w:rPr>
  </w:style>
  <w:style w:type="paragraph" w:customStyle="1" w:styleId="994814C0CE6F4B429863E5E2C4952376">
    <w:name w:val="994814C0CE6F4B429863E5E2C4952376"/>
    <w:rsid w:val="000547F3"/>
  </w:style>
  <w:style w:type="paragraph" w:customStyle="1" w:styleId="74CE66E83AA3424BBF504AC7BEEC1774">
    <w:name w:val="74CE66E83AA3424BBF504AC7BEEC1774"/>
    <w:rsid w:val="000547F3"/>
  </w:style>
  <w:style w:type="paragraph" w:customStyle="1" w:styleId="CA8D5C47F1A747CCB6A3FF0A8640BFE6">
    <w:name w:val="CA8D5C47F1A747CCB6A3FF0A8640BFE6"/>
    <w:rsid w:val="000547F3"/>
  </w:style>
  <w:style w:type="paragraph" w:customStyle="1" w:styleId="994814C0CE6F4B429863E5E2C49523761">
    <w:name w:val="994814C0CE6F4B429863E5E2C4952376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74CE66E83AA3424BBF504AC7BEEC17741">
    <w:name w:val="74CE66E83AA3424BBF504AC7BEEC1774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CA8D5C47F1A747CCB6A3FF0A8640BFE61">
    <w:name w:val="CA8D5C47F1A747CCB6A3FF0A8640BFE6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994814C0CE6F4B429863E5E2C49523762">
    <w:name w:val="994814C0CE6F4B429863E5E2C4952376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74CE66E83AA3424BBF504AC7BEEC17742">
    <w:name w:val="74CE66E83AA3424BBF504AC7BEEC1774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CA8D5C47F1A747CCB6A3FF0A8640BFE62">
    <w:name w:val="CA8D5C47F1A747CCB6A3FF0A8640BFE6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3396D407FDA64D44A64E2E356A4C32F2">
    <w:name w:val="3396D407FDA64D44A64E2E356A4C32F2"/>
    <w:rsid w:val="00F4603C"/>
  </w:style>
  <w:style w:type="paragraph" w:customStyle="1" w:styleId="640C88DC833C4F6FA97B5618038E110A">
    <w:name w:val="640C88DC833C4F6FA97B5618038E110A"/>
    <w:rsid w:val="0064089B"/>
  </w:style>
  <w:style w:type="paragraph" w:customStyle="1" w:styleId="3C1433A853504CAC8B1CDF534AA42EDB">
    <w:name w:val="3C1433A853504CAC8B1CDF534AA42EDB"/>
    <w:rsid w:val="0064089B"/>
  </w:style>
  <w:style w:type="paragraph" w:customStyle="1" w:styleId="316F529D7A16493AB40DC348FA845473">
    <w:name w:val="316F529D7A16493AB40DC348FA845473"/>
    <w:rsid w:val="0064089B"/>
  </w:style>
  <w:style w:type="paragraph" w:customStyle="1" w:styleId="637C7F73953946D4B8D6A2CA6517B7F0">
    <w:name w:val="637C7F73953946D4B8D6A2CA6517B7F0"/>
    <w:rsid w:val="0064089B"/>
  </w:style>
  <w:style w:type="paragraph" w:customStyle="1" w:styleId="1FBBF4E2A0284A1E82483E76EF516DEB">
    <w:name w:val="1FBBF4E2A0284A1E82483E76EF516DEB"/>
    <w:rsid w:val="0064089B"/>
  </w:style>
  <w:style w:type="paragraph" w:customStyle="1" w:styleId="D9691C9A22644D97A8136430CF810C6A">
    <w:name w:val="D9691C9A22644D97A8136430CF810C6A"/>
    <w:rsid w:val="0064089B"/>
  </w:style>
  <w:style w:type="paragraph" w:customStyle="1" w:styleId="C813F571883549898F6E95AC1626B045">
    <w:name w:val="C813F571883549898F6E95AC1626B045"/>
    <w:rsid w:val="0064089B"/>
  </w:style>
  <w:style w:type="paragraph" w:customStyle="1" w:styleId="771DAD89292849F9BEBD66936A4B9EA1">
    <w:name w:val="771DAD89292849F9BEBD66936A4B9EA1"/>
    <w:rsid w:val="0064089B"/>
  </w:style>
  <w:style w:type="paragraph" w:customStyle="1" w:styleId="94FE3826ECFA4590AEA24BCA0954E5A0">
    <w:name w:val="94FE3826ECFA4590AEA24BCA0954E5A0"/>
    <w:rsid w:val="0064089B"/>
  </w:style>
  <w:style w:type="paragraph" w:customStyle="1" w:styleId="CEF4ED76FA6E4491A13F0546CC209C6D">
    <w:name w:val="CEF4ED76FA6E4491A13F0546CC209C6D"/>
    <w:rsid w:val="0064089B"/>
  </w:style>
  <w:style w:type="paragraph" w:customStyle="1" w:styleId="F291FE58E6F34EAEAE358CBC0EB9ACB0">
    <w:name w:val="F291FE58E6F34EAEAE358CBC0EB9ACB0"/>
    <w:rsid w:val="0046634C"/>
  </w:style>
  <w:style w:type="paragraph" w:customStyle="1" w:styleId="B09DC095391746FC92A20552EE6AFE1C">
    <w:name w:val="B09DC095391746FC92A20552EE6AFE1C"/>
    <w:rsid w:val="0046634C"/>
  </w:style>
  <w:style w:type="paragraph" w:customStyle="1" w:styleId="E222BEA60CF845FFAD82392F68650766">
    <w:name w:val="E222BEA60CF845FFAD82392F68650766"/>
    <w:rsid w:val="0046634C"/>
  </w:style>
  <w:style w:type="paragraph" w:customStyle="1" w:styleId="0D24F1B437BD4A9D89FDAE7EB041E576">
    <w:name w:val="0D24F1B437BD4A9D89FDAE7EB041E576"/>
    <w:rsid w:val="0046634C"/>
  </w:style>
  <w:style w:type="paragraph" w:customStyle="1" w:styleId="BEC453DDFD7045CCBF0EB3014937FF69">
    <w:name w:val="BEC453DDFD7045CCBF0EB3014937FF69"/>
    <w:rsid w:val="0046634C"/>
  </w:style>
  <w:style w:type="paragraph" w:customStyle="1" w:styleId="E82FE9C85CAB49E69433BB298E78531C">
    <w:name w:val="E82FE9C85CAB49E69433BB298E78531C"/>
    <w:rsid w:val="0029317B"/>
  </w:style>
  <w:style w:type="paragraph" w:customStyle="1" w:styleId="79E1B3A9B2A7462BBBFD9EF35137DA7B">
    <w:name w:val="79E1B3A9B2A7462BBBFD9EF35137DA7B"/>
    <w:rsid w:val="00D26CFA"/>
    <w:pPr>
      <w:spacing w:after="160" w:line="259" w:lineRule="auto"/>
    </w:pPr>
  </w:style>
  <w:style w:type="paragraph" w:customStyle="1" w:styleId="D5E47CCE1081434B9CA69A80EF53024E">
    <w:name w:val="D5E47CCE1081434B9CA69A80EF53024E"/>
    <w:rsid w:val="00F6522B"/>
    <w:pPr>
      <w:spacing w:after="160" w:line="259" w:lineRule="auto"/>
    </w:pPr>
  </w:style>
  <w:style w:type="paragraph" w:customStyle="1" w:styleId="7212E0563B7F4571AAFBA378D6A09CBB">
    <w:name w:val="7212E0563B7F4571AAFBA378D6A09CBB"/>
    <w:rsid w:val="007B191F"/>
    <w:pPr>
      <w:spacing w:after="160" w:line="259" w:lineRule="auto"/>
    </w:pPr>
  </w:style>
  <w:style w:type="paragraph" w:customStyle="1" w:styleId="BF7C3E15961347ACACBCCDF611011076">
    <w:name w:val="BF7C3E15961347ACACBCCDF611011076"/>
    <w:rsid w:val="007B191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templateDesignerVersion="3.1 F" gbs:sourceId="369758" gbs:entity="Document">
  <gbs:Lists>
    <gbs:SingleLines>
      <gbs:ToActivityContact gbs:name="KopimottakerlisteSL" gbs:row-separator="&#10;" gbs:field-separator=", " gbs:loadFromGrowBusiness="OnEdit" gbs:saveInGrowBusiness="False" gbs:removeContentControl="0">
        <gbs:DisplayField gbs:key="10000">
        </gbs:DisplayField>
        <gbs:Sort gbs:direction="desc">ToActivityContact.Name</gbs:Sort>
        <gbs:ToActivityContactJOINEX.Name2 gbs:loadFromGrowBusiness="Always" gbs:saveInGrowBusiness="False" gbs:joinex="[JOINEX=[ToRole] {!OJEX!}=8]"/>
        <gbs:ToActivityContactJOINEX.Name gbs:joinex="[JOINEX=[ToRole] {!OJEX!}=8]" gbs:removeContentControl="0"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e" gbs:row-separator="&#10;" gbs:field-separator=", " gbs:loadFromGrowBusiness="OnEdit" gbs:saveInGrowBusiness="False" gbs:removeContentControl="0">
        <gbs:DisplayField gbs:key="10001">
        </gbs:DisplayField>
        <gbs:Sort gbs:direction="desc">ToActivityContact.Name</gbs:Sort>
        <gbs:ToActivityContactJOINEX.Name2 gbs:loadFromGrowBusiness="OnProduce" gbs:saveInGrowBusiness="False" gbs:joinex="[JOINEX=[ToRole] {!OJEX!}=6]"/>
        <gbs:ToActivityContactJOINEX.Name gbs:joinex="[JOINEX=[ToRole] {!OJEX!}=6]" gbs:removeContentControl="0"/>
        <gbs:Criteria xmlns:gbs="http://www.software-innovation.no/growBusinessDocument" gbs:operator="and">
          <gbs:Criterion gbs:field="::ToRole" gbs:operator="=">6</gbs:Criterion>
        </gbs:Criteria>
      </gbs:ToActivityContact>
    </gbs:SingleLines>
  </gbs:Lists>
  <gbs:OurRef.Name gbs:loadFromGrowBusiness="OnEdit" gbs:entity="Contact" gbs:recno="" gbs:saveInGrowBusiness="False" gbs:connected="true" gbs:key="10002">Arve Austheim</gbs:OurRef.Name>
  <gbs:ToActivityContactJOINEX.Name gbs:loadFromGrowBusiness="OnEdit" gbs:entity="ActivityContact" gbs:recno="" gbs:saveInGrowBusiness="False" gbs:connected="true" gbs:key="10003" gbs:joinex="[JOINEX=[ToRole] {!OJEX!}=5]">Steinkjer videregående skole</gbs:ToActivityContactJOINEX.Name>
  <gbs:ToActivityContactJOINEX.Name2 gbs:loadFromGrowBusiness="OnEdit" gbs:entity="ActivityContact" gbs:recno="" gbs:saveInGrowBusiness="False" gbs:connected="true" gbs:key="10004" gbs:joinex="[JOINEX=[ToRole] {!OJEX!}=5]">Arve Austheim</gbs:ToActivityContactJOINEX.Name2>
  <gbs:ToAuthorization gbs:loadFromGrowBusiness="OnProduce" gbs:saveInGrowBusiness="False" gbs:connected="true" gbs:recno="" gbs:entity="" gbs:datatype="string" gbs:key="10005">
  </gbs:ToAuthorization>
  <gbs:ToAuthorization gbs:loadFromGrowBusiness="OnEdit" gbs:saveInGrowBusiness="False" gbs:connected="true" gbs:recno="" gbs:entity="" gbs:datatype="string" gbs:key="10006" gbs:removeContentControl="0">
  </gbs:ToAuthorization>
  <gbs:ToAuthorization gbs:loadFromGrowBusiness="OnEdit" gbs:saveInGrowBusiness="False" gbs:connected="true" gbs:recno="" gbs:entity="" gbs:datatype="string" gbs:key="10007" gbs:removeContentControl="0">
  </gbs:ToAuthorization>
  <gbs:DocumentDate gbs:loadFromGrowBusiness="OnProduce" gbs:saveInGrowBusiness="False" gbs:connected="true" gbs:recno="" gbs:entity="" gbs:datatype="date" gbs:key="10008">2018-08-08T00:00:00</gbs:DocumentDate>
  <gbs:DocumentDate gbs:loadFromGrowBusiness="OnProduce" gbs:saveInGrowBusiness="False" gbs:connected="true" gbs:recno="" gbs:entity="" gbs:datatype="date" gbs:key="10009">2018-08-08T00:00:00</gbs:DocumentDate>
  <gbs:DocumentNumber gbs:loadFromGrowBusiness="OnProduce" gbs:saveInGrowBusiness="False" gbs:connected="true" gbs:recno="" gbs:entity="" gbs:datatype="string" gbs:key="10010">201856170-2</gbs:DocumentNumber>
  <gbs:DocumentNumber gbs:loadFromGrowBusiness="OnProduce" gbs:saveInGrowBusiness="False" gbs:connected="true" gbs:recno="" gbs:entity="" gbs:datatype="string" gbs:key="10011">201856170-2</gbs:DocumentNumber>
  <gbs:DocumentNumber gbs:loadFromGrowBusiness="OnProduce" gbs:saveInGrowBusiness="False" gbs:connected="true" gbs:recno="" gbs:entity="" gbs:datatype="string" gbs:key="10012">201856170-2</gbs:DocumentNumber>
  <gbs:Attachments gbs:loadFromGrowBusiness="OnEdit" gbs:saveInGrowBusiness="False" gbs:connected="true" gbs:recno="" gbs:entity="" gbs:datatype="long" gbs:key="10013" gbs:removeContentControl="0">
  </gbs:Attachments>
  <gbs:ToOrgUnit.Name gbs:loadFromGrowBusiness="OnProduce" gbs:saveInGrowBusiness="False" gbs:connected="true" gbs:recno="" gbs:entity="" gbs:datatype="string" gbs:key="10014">Steinkjer videregående skole</gbs:ToOrgUnit.Name>
  <gbs:UnofficialTitle gbs:loadFromGrowBusiness="OnProduce" gbs:saveInGrowBusiness="False" gbs:connected="true" gbs:recno="" gbs:entity="" gbs:datatype="string" gbs:key="10015" gbs:removeContentControl="0">Informasjon om oppstart for TIP- fagene, skoleåret 2018-2019</gbs:UnofficialTitle>
  <gbs:ToActivityContactJOINEX.Name gbs:loadFromGrowBusiness="OnEdit" gbs:saveInGrowBusiness="False" gbs:connected="true" gbs:recno="" gbs:entity="" gbs:datatype="string" gbs:key="10016" gbs:joinex="[JOINEX=[ToRole] {!OJEX!}=8]" gbs:removeContentControl="0">
  </gbs:ToActivityContactJOINEX.Name>
  <gbs:Attachments gbs:loadFromGrowBusiness="OnEdit" gbs:saveInGrowBusiness="False" gbs:connected="true" gbs:recno="" gbs:entity="" gbs:datatype="long" gbs:key="10017" gbs:removeContentControl="0">
  </gbs:Attachments>
  <gbs:ToOrgUnit.Name gbs:loadFromGrowBusiness="OnProduce" gbs:saveInGrowBusiness="False" gbs:connected="true" gbs:recno="" gbs:entity="" gbs:datatype="string" gbs:key="10018">Steinkjer videregående skole</gbs:ToOrgUnit.Name>
  <gbs:ToOrgUnit.Name gbs:loadFromGrowBusiness="OnProduce" gbs:saveInGrowBusiness="False" gbs:connected="true" gbs:recno="" gbs:entity="" gbs:datatype="string" gbs:key="10019">Steinkjer videregående skole</gbs:ToOrgUnit.Name>
  <gbs:ToOrgUnit.Name gbs:loadFromGrowBusiness="OnProduce" gbs:saveInGrowBusiness="False" gbs:connected="true" gbs:recno="" gbs:entity="" gbs:datatype="string" gbs:key="10020">Steinkjer videregående skole</gbs:ToOrgUnit.Name>
</gbs:GrowBusinessDocument>
</file>

<file path=customXml/itemProps1.xml><?xml version="1.0" encoding="utf-8"?>
<ds:datastoreItem xmlns:ds="http://schemas.openxmlformats.org/officeDocument/2006/customXml" ds:itemID="{1C4293D4-50C9-41DF-83CE-5AE205D87795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TRFK Notat</Template>
  <TotalTime>1</TotalTime>
  <Pages>1</Pages>
  <Words>270</Words>
  <Characters>1431</Characters>
  <Application>Microsoft Office Word</Application>
  <DocSecurity>4</DocSecurity>
  <Lines>11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Software Innovation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Arve Austheim</dc:creator>
  <cp:lastModifiedBy>Bente Gudesen Svenning</cp:lastModifiedBy>
  <cp:revision>2</cp:revision>
  <dcterms:created xsi:type="dcterms:W3CDTF">2018-08-08T08:49:00Z</dcterms:created>
  <dcterms:modified xsi:type="dcterms:W3CDTF">2018-08-08T08:49:00Z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\\ansatt\fagapp\360\360\Docprod\TFKProd\templates\TRFK Notat.dotm</vt:lpwstr>
  </property>
  <property fmtid="{D5CDD505-2E9C-101B-9397-08002B2CF9AE}" pid="3" name="filePathOneNote">
    <vt:lpwstr>\\ansatt\fagapp\360\360\360Users\TFKProd\onenote\ansatt\arvau\</vt:lpwstr>
  </property>
  <property fmtid="{D5CDD505-2E9C-101B-9397-08002B2CF9AE}" pid="4" name="comment">
    <vt:lpwstr>Informasjon om oppstart for TIP- fagene, skoleåret 2018-2019</vt:lpwstr>
  </property>
  <property fmtid="{D5CDD505-2E9C-101B-9397-08002B2CF9AE}" pid="5" name="sourceId">
    <vt:lpwstr>369758</vt:lpwstr>
  </property>
  <property fmtid="{D5CDD505-2E9C-101B-9397-08002B2CF9AE}" pid="6" name="module">
    <vt:lpwstr>Document</vt:lpwstr>
  </property>
  <property fmtid="{D5CDD505-2E9C-101B-9397-08002B2CF9AE}" pid="7" name="customParams">
    <vt:lpwstr>
    </vt:lpwstr>
  </property>
  <property fmtid="{D5CDD505-2E9C-101B-9397-08002B2CF9AE}" pid="8" name="server">
    <vt:lpwstr>360.trondelagfylke.no</vt:lpwstr>
  </property>
  <property fmtid="{D5CDD505-2E9C-101B-9397-08002B2CF9AE}" pid="9" name="sipTrackRevision">
    <vt:lpwstr>false</vt:lpwstr>
  </property>
  <property fmtid="{D5CDD505-2E9C-101B-9397-08002B2CF9AE}" pid="10" name="docId">
    <vt:lpwstr>369758</vt:lpwstr>
  </property>
  <property fmtid="{D5CDD505-2E9C-101B-9397-08002B2CF9AE}" pid="11" name="verId">
    <vt:lpwstr>344802</vt:lpwstr>
  </property>
  <property fmtid="{D5CDD505-2E9C-101B-9397-08002B2CF9AE}" pid="12" name="templateId">
    <vt:lpwstr>
    </vt:lpwstr>
  </property>
  <property fmtid="{D5CDD505-2E9C-101B-9397-08002B2CF9AE}" pid="13" name="fileId">
    <vt:lpwstr>455400</vt:lpwstr>
  </property>
  <property fmtid="{D5CDD505-2E9C-101B-9397-08002B2CF9AE}" pid="14" name="filePath">
    <vt:lpwstr>\\ARK-VIT-01N1@3000\PersonalLibraries\ansatt\bensv\viewed files\</vt:lpwstr>
  </property>
  <property fmtid="{D5CDD505-2E9C-101B-9397-08002B2CF9AE}" pid="15" name="fileName">
    <vt:lpwstr>201856170-2 Informasjon om oppstart for TIP- fagene, skoleåret 2018-2019 455400_1_0.DOCX</vt:lpwstr>
  </property>
  <property fmtid="{D5CDD505-2E9C-101B-9397-08002B2CF9AE}" pid="16" name="createdBy">
    <vt:lpwstr>Arve Austheim</vt:lpwstr>
  </property>
  <property fmtid="{D5CDD505-2E9C-101B-9397-08002B2CF9AE}" pid="17" name="modifiedBy">
    <vt:lpwstr>Arve Austheim</vt:lpwstr>
  </property>
  <property fmtid="{D5CDD505-2E9C-101B-9397-08002B2CF9AE}" pid="18" name="serverName">
    <vt:lpwstr>360.trondelagfylke.no</vt:lpwstr>
  </property>
  <property fmtid="{D5CDD505-2E9C-101B-9397-08002B2CF9AE}" pid="19" name="protocol">
    <vt:lpwstr>on</vt:lpwstr>
  </property>
  <property fmtid="{D5CDD505-2E9C-101B-9397-08002B2CF9AE}" pid="20" name="site">
    <vt:lpwstr>/locator.aspx</vt:lpwstr>
  </property>
  <property fmtid="{D5CDD505-2E9C-101B-9397-08002B2CF9AE}" pid="21" name="externalUser">
    <vt:lpwstr>
    </vt:lpwstr>
  </property>
  <property fmtid="{D5CDD505-2E9C-101B-9397-08002B2CF9AE}" pid="22" name="currentVerId">
    <vt:lpwstr>344802</vt:lpwstr>
  </property>
  <property fmtid="{D5CDD505-2E9C-101B-9397-08002B2CF9AE}" pid="23" name="Operation">
    <vt:lpwstr>OpenFile</vt:lpwstr>
  </property>
</Properties>
</file>