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9515A" w14:textId="77777777" w:rsidR="00BE09A6" w:rsidRDefault="00BE09A6" w:rsidP="00365936">
      <w:pPr>
        <w:pStyle w:val="Tittel"/>
      </w:pPr>
      <w:r>
        <w:t>Notat</w:t>
      </w:r>
    </w:p>
    <w:p w14:paraId="3E79515B" w14:textId="764AECE3" w:rsidR="00BE09A6" w:rsidRPr="00BE09A6" w:rsidRDefault="00BE09A6" w:rsidP="00BE09A6">
      <w:pPr>
        <w:jc w:val="right"/>
        <w:rPr>
          <w:color w:val="FF0000"/>
        </w:rPr>
      </w:pPr>
      <w:r w:rsidRPr="00BE09A6">
        <w:rPr>
          <w:color w:val="FF0000"/>
        </w:rPr>
        <w:fldChar w:fldCharType="begin"/>
      </w:r>
      <w:r w:rsidRPr="00BE09A6">
        <w:rPr>
          <w:color w:val="FF0000"/>
        </w:rPr>
        <w:instrText xml:space="preserve"> IF "</w:instrText>
      </w:r>
      <w:sdt>
        <w:sdtPr>
          <w:rPr>
            <w:color w:val="FF0000"/>
          </w:rPr>
          <w:tag w:val="ToAuthorization"/>
          <w:id w:val="10006"/>
          <w:placeholder>
            <w:docPart w:val="316F529D7A16493AB40DC348FA845473"/>
          </w:placeholder>
          <w:dataBinding w:prefixMappings="xmlns:gbs='http://www.software-innovation.no/growBusinessDocument'" w:xpath="/gbs:GrowBusinessDocument/gbs:ToAuthorization[@gbs:key='10006']" w:storeItemID="{1C4293D4-50C9-41DF-83CE-5AE205D87795}"/>
          <w:text/>
        </w:sdtPr>
        <w:sdtEndPr/>
        <w:sdtContent>
          <w:r w:rsidR="00336C55">
            <w:rPr>
              <w:color w:val="FF0000"/>
            </w:rPr>
            <w:instrText xml:space="preserve">  </w:instrText>
          </w:r>
        </w:sdtContent>
      </w:sdt>
      <w:r w:rsidRPr="00BE09A6">
        <w:rPr>
          <w:color w:val="FF0000"/>
        </w:rPr>
        <w:instrText xml:space="preserve">"&lt;&gt;"  " "Unntatt offentlighet" </w:instrText>
      </w:r>
      <w:r w:rsidRPr="00BE09A6">
        <w:rPr>
          <w:color w:val="FF0000"/>
        </w:rPr>
        <w:fldChar w:fldCharType="end"/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4"/>
        <w:gridCol w:w="6654"/>
      </w:tblGrid>
      <w:tr w:rsidR="00BE09A6" w:rsidRPr="00BE09A6" w14:paraId="3E795161" w14:textId="77777777" w:rsidTr="00CF181F">
        <w:tc>
          <w:tcPr>
            <w:tcW w:w="1754" w:type="dxa"/>
          </w:tcPr>
          <w:p w14:paraId="3E79515E" w14:textId="1462E110" w:rsidR="00BE09A6" w:rsidRPr="00BE09A6" w:rsidRDefault="00CF181F" w:rsidP="00BE09A6">
            <w:pPr>
              <w:rPr>
                <w:b/>
              </w:rPr>
            </w:pPr>
            <w:r>
              <w:rPr>
                <w:b/>
              </w:rPr>
              <w:t xml:space="preserve">    </w:t>
            </w:r>
          </w:p>
        </w:tc>
        <w:tc>
          <w:tcPr>
            <w:tcW w:w="6654" w:type="dxa"/>
          </w:tcPr>
          <w:p w14:paraId="3E795160" w14:textId="77777777" w:rsidR="00365936" w:rsidRPr="00BE09A6" w:rsidRDefault="00365936" w:rsidP="00BE09A6"/>
        </w:tc>
      </w:tr>
      <w:tr w:rsidR="00BE09A6" w:rsidRPr="00BE09A6" w14:paraId="3E795165" w14:textId="77777777" w:rsidTr="00CF181F">
        <w:tc>
          <w:tcPr>
            <w:tcW w:w="1754" w:type="dxa"/>
          </w:tcPr>
          <w:p w14:paraId="3E795162" w14:textId="77777777" w:rsidR="00BE09A6" w:rsidRPr="00BE09A6" w:rsidRDefault="00BE09A6" w:rsidP="00BE09A6">
            <w:pPr>
              <w:rPr>
                <w:b/>
              </w:rPr>
            </w:pPr>
            <w:r w:rsidRPr="00BE09A6">
              <w:rPr>
                <w:b/>
              </w:rPr>
              <w:t>Fra:</w:t>
            </w:r>
          </w:p>
        </w:tc>
        <w:tc>
          <w:tcPr>
            <w:tcW w:w="6654" w:type="dxa"/>
          </w:tcPr>
          <w:p w14:paraId="3E795163" w14:textId="3B6AE09F" w:rsidR="00BE09A6" w:rsidRDefault="00336C55" w:rsidP="00F34C17">
            <w:sdt>
              <w:sdtPr>
                <w:tag w:val="OurRef.Name"/>
                <w:id w:val="10002"/>
                <w:placeholder>
                  <w:docPart w:val="C813F571883549898F6E95AC1626B045"/>
                </w:placeholder>
                <w:dataBinding w:prefixMappings="xmlns:gbs='http://www.software-innovation.no/growBusinessDocument'" w:xpath="/gbs:GrowBusinessDocument/gbs:OurRef.Name[@gbs:key='10002']" w:storeItemID="{1C4293D4-50C9-41DF-83CE-5AE205D87795}"/>
                <w:text/>
              </w:sdtPr>
              <w:sdtEndPr/>
              <w:sdtContent>
                <w:r w:rsidR="007C792E">
                  <w:t>Bente Gudesen Svenning</w:t>
                </w:r>
              </w:sdtContent>
            </w:sdt>
            <w:r w:rsidR="00F34C17">
              <w:t xml:space="preserve">, </w:t>
            </w:r>
            <w:sdt>
              <w:sdtPr>
                <w:tag w:val="ToOrgUnit.Name"/>
                <w:id w:val="10014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ToOrgUnit.Name[@gbs:key='10014']" w:storeItemID="{1C4293D4-50C9-41DF-83CE-5AE205D87795}"/>
                <w:text/>
              </w:sdtPr>
              <w:sdtEndPr/>
              <w:sdtContent>
                <w:r w:rsidR="007C792E">
                  <w:t>Steinkjer videregående skole</w:t>
                </w:r>
              </w:sdtContent>
            </w:sdt>
          </w:p>
          <w:p w14:paraId="3E795164" w14:textId="77777777" w:rsidR="00365936" w:rsidRPr="00BE09A6" w:rsidRDefault="00365936" w:rsidP="00F34C17"/>
        </w:tc>
      </w:tr>
      <w:tr w:rsidR="00BE09A6" w:rsidRPr="00BE09A6" w14:paraId="3E795169" w14:textId="77777777" w:rsidTr="00CF181F">
        <w:tc>
          <w:tcPr>
            <w:tcW w:w="1754" w:type="dxa"/>
          </w:tcPr>
          <w:p w14:paraId="3E795166" w14:textId="77777777" w:rsidR="00BE09A6" w:rsidRPr="00BE09A6" w:rsidRDefault="00BE09A6" w:rsidP="00BE09A6">
            <w:pPr>
              <w:rPr>
                <w:b/>
              </w:rPr>
            </w:pPr>
            <w:r w:rsidRPr="00BE09A6">
              <w:rPr>
                <w:b/>
              </w:rPr>
              <w:t>Dato:</w:t>
            </w:r>
          </w:p>
        </w:tc>
        <w:tc>
          <w:tcPr>
            <w:tcW w:w="6654" w:type="dxa"/>
          </w:tcPr>
          <w:p w14:paraId="3E795167" w14:textId="3F8F08CD" w:rsidR="00BE09A6" w:rsidRDefault="00336C55" w:rsidP="00BE09A6">
            <w:sdt>
              <w:sdtPr>
                <w:tag w:val="DocumentDate"/>
                <w:id w:val="10009"/>
                <w:placeholder>
                  <w:docPart w:val="D9691C9A22644D97A8136430CF810C6A"/>
                </w:placeholder>
                <w:dataBinding w:prefixMappings="xmlns:gbs='http://www.software-innovation.no/growBusinessDocument'" w:xpath="/gbs:GrowBusinessDocument/gbs:DocumentDate[@gbs:key='10009']" w:storeItemID="{1C4293D4-50C9-41DF-83CE-5AE205D87795}"/>
                <w:date w:fullDate="2019-05-21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7C792E">
                  <w:t>21.05.2019</w:t>
                </w:r>
              </w:sdtContent>
            </w:sdt>
          </w:p>
          <w:p w14:paraId="3E795168" w14:textId="77777777" w:rsidR="00365936" w:rsidRPr="00BE09A6" w:rsidRDefault="00365936" w:rsidP="00BE09A6"/>
        </w:tc>
      </w:tr>
      <w:tr w:rsidR="00BE09A6" w:rsidRPr="00BE09A6" w14:paraId="3E79516D" w14:textId="77777777" w:rsidTr="00CF181F">
        <w:tc>
          <w:tcPr>
            <w:tcW w:w="1754" w:type="dxa"/>
          </w:tcPr>
          <w:p w14:paraId="3E79516A" w14:textId="77777777" w:rsidR="00BE09A6" w:rsidRPr="00BE09A6" w:rsidRDefault="007C2219" w:rsidP="00BE09A6">
            <w:pPr>
              <w:rPr>
                <w:b/>
              </w:rPr>
            </w:pPr>
            <w:r w:rsidRPr="00BE09A6">
              <w:rPr>
                <w:b/>
              </w:rPr>
              <w:t>Dokumentn</w:t>
            </w:r>
            <w:r>
              <w:rPr>
                <w:b/>
              </w:rPr>
              <w:t>r.:</w:t>
            </w:r>
          </w:p>
        </w:tc>
        <w:tc>
          <w:tcPr>
            <w:tcW w:w="6654" w:type="dxa"/>
          </w:tcPr>
          <w:sdt>
            <w:sdtPr>
              <w:tag w:val="DocumentNumber"/>
              <w:id w:val="10012"/>
              <w:placeholder>
                <w:docPart w:val="E222BEA60CF845FFAD82392F68650766"/>
              </w:placeholder>
              <w:dataBinding w:prefixMappings="xmlns:gbs='http://www.software-innovation.no/growBusinessDocument'" w:xpath="/gbs:GrowBusinessDocument/gbs:DocumentNumber[@gbs:key='10012']" w:storeItemID="{1C4293D4-50C9-41DF-83CE-5AE205D87795}"/>
              <w:text/>
            </w:sdtPr>
            <w:sdtEndPr/>
            <w:sdtContent>
              <w:p w14:paraId="3E79516B" w14:textId="051FD4E6" w:rsidR="00BE09A6" w:rsidRDefault="007C792E" w:rsidP="00BE09A6">
                <w:r>
                  <w:t>201844460-4</w:t>
                </w:r>
              </w:p>
            </w:sdtContent>
          </w:sdt>
          <w:p w14:paraId="3E79516C" w14:textId="77777777" w:rsidR="00365936" w:rsidRPr="00BE09A6" w:rsidRDefault="00365936" w:rsidP="00BE09A6"/>
        </w:tc>
      </w:tr>
      <w:tr w:rsidR="00BE09A6" w:rsidRPr="00BE09A6" w14:paraId="3E795171" w14:textId="77777777" w:rsidTr="00CF181F">
        <w:tc>
          <w:tcPr>
            <w:tcW w:w="1754" w:type="dxa"/>
          </w:tcPr>
          <w:p w14:paraId="3E79516F" w14:textId="77777777" w:rsidR="00BE09A6" w:rsidRPr="00BE09A6" w:rsidRDefault="00BE09A6" w:rsidP="00365936">
            <w:pPr>
              <w:rPr>
                <w:b/>
              </w:rPr>
            </w:pPr>
          </w:p>
        </w:tc>
        <w:tc>
          <w:tcPr>
            <w:tcW w:w="6654" w:type="dxa"/>
          </w:tcPr>
          <w:p w14:paraId="3E795170" w14:textId="41116F13" w:rsidR="00365936" w:rsidRPr="00BE09A6" w:rsidRDefault="00365936" w:rsidP="007C2219"/>
        </w:tc>
      </w:tr>
      <w:tr w:rsidR="00BE09A6" w:rsidRPr="00BE09A6" w14:paraId="3E795176" w14:textId="77777777" w:rsidTr="00CF181F">
        <w:tc>
          <w:tcPr>
            <w:tcW w:w="1754" w:type="dxa"/>
          </w:tcPr>
          <w:p w14:paraId="3E795173" w14:textId="77777777" w:rsidR="00BE09A6" w:rsidRPr="00BE09A6" w:rsidRDefault="00BE09A6" w:rsidP="00BE09A6">
            <w:pPr>
              <w:rPr>
                <w:b/>
              </w:rPr>
            </w:pPr>
          </w:p>
        </w:tc>
        <w:tc>
          <w:tcPr>
            <w:tcW w:w="6654" w:type="dxa"/>
          </w:tcPr>
          <w:p w14:paraId="3E795175" w14:textId="77777777" w:rsidR="00365936" w:rsidRPr="00BE09A6" w:rsidRDefault="00365936" w:rsidP="00F34C17"/>
        </w:tc>
      </w:tr>
    </w:tbl>
    <w:sdt>
      <w:sdtPr>
        <w:tag w:val="UnofficialTitle"/>
        <w:id w:val="10015"/>
        <w:lock w:val="sdtLocked"/>
        <w:placeholder>
          <w:docPart w:val="CA8D5C47F1A747CCB6A3FF0A8640BFE6"/>
        </w:placeholder>
        <w:dataBinding w:prefixMappings="xmlns:gbs='http://www.software-innovation.no/growBusinessDocument'" w:xpath="/gbs:GrowBusinessDocument/gbs:UnofficialTitle[@gbs:key='10015']" w:storeItemID="{1C4293D4-50C9-41DF-83CE-5AE205D87795}"/>
        <w:text w:multiLine="1"/>
      </w:sdtPr>
      <w:sdtEndPr/>
      <w:sdtContent>
        <w:p w14:paraId="3E795177" w14:textId="3E598B5B" w:rsidR="00AE5D13" w:rsidRPr="00BE09A6" w:rsidRDefault="007C792E" w:rsidP="008B2C3E">
          <w:pPr>
            <w:pStyle w:val="Tittel"/>
          </w:pPr>
          <w:r>
            <w:t>Invitasjon til skoleavslutning ved Steinkjer videregående skole sommeren 2019</w:t>
          </w:r>
        </w:p>
      </w:sdtContent>
    </w:sdt>
    <w:p w14:paraId="109D4478" w14:textId="62DA8C8C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bookmarkStart w:id="0" w:name="Start"/>
      <w:bookmarkStart w:id="1" w:name="_GoBack"/>
      <w:bookmarkEnd w:id="0"/>
      <w:bookmarkEnd w:id="1"/>
      <w:r w:rsidRPr="003B6DD6">
        <w:rPr>
          <w:rFonts w:asciiTheme="minorHAnsi" w:eastAsia="Times New Roman" w:hAnsiTheme="minorHAnsi" w:cstheme="minorHAnsi"/>
          <w:sz w:val="24"/>
          <w:szCs w:val="20"/>
        </w:rPr>
        <w:t>For å markere avslutningen på skolegangen ved Steinkjer videregående skole, har vi den glede å invitere alle avgangselevene for VG</w:t>
      </w:r>
      <w:r>
        <w:rPr>
          <w:rFonts w:asciiTheme="minorHAnsi" w:eastAsia="Times New Roman" w:hAnsiTheme="minorHAnsi" w:cstheme="minorHAnsi"/>
          <w:sz w:val="24"/>
          <w:szCs w:val="20"/>
        </w:rPr>
        <w:t>2 yrkesfag</w:t>
      </w: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 og deres foresatte til avslutning </w:t>
      </w:r>
    </w:p>
    <w:p w14:paraId="7C5868C3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66B7F161" w14:textId="5AE945B6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 xml:space="preserve">               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 xml:space="preserve">    Tir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sdag den 1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>8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. juni kl. 18.30 i Origo (kantina</w:t>
      </w:r>
      <w:r w:rsidRPr="003B6DD6">
        <w:rPr>
          <w:rFonts w:asciiTheme="minorHAnsi" w:eastAsia="Times New Roman" w:hAnsiTheme="minorHAnsi" w:cstheme="minorHAnsi"/>
          <w:sz w:val="24"/>
          <w:szCs w:val="20"/>
        </w:rPr>
        <w:t>).</w:t>
      </w:r>
    </w:p>
    <w:p w14:paraId="39B40FD9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4BD0CA1A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I tillegg til diverse hilsener og kulturelt innslag vil det bli en enkel servering og utdeling av prøvevitnemål.</w:t>
      </w:r>
    </w:p>
    <w:p w14:paraId="23E63238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512161F7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Vi ber om at du/dere melder til skolen, enten til kontaktlærer eller direkte på </w:t>
      </w:r>
    </w:p>
    <w:p w14:paraId="08B80F7C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Tlf. 74</w:t>
      </w:r>
      <w:r>
        <w:rPr>
          <w:rFonts w:asciiTheme="minorHAnsi" w:eastAsia="Times New Roman" w:hAnsiTheme="minorHAnsi" w:cstheme="minorHAnsi"/>
          <w:sz w:val="24"/>
          <w:szCs w:val="20"/>
        </w:rPr>
        <w:t xml:space="preserve"> 17 61 00</w:t>
      </w:r>
    </w:p>
    <w:p w14:paraId="1836B7DB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 </w:t>
      </w:r>
    </w:p>
    <w:p w14:paraId="0637FBB1" w14:textId="12172F8A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b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 xml:space="preserve">                                   innen 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>fre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dag 1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>4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. juni</w:t>
      </w:r>
    </w:p>
    <w:p w14:paraId="2CBF7272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47963B48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om du/dere kommer og hvor mange som kommer. </w:t>
      </w:r>
    </w:p>
    <w:p w14:paraId="696D1803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193F29A5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På grunn av størrelsen på lokalet, settes det en begrensning på to personer i tillegg til eleven.</w:t>
      </w:r>
    </w:p>
    <w:p w14:paraId="272D70C4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154BD02B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Velkommen!</w:t>
      </w:r>
    </w:p>
    <w:p w14:paraId="187DC79B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2C5F51D0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bookmarkStart w:id="2" w:name="Klageadgang"/>
      <w:bookmarkEnd w:id="2"/>
      <w:r w:rsidRPr="003B6DD6">
        <w:rPr>
          <w:rFonts w:asciiTheme="minorHAnsi" w:eastAsia="Times New Roman" w:hAnsiTheme="minorHAnsi" w:cstheme="minorHAnsi"/>
          <w:sz w:val="24"/>
          <w:szCs w:val="20"/>
        </w:rPr>
        <w:t>Vennlig hilsen</w:t>
      </w:r>
    </w:p>
    <w:p w14:paraId="5FD25D7F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2459AF2C" w14:textId="77777777" w:rsidR="00CF181F" w:rsidRPr="003B6DD6" w:rsidRDefault="00CF181F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1FA20341" w14:textId="77777777" w:rsidR="00CF181F" w:rsidRPr="003B6DD6" w:rsidRDefault="00336C55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sdt>
        <w:sdtPr>
          <w:rPr>
            <w:rFonts w:asciiTheme="minorHAnsi" w:eastAsia="Times New Roman" w:hAnsiTheme="minorHAnsi" w:cstheme="minorHAnsi"/>
            <w:sz w:val="24"/>
            <w:szCs w:val="20"/>
          </w:rPr>
          <w:tag w:val="OverordnetNavn"/>
          <w:id w:val="112022620"/>
          <w:placeholder>
            <w:docPart w:val="B78D2E78B4444D50A1B43CD4146B8B3D"/>
          </w:placeholder>
          <w:text/>
        </w:sdtPr>
        <w:sdtEndPr/>
        <w:sdtContent>
          <w:r w:rsidR="00CF181F" w:rsidRPr="003B6DD6">
            <w:rPr>
              <w:rFonts w:asciiTheme="minorHAnsi" w:eastAsia="Times New Roman" w:hAnsiTheme="minorHAnsi" w:cstheme="minorHAnsi"/>
              <w:sz w:val="24"/>
              <w:szCs w:val="20"/>
            </w:rPr>
            <w:t>Bente G. Svenning</w:t>
          </w:r>
        </w:sdtContent>
      </w:sdt>
    </w:p>
    <w:p w14:paraId="2563870B" w14:textId="77777777" w:rsidR="00CF181F" w:rsidRPr="003B6DD6" w:rsidRDefault="00336C55" w:rsidP="00CF181F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sdt>
        <w:sdtPr>
          <w:rPr>
            <w:rFonts w:asciiTheme="minorHAnsi" w:eastAsia="Times New Roman" w:hAnsiTheme="minorHAnsi" w:cstheme="minorHAnsi"/>
            <w:sz w:val="24"/>
            <w:szCs w:val="20"/>
          </w:rPr>
          <w:tag w:val="OverordnetTittel"/>
          <w:id w:val="-1928106747"/>
          <w:placeholder>
            <w:docPart w:val="DBF88C990C6C46A9941075E4B13D8731"/>
          </w:placeholder>
          <w:text/>
        </w:sdtPr>
        <w:sdtEndPr/>
        <w:sdtContent>
          <w:r w:rsidR="00CF181F" w:rsidRPr="003B6DD6">
            <w:rPr>
              <w:rFonts w:asciiTheme="minorHAnsi" w:eastAsia="Times New Roman" w:hAnsiTheme="minorHAnsi" w:cstheme="minorHAnsi"/>
              <w:sz w:val="24"/>
              <w:szCs w:val="20"/>
            </w:rPr>
            <w:t>rektor</w:t>
          </w:r>
        </w:sdtContent>
      </w:sdt>
    </w:p>
    <w:p w14:paraId="3E795178" w14:textId="77777777" w:rsidR="008B2C3E" w:rsidRPr="00E92EED" w:rsidRDefault="008B2C3E" w:rsidP="00E92EED"/>
    <w:sectPr w:rsidR="008B2C3E" w:rsidRPr="00E92EED" w:rsidSect="003857FF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40" w:right="1701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9517B" w14:textId="77777777" w:rsidR="00597349" w:rsidRDefault="00597349" w:rsidP="0043409C">
      <w:r>
        <w:separator/>
      </w:r>
    </w:p>
  </w:endnote>
  <w:endnote w:type="continuationSeparator" w:id="0">
    <w:p w14:paraId="3E79517C" w14:textId="77777777" w:rsidR="00597349" w:rsidRDefault="00597349" w:rsidP="00434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3E795182" w14:textId="77777777" w:rsidTr="00FA3C86">
      <w:tc>
        <w:tcPr>
          <w:tcW w:w="4199" w:type="dxa"/>
        </w:tcPr>
        <w:p w14:paraId="3E795180" w14:textId="2A8A4F8A" w:rsidR="00FA3C86" w:rsidRDefault="00FA3C86">
          <w:pPr>
            <w:pStyle w:val="Bunntekst"/>
          </w:pPr>
          <w:r w:rsidRPr="00BE09A6">
            <w:t xml:space="preserve">Dokumentnr.: </w:t>
          </w:r>
          <w:sdt>
            <w:sdtPr>
              <w:tag w:val="DocumentNumber"/>
              <w:id w:val="10010"/>
              <w:dataBinding w:prefixMappings="xmlns:gbs='http://www.software-innovation.no/growBusinessDocument'" w:xpath="/gbs:GrowBusinessDocument/gbs:DocumentNumber[@gbs:key='10010']" w:storeItemID="{1C4293D4-50C9-41DF-83CE-5AE205D87795}"/>
              <w:text/>
            </w:sdtPr>
            <w:sdtEndPr/>
            <w:sdtContent>
              <w:r w:rsidR="007C792E">
                <w:t>201844460-4</w:t>
              </w:r>
            </w:sdtContent>
          </w:sdt>
        </w:p>
      </w:tc>
      <w:tc>
        <w:tcPr>
          <w:tcW w:w="4199" w:type="dxa"/>
        </w:tcPr>
        <w:p w14:paraId="3E795181" w14:textId="77777777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53753488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2D7473">
                <w:rPr>
                  <w:noProof/>
                </w:rPr>
                <w:t>2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 w:rsidR="007D130B">
            <w:rPr>
              <w:noProof/>
            </w:rPr>
            <w:fldChar w:fldCharType="begin"/>
          </w:r>
          <w:r w:rsidR="007D130B">
            <w:rPr>
              <w:noProof/>
            </w:rPr>
            <w:instrText xml:space="preserve"> NUMPAGES   \* MERGEFORMAT </w:instrText>
          </w:r>
          <w:r w:rsidR="007D130B">
            <w:rPr>
              <w:noProof/>
            </w:rPr>
            <w:fldChar w:fldCharType="separate"/>
          </w:r>
          <w:r w:rsidR="002D7473">
            <w:rPr>
              <w:noProof/>
            </w:rPr>
            <w:t>2</w:t>
          </w:r>
          <w:r w:rsidR="007D130B">
            <w:rPr>
              <w:noProof/>
            </w:rPr>
            <w:fldChar w:fldCharType="end"/>
          </w:r>
        </w:p>
      </w:tc>
    </w:tr>
  </w:tbl>
  <w:p w14:paraId="3E795183" w14:textId="77777777" w:rsidR="00FA3C86" w:rsidRPr="00FA3C86" w:rsidRDefault="00FA3C86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3E795190" w14:textId="77777777" w:rsidTr="00FA3C86">
      <w:tc>
        <w:tcPr>
          <w:tcW w:w="4204" w:type="dxa"/>
        </w:tcPr>
        <w:p w14:paraId="3E79518E" w14:textId="13E11BD0" w:rsidR="00FA3C86" w:rsidRDefault="00FA3C86" w:rsidP="00BE09A6">
          <w:pPr>
            <w:pStyle w:val="Bunntekst"/>
          </w:pPr>
          <w:r w:rsidRPr="00BE09A6">
            <w:t xml:space="preserve">Dokumentnr.: </w:t>
          </w:r>
          <w:sdt>
            <w:sdtPr>
              <w:tag w:val="DocumentNumber"/>
              <w:id w:val="10011"/>
              <w:dataBinding w:prefixMappings="xmlns:gbs='http://www.software-innovation.no/growBusinessDocument'" w:xpath="/gbs:GrowBusinessDocument/gbs:DocumentNumber[@gbs:key='10011']" w:storeItemID="{1C4293D4-50C9-41DF-83CE-5AE205D87795}"/>
              <w:text/>
            </w:sdtPr>
            <w:sdtEndPr/>
            <w:sdtContent>
              <w:r w:rsidR="007C792E">
                <w:t>201844460-4</w:t>
              </w:r>
            </w:sdtContent>
          </w:sdt>
        </w:p>
      </w:tc>
      <w:tc>
        <w:tcPr>
          <w:tcW w:w="4204" w:type="dxa"/>
        </w:tcPr>
        <w:p w14:paraId="3E79518F" w14:textId="77777777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10719247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B61304">
                <w:rPr>
                  <w:noProof/>
                </w:rPr>
                <w:t>1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 w:rsidR="007D130B">
            <w:rPr>
              <w:noProof/>
            </w:rPr>
            <w:fldChar w:fldCharType="begin"/>
          </w:r>
          <w:r w:rsidR="007D130B">
            <w:rPr>
              <w:noProof/>
            </w:rPr>
            <w:instrText xml:space="preserve"> NUMPAGES   \* MERGEFORMAT </w:instrText>
          </w:r>
          <w:r w:rsidR="007D130B">
            <w:rPr>
              <w:noProof/>
            </w:rPr>
            <w:fldChar w:fldCharType="separate"/>
          </w:r>
          <w:r w:rsidR="00B61304">
            <w:rPr>
              <w:noProof/>
            </w:rPr>
            <w:t>1</w:t>
          </w:r>
          <w:r w:rsidR="007D130B">
            <w:rPr>
              <w:noProof/>
            </w:rPr>
            <w:fldChar w:fldCharType="end"/>
          </w:r>
        </w:p>
      </w:tc>
    </w:tr>
  </w:tbl>
  <w:p w14:paraId="3E795191" w14:textId="77777777" w:rsidR="00365936" w:rsidRPr="00FA3C86" w:rsidRDefault="00365936" w:rsidP="00BE09A6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95179" w14:textId="77777777" w:rsidR="00597349" w:rsidRDefault="00597349" w:rsidP="0043409C">
      <w:r>
        <w:separator/>
      </w:r>
    </w:p>
  </w:footnote>
  <w:footnote w:type="continuationSeparator" w:id="0">
    <w:p w14:paraId="3E79517A" w14:textId="77777777" w:rsidR="00597349" w:rsidRDefault="00597349" w:rsidP="00434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9517D" w14:textId="77777777" w:rsidR="00AA7155" w:rsidRPr="00F5268F" w:rsidRDefault="00AA7155" w:rsidP="00F5268F"/>
  <w:p w14:paraId="3E79517E" w14:textId="77777777" w:rsidR="00AA7155" w:rsidRPr="00F5268F" w:rsidRDefault="00F5268F" w:rsidP="00F5268F">
    <w:pPr>
      <w:pStyle w:val="Topptekst"/>
    </w:pPr>
    <w:r>
      <w:tab/>
    </w:r>
    <w:r w:rsidR="008B2C3E" w:rsidRPr="00F5268F">
      <w:t>Trøndelag fylkeskommune</w:t>
    </w:r>
  </w:p>
  <w:p w14:paraId="3E79517F" w14:textId="58BEA139" w:rsidR="00150C33" w:rsidRPr="002D7473" w:rsidRDefault="00F5268F" w:rsidP="00F5268F">
    <w:pPr>
      <w:pStyle w:val="Topptekst"/>
      <w:rPr>
        <w:rFonts w:ascii="Oswald Light" w:hAnsi="Oswald Light"/>
      </w:rPr>
    </w:pPr>
    <w:r w:rsidRPr="002D7473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20"/>
        <w:placeholder>
          <w:docPart w:val="79E1B3A9B2A7462BBBFD9EF35137DA7B"/>
        </w:placeholder>
        <w:dataBinding w:prefixMappings="xmlns:gbs='http://www.software-innovation.no/growBusinessDocument'" w:xpath="/gbs:GrowBusinessDocument/gbs:ToOrgUnit.Name[@gbs:key='10020']" w:storeItemID="{1C4293D4-50C9-41DF-83CE-5AE205D87795}"/>
        <w:text/>
      </w:sdtPr>
      <w:sdtEndPr/>
      <w:sdtContent>
        <w:r w:rsidR="007C792E">
          <w:rPr>
            <w:rFonts w:ascii="Oswald Light" w:hAnsi="Oswald Light"/>
          </w:rPr>
          <w:t>Steinkjer videregående skole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95184" w14:textId="77777777" w:rsidR="00F5268F" w:rsidRPr="00F5268F" w:rsidRDefault="00F5268F" w:rsidP="00F5268F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0A494F" w14:paraId="3E795188" w14:textId="77777777" w:rsidTr="00F5268F">
      <w:trPr>
        <w:trHeight w:val="429"/>
      </w:trPr>
      <w:tc>
        <w:tcPr>
          <w:tcW w:w="993" w:type="dxa"/>
          <w:vMerge w:val="restart"/>
        </w:tcPr>
        <w:p w14:paraId="3E795185" w14:textId="77777777" w:rsidR="000A494F" w:rsidRDefault="000A494F" w:rsidP="00BD5011">
          <w:pPr>
            <w:pStyle w:val="Topptekst"/>
          </w:pPr>
          <w:r>
            <w:drawing>
              <wp:inline distT="0" distB="0" distL="0" distR="0" wp14:anchorId="3E795192" wp14:editId="3E795193">
                <wp:extent cx="546100" cy="622300"/>
                <wp:effectExtent l="0" t="0" r="6350" b="635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3E795186" w14:textId="77777777" w:rsidR="000A494F" w:rsidRPr="00464D50" w:rsidRDefault="000A494F" w:rsidP="00BD5011">
          <w:pPr>
            <w:pStyle w:val="Topptekst"/>
          </w:pPr>
          <w:r w:rsidRPr="00464D50">
            <w:t xml:space="preserve">Trøndelag </w:t>
          </w:r>
          <w:r w:rsidRPr="00BD5011">
            <w:t>fylkeskommune</w:t>
          </w:r>
        </w:p>
      </w:tc>
      <w:tc>
        <w:tcPr>
          <w:tcW w:w="3638" w:type="dxa"/>
          <w:vMerge w:val="restart"/>
        </w:tcPr>
        <w:p w14:paraId="3E795187" w14:textId="77777777" w:rsidR="000A494F" w:rsidRDefault="000A494F" w:rsidP="00BD5011">
          <w:pPr>
            <w:pStyle w:val="Topptekst"/>
          </w:pPr>
          <w:r w:rsidRPr="00C851CE">
            <w:drawing>
              <wp:anchor distT="0" distB="0" distL="114300" distR="114300" simplePos="0" relativeHeight="251659264" behindDoc="0" locked="0" layoutInCell="1" allowOverlap="1" wp14:anchorId="3E795194" wp14:editId="3E795195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0A494F" w:rsidRPr="00A344EE" w14:paraId="3E79518C" w14:textId="77777777" w:rsidTr="00C579D4">
      <w:tc>
        <w:tcPr>
          <w:tcW w:w="993" w:type="dxa"/>
          <w:vMerge/>
        </w:tcPr>
        <w:p w14:paraId="3E795189" w14:textId="77777777" w:rsidR="000A494F" w:rsidRDefault="000A494F" w:rsidP="00BD5011">
          <w:pPr>
            <w:pStyle w:val="Topptekst"/>
          </w:pPr>
        </w:p>
      </w:tc>
      <w:tc>
        <w:tcPr>
          <w:tcW w:w="5575" w:type="dxa"/>
        </w:tcPr>
        <w:p w14:paraId="3E79518A" w14:textId="60DCFC17" w:rsidR="000A494F" w:rsidRPr="002D7473" w:rsidRDefault="00336C55" w:rsidP="00BD5011">
          <w:pPr>
            <w:spacing w:line="240" w:lineRule="auto"/>
            <w:rPr>
              <w:rFonts w:ascii="Oswald Light" w:hAnsi="Oswald Light"/>
              <w:sz w:val="34"/>
              <w:szCs w:val="34"/>
            </w:rPr>
          </w:pPr>
          <w:sdt>
            <w:sdtPr>
              <w:rPr>
                <w:rFonts w:ascii="Oswald Light" w:hAnsi="Oswald Light"/>
                <w:sz w:val="34"/>
                <w:szCs w:val="34"/>
              </w:rPr>
              <w:tag w:val="ToOrgUnit.Name"/>
              <w:id w:val="10019"/>
              <w:placeholder>
                <w:docPart w:val="D5E47CCE1081434B9CA69A80EF53024E"/>
              </w:placeholder>
              <w:dataBinding w:prefixMappings="xmlns:gbs='http://www.software-innovation.no/growBusinessDocument'" w:xpath="/gbs:GrowBusinessDocument/gbs:ToOrgUnit.Name[@gbs:key='10019']" w:storeItemID="{1C4293D4-50C9-41DF-83CE-5AE205D87795}"/>
              <w:text/>
            </w:sdtPr>
            <w:sdtEndPr/>
            <w:sdtContent>
              <w:r w:rsidR="007C792E">
                <w:rPr>
                  <w:rFonts w:ascii="Oswald Light" w:hAnsi="Oswald Light"/>
                  <w:sz w:val="34"/>
                  <w:szCs w:val="34"/>
                </w:rPr>
                <w:t>Steinkjer videregående skole</w:t>
              </w:r>
            </w:sdtContent>
          </w:sdt>
          <w:r w:rsidR="00BD5011" w:rsidRPr="002D7473">
            <w:rPr>
              <w:rFonts w:ascii="Oswald Light" w:hAnsi="Oswald Light"/>
              <w:sz w:val="34"/>
              <w:szCs w:val="34"/>
            </w:rPr>
            <w:t xml:space="preserve"> </w:t>
          </w:r>
        </w:p>
      </w:tc>
      <w:tc>
        <w:tcPr>
          <w:tcW w:w="3638" w:type="dxa"/>
          <w:vMerge/>
        </w:tcPr>
        <w:p w14:paraId="3E79518B" w14:textId="77777777" w:rsidR="000A494F" w:rsidRPr="00516628" w:rsidRDefault="000A494F" w:rsidP="00BD5011">
          <w:pPr>
            <w:pStyle w:val="Topptekst"/>
            <w:rPr>
              <w:lang w:val="en-US"/>
            </w:rPr>
          </w:pPr>
        </w:p>
      </w:tc>
    </w:tr>
  </w:tbl>
  <w:p w14:paraId="3E79518D" w14:textId="77777777" w:rsidR="00365936" w:rsidRPr="000A494F" w:rsidRDefault="00365936" w:rsidP="00BD5011">
    <w:pPr>
      <w:pStyle w:val="Top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BB"/>
    <w:rsid w:val="00012D1C"/>
    <w:rsid w:val="00024C2F"/>
    <w:rsid w:val="00047F35"/>
    <w:rsid w:val="00077333"/>
    <w:rsid w:val="000922BD"/>
    <w:rsid w:val="000A494F"/>
    <w:rsid w:val="000E1F41"/>
    <w:rsid w:val="000E4EEA"/>
    <w:rsid w:val="00150C33"/>
    <w:rsid w:val="0017348C"/>
    <w:rsid w:val="001C0560"/>
    <w:rsid w:val="001E69BA"/>
    <w:rsid w:val="001F1CA5"/>
    <w:rsid w:val="002316A5"/>
    <w:rsid w:val="00245E0F"/>
    <w:rsid w:val="002565A8"/>
    <w:rsid w:val="002A4030"/>
    <w:rsid w:val="002C34EC"/>
    <w:rsid w:val="002C45A6"/>
    <w:rsid w:val="002D7473"/>
    <w:rsid w:val="00302140"/>
    <w:rsid w:val="00305573"/>
    <w:rsid w:val="00336C55"/>
    <w:rsid w:val="00365936"/>
    <w:rsid w:val="00384198"/>
    <w:rsid w:val="003857FF"/>
    <w:rsid w:val="0042703C"/>
    <w:rsid w:val="0043409C"/>
    <w:rsid w:val="00464D50"/>
    <w:rsid w:val="004674DC"/>
    <w:rsid w:val="00471141"/>
    <w:rsid w:val="004912F5"/>
    <w:rsid w:val="004C787A"/>
    <w:rsid w:val="00516640"/>
    <w:rsid w:val="00533FBC"/>
    <w:rsid w:val="005500EC"/>
    <w:rsid w:val="005931CC"/>
    <w:rsid w:val="00597349"/>
    <w:rsid w:val="005A03A6"/>
    <w:rsid w:val="005A0E3E"/>
    <w:rsid w:val="005C44D5"/>
    <w:rsid w:val="005E1DDA"/>
    <w:rsid w:val="00636D58"/>
    <w:rsid w:val="00692F04"/>
    <w:rsid w:val="006962BF"/>
    <w:rsid w:val="006A50FB"/>
    <w:rsid w:val="006B5482"/>
    <w:rsid w:val="006C1B54"/>
    <w:rsid w:val="006C5699"/>
    <w:rsid w:val="00705A82"/>
    <w:rsid w:val="00715303"/>
    <w:rsid w:val="0073373C"/>
    <w:rsid w:val="0073698A"/>
    <w:rsid w:val="00736BE7"/>
    <w:rsid w:val="007C2219"/>
    <w:rsid w:val="007C792E"/>
    <w:rsid w:val="007D130B"/>
    <w:rsid w:val="007F5448"/>
    <w:rsid w:val="00814788"/>
    <w:rsid w:val="0082610C"/>
    <w:rsid w:val="00840385"/>
    <w:rsid w:val="00850AC9"/>
    <w:rsid w:val="0085439B"/>
    <w:rsid w:val="00865A99"/>
    <w:rsid w:val="008B2C3E"/>
    <w:rsid w:val="008E15BB"/>
    <w:rsid w:val="008E4287"/>
    <w:rsid w:val="0090253B"/>
    <w:rsid w:val="009075F1"/>
    <w:rsid w:val="00931840"/>
    <w:rsid w:val="00931B7A"/>
    <w:rsid w:val="009E5A3E"/>
    <w:rsid w:val="009F3B83"/>
    <w:rsid w:val="00A323DF"/>
    <w:rsid w:val="00A327CD"/>
    <w:rsid w:val="00A344EE"/>
    <w:rsid w:val="00A86235"/>
    <w:rsid w:val="00A86C69"/>
    <w:rsid w:val="00AA7155"/>
    <w:rsid w:val="00AB322F"/>
    <w:rsid w:val="00AB5BCD"/>
    <w:rsid w:val="00AD7326"/>
    <w:rsid w:val="00AE5D13"/>
    <w:rsid w:val="00AE7131"/>
    <w:rsid w:val="00B61304"/>
    <w:rsid w:val="00BD036D"/>
    <w:rsid w:val="00BD5011"/>
    <w:rsid w:val="00BE09A6"/>
    <w:rsid w:val="00BF3CD8"/>
    <w:rsid w:val="00C2581D"/>
    <w:rsid w:val="00C35A77"/>
    <w:rsid w:val="00C522BB"/>
    <w:rsid w:val="00CA637A"/>
    <w:rsid w:val="00CB03E1"/>
    <w:rsid w:val="00CC39D4"/>
    <w:rsid w:val="00CC700D"/>
    <w:rsid w:val="00CF08CD"/>
    <w:rsid w:val="00CF181F"/>
    <w:rsid w:val="00DB734E"/>
    <w:rsid w:val="00DD325B"/>
    <w:rsid w:val="00DD49BC"/>
    <w:rsid w:val="00DF20E0"/>
    <w:rsid w:val="00E41031"/>
    <w:rsid w:val="00E50C7A"/>
    <w:rsid w:val="00E823E8"/>
    <w:rsid w:val="00E834E2"/>
    <w:rsid w:val="00E92EED"/>
    <w:rsid w:val="00EB78AE"/>
    <w:rsid w:val="00EC07E4"/>
    <w:rsid w:val="00EC271F"/>
    <w:rsid w:val="00EF4486"/>
    <w:rsid w:val="00F34C17"/>
    <w:rsid w:val="00F35C50"/>
    <w:rsid w:val="00F3636F"/>
    <w:rsid w:val="00F447F2"/>
    <w:rsid w:val="00F5268F"/>
    <w:rsid w:val="00FA3C86"/>
    <w:rsid w:val="00FD01BE"/>
    <w:rsid w:val="00FE22F9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79515A"/>
  <w15:docId w15:val="{B052E2B0-5F2F-4DF3-9C30-898DE29E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1304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41031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E41031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41031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912F5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4912F5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912F5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41031"/>
    <w:rPr>
      <w:rFonts w:ascii="Verdana" w:eastAsiaTheme="majorEastAsia" w:hAnsi="Verdana" w:cstheme="majorBidi"/>
      <w:b/>
      <w:bCs/>
      <w:iCs/>
      <w:spacing w:val="20"/>
      <w:sz w:val="24"/>
      <w:szCs w:val="24"/>
    </w:rPr>
  </w:style>
  <w:style w:type="table" w:styleId="Tabellrutenett">
    <w:name w:val="Table Grid"/>
    <w:basedOn w:val="Vanligtabell"/>
    <w:uiPriority w:val="59"/>
    <w:rsid w:val="004912F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516640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516640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41031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E41031"/>
    <w:rPr>
      <w:rFonts w:ascii="Verdana" w:eastAsiaTheme="minorEastAsia" w:hAnsi="Verdana"/>
      <w:sz w:val="16"/>
      <w:szCs w:val="24"/>
    </w:rPr>
  </w:style>
  <w:style w:type="character" w:styleId="Plassholdertekst">
    <w:name w:val="Placeholder Text"/>
    <w:basedOn w:val="Standardskriftforavsnitt"/>
    <w:uiPriority w:val="99"/>
    <w:semiHidden/>
    <w:rsid w:val="004912F5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912F5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12F5"/>
    <w:rPr>
      <w:rFonts w:ascii="Lucida Grande" w:eastAsiaTheme="minorEastAsia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41031"/>
    <w:rPr>
      <w:rFonts w:ascii="Verdana" w:eastAsiaTheme="majorEastAsia" w:hAnsi="Verdana" w:cstheme="majorBidi"/>
      <w:b/>
      <w:bCs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E41031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E41031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4912F5"/>
    <w:rPr>
      <w:color w:val="5F5F5F" w:themeColor="hyperlink"/>
      <w:u w:val="single"/>
    </w:rPr>
  </w:style>
  <w:style w:type="paragraph" w:styleId="Ingenmellomrom">
    <w:name w:val="No Spacing"/>
    <w:uiPriority w:val="1"/>
    <w:rsid w:val="004912F5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4912F5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E41031"/>
    <w:rPr>
      <w:rFonts w:ascii="Verdana" w:eastAsiaTheme="minorEastAsia" w:hAnsi="Verdana"/>
      <w:sz w:val="1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912F5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912F5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912F5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4912F5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4912F5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912F5"/>
    <w:rPr>
      <w:rFonts w:ascii="Century Gothic" w:eastAsiaTheme="minorEastAsia" w:hAnsi="Century Gothic"/>
      <w:b/>
      <w:bCs/>
      <w:i/>
      <w:iCs/>
      <w:color w:val="DDDDD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4912F5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4912F5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912F5"/>
    <w:rPr>
      <w:rFonts w:asciiTheme="majorHAnsi" w:eastAsiaTheme="majorEastAsia" w:hAnsiTheme="majorHAnsi" w:cstheme="majorBidi"/>
      <w:i/>
      <w:iCs/>
      <w:color w:val="DDDDD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4912F5"/>
    <w:rPr>
      <w:rFonts w:ascii="Cambria" w:hAnsi="Cambria"/>
      <w:i/>
      <w:iCs/>
      <w:color w:val="000000" w:themeColor="text1"/>
      <w:sz w:val="20"/>
    </w:rPr>
  </w:style>
  <w:style w:type="character" w:customStyle="1" w:styleId="Style">
    <w:name w:val="Style"/>
    <w:basedOn w:val="Standardskriftforavsnitt"/>
    <w:uiPriority w:val="1"/>
    <w:rsid w:val="000A494F"/>
    <w:rPr>
      <w:rFonts w:ascii="Oswald" w:hAnsi="Oswald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nsatt\fagapp\360\360\Docprod\TFKProd\templates\TRFK%20Nota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8D5C47F1A747CCB6A3FF0A8640B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9FAF0-56CE-49AD-B2C9-C67684000F26}"/>
      </w:docPartPr>
      <w:docPartBody>
        <w:p w:rsidR="000547F3" w:rsidRDefault="00403793" w:rsidP="00403793">
          <w:pPr>
            <w:pStyle w:val="CA8D5C47F1A747CCB6A3FF0A8640BFE62"/>
          </w:pPr>
          <w:r w:rsidRPr="00012D1C">
            <w:rPr>
              <w:rStyle w:val="Plassholdertekst"/>
              <w:rFonts w:eastAsiaTheme="minorHAnsi"/>
              <w:b/>
              <w:sz w:val="32"/>
              <w:szCs w:val="32"/>
              <w:lang w:val="en-US"/>
            </w:rPr>
            <w:t>Click here to enter text.</w:t>
          </w:r>
        </w:p>
      </w:docPartBody>
    </w:docPart>
    <w:docPart>
      <w:docPartPr>
        <w:name w:val="316F529D7A16493AB40DC348FA8454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68BCA9-D062-4E29-A465-DCFCA3B3CB76}"/>
      </w:docPartPr>
      <w:docPartBody>
        <w:p w:rsidR="006C4DE9" w:rsidRDefault="0064089B" w:rsidP="0064089B">
          <w:pPr>
            <w:pStyle w:val="316F529D7A16493AB40DC348FA845473"/>
          </w:pPr>
          <w:r w:rsidRPr="00FD5A39">
            <w:rPr>
              <w:rStyle w:val="Plassholdertekst"/>
            </w:rPr>
            <w:t>Click here to enter text.</w:t>
          </w:r>
        </w:p>
      </w:docPartBody>
    </w:docPart>
    <w:docPart>
      <w:docPartPr>
        <w:name w:val="D9691C9A22644D97A8136430CF810C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840386-3143-4B17-BB23-3E0A8645ABF4}"/>
      </w:docPartPr>
      <w:docPartBody>
        <w:p w:rsidR="006C4DE9" w:rsidRDefault="0064089B" w:rsidP="0064089B">
          <w:pPr>
            <w:pStyle w:val="D9691C9A22644D97A8136430CF810C6A"/>
          </w:pPr>
          <w:r w:rsidRPr="007D0AF3">
            <w:rPr>
              <w:rStyle w:val="Plassholdertekst"/>
            </w:rPr>
            <w:t>Click here to enter a date.</w:t>
          </w:r>
        </w:p>
      </w:docPartBody>
    </w:docPart>
    <w:docPart>
      <w:docPartPr>
        <w:name w:val="C813F571883549898F6E95AC1626B0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2EA003-49DA-4963-84D5-6DF4B0C4EC2A}"/>
      </w:docPartPr>
      <w:docPartBody>
        <w:p w:rsidR="006C4DE9" w:rsidRDefault="0064089B" w:rsidP="0064089B">
          <w:pPr>
            <w:pStyle w:val="C813F571883549898F6E95AC1626B045"/>
          </w:pPr>
          <w:r w:rsidRPr="00CC39D4">
            <w:rPr>
              <w:rStyle w:val="Plassholdertekst"/>
              <w:rFonts w:eastAsiaTheme="minorHAnsi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071760-F945-4506-A4BE-F5A44EA71089}"/>
      </w:docPartPr>
      <w:docPartBody>
        <w:p w:rsidR="0047100D" w:rsidRDefault="006C4DE9">
          <w:r w:rsidRPr="00043E2D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222BEA60CF845FFAD82392F686507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401CE33-60FC-466F-9A6F-9D849A616B1D}"/>
      </w:docPartPr>
      <w:docPartBody>
        <w:p w:rsidR="00CE05D7" w:rsidRDefault="0046634C" w:rsidP="0046634C">
          <w:pPr>
            <w:pStyle w:val="E222BEA60CF845FFAD82392F68650766"/>
          </w:pPr>
          <w:r w:rsidRPr="00043E2D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9E1B3A9B2A7462BBBFD9EF35137DA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0DC7FF-C7E1-4553-9C01-BA88985C067B}"/>
      </w:docPartPr>
      <w:docPartBody>
        <w:p w:rsidR="003661ED" w:rsidRDefault="00D26CFA" w:rsidP="00D26CFA">
          <w:pPr>
            <w:pStyle w:val="79E1B3A9B2A7462BBBFD9EF35137DA7B"/>
          </w:pPr>
          <w:r>
            <w:t>Enhet</w:t>
          </w:r>
        </w:p>
      </w:docPartBody>
    </w:docPart>
    <w:docPart>
      <w:docPartPr>
        <w:name w:val="D5E47CCE1081434B9CA69A80EF530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26C3-79E1-4C17-B4E1-3B4BEE6ADEE3}"/>
      </w:docPartPr>
      <w:docPartBody>
        <w:p w:rsidR="00E2111B" w:rsidRDefault="00F6522B" w:rsidP="00F6522B">
          <w:pPr>
            <w:pStyle w:val="D5E47CCE1081434B9CA69A80EF53024E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  <w:docPart>
      <w:docPartPr>
        <w:name w:val="B78D2E78B4444D50A1B43CD4146B8B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F14795-CACB-4D40-BE14-92B2F62E17A8}"/>
      </w:docPartPr>
      <w:docPartBody>
        <w:p w:rsidR="0018118B" w:rsidRDefault="003A485E" w:rsidP="003A485E">
          <w:pPr>
            <w:pStyle w:val="B78D2E78B4444D50A1B43CD4146B8B3D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BF88C990C6C46A9941075E4B13D87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FF1B66-11D5-4372-AA50-6E42A1958676}"/>
      </w:docPartPr>
      <w:docPartBody>
        <w:p w:rsidR="0018118B" w:rsidRDefault="003A485E" w:rsidP="003A485E">
          <w:pPr>
            <w:pStyle w:val="DBF88C990C6C46A9941075E4B13D8731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CFA"/>
    <w:rsid w:val="000547F3"/>
    <w:rsid w:val="00064AE8"/>
    <w:rsid w:val="00102E98"/>
    <w:rsid w:val="00177A38"/>
    <w:rsid w:val="0018118B"/>
    <w:rsid w:val="00202ED4"/>
    <w:rsid w:val="0029317B"/>
    <w:rsid w:val="002C7CFA"/>
    <w:rsid w:val="002D6EAF"/>
    <w:rsid w:val="00346BD4"/>
    <w:rsid w:val="003661ED"/>
    <w:rsid w:val="003A485E"/>
    <w:rsid w:val="00403793"/>
    <w:rsid w:val="0046634C"/>
    <w:rsid w:val="0047100D"/>
    <w:rsid w:val="004D6D31"/>
    <w:rsid w:val="0059562D"/>
    <w:rsid w:val="005B6B00"/>
    <w:rsid w:val="005E505E"/>
    <w:rsid w:val="0064089B"/>
    <w:rsid w:val="006624E8"/>
    <w:rsid w:val="006A4CEB"/>
    <w:rsid w:val="006C4DE9"/>
    <w:rsid w:val="007550AC"/>
    <w:rsid w:val="007F60D5"/>
    <w:rsid w:val="00847D7B"/>
    <w:rsid w:val="00865E77"/>
    <w:rsid w:val="0092672A"/>
    <w:rsid w:val="00955EF7"/>
    <w:rsid w:val="009D4033"/>
    <w:rsid w:val="00A13038"/>
    <w:rsid w:val="00A1429B"/>
    <w:rsid w:val="00AE33D5"/>
    <w:rsid w:val="00B02324"/>
    <w:rsid w:val="00BE62E4"/>
    <w:rsid w:val="00CD1486"/>
    <w:rsid w:val="00CE05D7"/>
    <w:rsid w:val="00D26CFA"/>
    <w:rsid w:val="00D632A2"/>
    <w:rsid w:val="00D9399F"/>
    <w:rsid w:val="00DE4602"/>
    <w:rsid w:val="00E2111B"/>
    <w:rsid w:val="00E446B0"/>
    <w:rsid w:val="00F24828"/>
    <w:rsid w:val="00F35D5C"/>
    <w:rsid w:val="00F4603C"/>
    <w:rsid w:val="00F6522B"/>
    <w:rsid w:val="00F8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47F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A485E"/>
    <w:rPr>
      <w:color w:val="808080"/>
    </w:rPr>
  </w:style>
  <w:style w:type="paragraph" w:customStyle="1" w:styleId="994814C0CE6F4B429863E5E2C4952376">
    <w:name w:val="994814C0CE6F4B429863E5E2C4952376"/>
    <w:rsid w:val="000547F3"/>
  </w:style>
  <w:style w:type="paragraph" w:customStyle="1" w:styleId="74CE66E83AA3424BBF504AC7BEEC1774">
    <w:name w:val="74CE66E83AA3424BBF504AC7BEEC1774"/>
    <w:rsid w:val="000547F3"/>
  </w:style>
  <w:style w:type="paragraph" w:customStyle="1" w:styleId="CA8D5C47F1A747CCB6A3FF0A8640BFE6">
    <w:name w:val="CA8D5C47F1A747CCB6A3FF0A8640BFE6"/>
    <w:rsid w:val="000547F3"/>
  </w:style>
  <w:style w:type="paragraph" w:customStyle="1" w:styleId="994814C0CE6F4B429863E5E2C49523761">
    <w:name w:val="994814C0CE6F4B429863E5E2C495237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1">
    <w:name w:val="74CE66E83AA3424BBF504AC7BEEC1774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1">
    <w:name w:val="CA8D5C47F1A747CCB6A3FF0A8640BFE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994814C0CE6F4B429863E5E2C49523762">
    <w:name w:val="994814C0CE6F4B429863E5E2C495237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2">
    <w:name w:val="74CE66E83AA3424BBF504AC7BEEC1774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2">
    <w:name w:val="CA8D5C47F1A747CCB6A3FF0A8640BFE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3396D407FDA64D44A64E2E356A4C32F2">
    <w:name w:val="3396D407FDA64D44A64E2E356A4C32F2"/>
    <w:rsid w:val="00F4603C"/>
  </w:style>
  <w:style w:type="paragraph" w:customStyle="1" w:styleId="640C88DC833C4F6FA97B5618038E110A">
    <w:name w:val="640C88DC833C4F6FA97B5618038E110A"/>
    <w:rsid w:val="0064089B"/>
  </w:style>
  <w:style w:type="paragraph" w:customStyle="1" w:styleId="3C1433A853504CAC8B1CDF534AA42EDB">
    <w:name w:val="3C1433A853504CAC8B1CDF534AA42EDB"/>
    <w:rsid w:val="0064089B"/>
  </w:style>
  <w:style w:type="paragraph" w:customStyle="1" w:styleId="316F529D7A16493AB40DC348FA845473">
    <w:name w:val="316F529D7A16493AB40DC348FA845473"/>
    <w:rsid w:val="0064089B"/>
  </w:style>
  <w:style w:type="paragraph" w:customStyle="1" w:styleId="637C7F73953946D4B8D6A2CA6517B7F0">
    <w:name w:val="637C7F73953946D4B8D6A2CA6517B7F0"/>
    <w:rsid w:val="0064089B"/>
  </w:style>
  <w:style w:type="paragraph" w:customStyle="1" w:styleId="1FBBF4E2A0284A1E82483E76EF516DEB">
    <w:name w:val="1FBBF4E2A0284A1E82483E76EF516DEB"/>
    <w:rsid w:val="0064089B"/>
  </w:style>
  <w:style w:type="paragraph" w:customStyle="1" w:styleId="D9691C9A22644D97A8136430CF810C6A">
    <w:name w:val="D9691C9A22644D97A8136430CF810C6A"/>
    <w:rsid w:val="0064089B"/>
  </w:style>
  <w:style w:type="paragraph" w:customStyle="1" w:styleId="C813F571883549898F6E95AC1626B045">
    <w:name w:val="C813F571883549898F6E95AC1626B045"/>
    <w:rsid w:val="0064089B"/>
  </w:style>
  <w:style w:type="paragraph" w:customStyle="1" w:styleId="771DAD89292849F9BEBD66936A4B9EA1">
    <w:name w:val="771DAD89292849F9BEBD66936A4B9EA1"/>
    <w:rsid w:val="0064089B"/>
  </w:style>
  <w:style w:type="paragraph" w:customStyle="1" w:styleId="94FE3826ECFA4590AEA24BCA0954E5A0">
    <w:name w:val="94FE3826ECFA4590AEA24BCA0954E5A0"/>
    <w:rsid w:val="0064089B"/>
  </w:style>
  <w:style w:type="paragraph" w:customStyle="1" w:styleId="CEF4ED76FA6E4491A13F0546CC209C6D">
    <w:name w:val="CEF4ED76FA6E4491A13F0546CC209C6D"/>
    <w:rsid w:val="0064089B"/>
  </w:style>
  <w:style w:type="paragraph" w:customStyle="1" w:styleId="F291FE58E6F34EAEAE358CBC0EB9ACB0">
    <w:name w:val="F291FE58E6F34EAEAE358CBC0EB9ACB0"/>
    <w:rsid w:val="0046634C"/>
  </w:style>
  <w:style w:type="paragraph" w:customStyle="1" w:styleId="B09DC095391746FC92A20552EE6AFE1C">
    <w:name w:val="B09DC095391746FC92A20552EE6AFE1C"/>
    <w:rsid w:val="0046634C"/>
  </w:style>
  <w:style w:type="paragraph" w:customStyle="1" w:styleId="E222BEA60CF845FFAD82392F68650766">
    <w:name w:val="E222BEA60CF845FFAD82392F68650766"/>
    <w:rsid w:val="0046634C"/>
  </w:style>
  <w:style w:type="paragraph" w:customStyle="1" w:styleId="0D24F1B437BD4A9D89FDAE7EB041E576">
    <w:name w:val="0D24F1B437BD4A9D89FDAE7EB041E576"/>
    <w:rsid w:val="0046634C"/>
  </w:style>
  <w:style w:type="paragraph" w:customStyle="1" w:styleId="BEC453DDFD7045CCBF0EB3014937FF69">
    <w:name w:val="BEC453DDFD7045CCBF0EB3014937FF69"/>
    <w:rsid w:val="0046634C"/>
  </w:style>
  <w:style w:type="paragraph" w:customStyle="1" w:styleId="E82FE9C85CAB49E69433BB298E78531C">
    <w:name w:val="E82FE9C85CAB49E69433BB298E78531C"/>
    <w:rsid w:val="0029317B"/>
  </w:style>
  <w:style w:type="paragraph" w:customStyle="1" w:styleId="79E1B3A9B2A7462BBBFD9EF35137DA7B">
    <w:name w:val="79E1B3A9B2A7462BBBFD9EF35137DA7B"/>
    <w:rsid w:val="00D26CFA"/>
    <w:pPr>
      <w:spacing w:after="160" w:line="259" w:lineRule="auto"/>
    </w:pPr>
  </w:style>
  <w:style w:type="paragraph" w:customStyle="1" w:styleId="D5E47CCE1081434B9CA69A80EF53024E">
    <w:name w:val="D5E47CCE1081434B9CA69A80EF53024E"/>
    <w:rsid w:val="00F6522B"/>
    <w:pPr>
      <w:spacing w:after="160" w:line="259" w:lineRule="auto"/>
    </w:pPr>
  </w:style>
  <w:style w:type="paragraph" w:customStyle="1" w:styleId="B78D2E78B4444D50A1B43CD4146B8B3D">
    <w:name w:val="B78D2E78B4444D50A1B43CD4146B8B3D"/>
    <w:rsid w:val="003A485E"/>
    <w:pPr>
      <w:spacing w:after="160" w:line="259" w:lineRule="auto"/>
    </w:pPr>
  </w:style>
  <w:style w:type="paragraph" w:customStyle="1" w:styleId="DBF88C990C6C46A9941075E4B13D8731">
    <w:name w:val="DBF88C990C6C46A9941075E4B13D8731"/>
    <w:rsid w:val="003A485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bs:GrowBusinessDocument xmlns:gbs="http://www.software-innovation.no/growBusinessDocument" gbs:officeVersion="2007" gbs:templateDesignerVersion="3.1 F" gbs:sourceId="807306" gbs:entity="Document">
  <gbs:Lists>
    <gbs:SingleLines>
      <gbs:ToActivityContact gbs:name="KopimottakerlisteSL" gbs:row-separator="&#10;" gbs:field-separator=", " gbs:loadFromGrowBusiness="OnEdit" gbs:saveInGrowBusiness="False" gbs:removeContentControl="0">
        <gbs:DisplayField gbs:key="10000">
        </gbs:DisplayField>
        <gbs:Sort gbs:direction="desc">ToActivityContact.Name</gbs:Sort>
        <gbs:ToActivityContactJOINEX.Name2 gbs:loadFromGrowBusiness="Always" gbs:saveInGrowBusiness="False" gbs:joinex="[JOINEX=[ToRole] {!OJEX!}=8]"/>
        <gbs:ToActivityContactJOINEX.Name gbs:joinex="[JOINEX=[ToRole] {!OJEX!}=8]" gbs:removeContentControl="0"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e" gbs:row-separator="&#10;" gbs:field-separator=", " gbs:loadFromGrowBusiness="OnEdit" gbs:saveInGrowBusiness="False" gbs:removeContentControl="0">
        <gbs:DisplayField gbs:key="10001">
        </gbs:DisplayField>
        <gbs:Sort gbs:direction="desc">ToActivityContact.Name</gbs:Sort>
        <gbs:ToActivityContactJOINEX.Name2 gbs:loadFromGrowBusiness="OnProduce" gbs:saveInGrowBusiness="False" gbs:joinex="[JOINEX=[ToRole] {!OJEX!}=6]"/>
        <gbs:ToActivityContactJOINEX.Name gbs:joinex="[JOINEX=[ToRole] {!OJEX!}=6]" gbs:removeContentControl="0"/>
        <gbs:Criteria xmlns:gbs="http://www.software-innovation.no/growBusinessDocument" gbs:operator="and">
          <gbs:Criterion gbs:field="::ToRole" gbs:operator="=">6</gbs:Criterion>
        </gbs:Criteria>
      </gbs:ToActivityContact>
    </gbs:SingleLines>
  </gbs:Lists>
  <gbs:OurRef.Name gbs:loadFromGrowBusiness="OnEdit" gbs:entity="Contact" gbs:recno="" gbs:saveInGrowBusiness="False" gbs:connected="true" gbs:key="10002">Bente Gudesen Svenning</gbs:OurRef.Name>
  <gbs:ToActivityContactJOINEX.Name gbs:loadFromGrowBusiness="OnEdit" gbs:entity="ActivityContact" gbs:recno="" gbs:saveInGrowBusiness="False" gbs:connected="true" gbs:key="10003" gbs:joinex="[JOINEX=[ToRole] {!OJEX!}=5]">Steinkjer videregående skole</gbs:ToActivityContactJOINEX.Name>
  <gbs:ToActivityContactJOINEX.Name2 gbs:loadFromGrowBusiness="OnEdit" gbs:entity="ActivityContact" gbs:recno="" gbs:saveInGrowBusiness="False" gbs:connected="true" gbs:key="10004" gbs:joinex="[JOINEX=[ToRole] {!OJEX!}=5]">Bente Gudesen Svenning</gbs:ToActivityContactJOINEX.Name2>
  <gbs:ToAuthorization gbs:loadFromGrowBusiness="OnProduce" gbs:saveInGrowBusiness="False" gbs:connected="true" gbs:recno="" gbs:entity="" gbs:datatype="string" gbs:key="10005">
  </gbs:ToAuthorization>
  <gbs:ToAuthorization gbs:loadFromGrowBusiness="OnEdit" gbs:saveInGrowBusiness="False" gbs:connected="true" gbs:recno="" gbs:entity="" gbs:datatype="string" gbs:key="10006" gbs:removeContentControl="0">
  </gbs:ToAuthorization>
  <gbs:ToAuthorization gbs:loadFromGrowBusiness="OnEdit" gbs:saveInGrowBusiness="False" gbs:connected="true" gbs:recno="" gbs:entity="" gbs:datatype="string" gbs:key="10007" gbs:removeContentControl="0">
  </gbs:ToAuthorization>
  <gbs:DocumentDate gbs:loadFromGrowBusiness="OnProduce" gbs:saveInGrowBusiness="False" gbs:connected="true" gbs:recno="" gbs:entity="" gbs:datatype="date" gbs:key="10008">2019-05-21T00:00:00</gbs:DocumentDate>
  <gbs:DocumentDate gbs:loadFromGrowBusiness="OnProduce" gbs:saveInGrowBusiness="False" gbs:connected="true" gbs:recno="" gbs:entity="" gbs:datatype="date" gbs:key="10009">2019-05-21T00:00:00</gbs:DocumentDate>
  <gbs:DocumentNumber gbs:loadFromGrowBusiness="OnProduce" gbs:saveInGrowBusiness="False" gbs:connected="true" gbs:recno="" gbs:entity="" gbs:datatype="string" gbs:key="10010">201844460-4</gbs:DocumentNumber>
  <gbs:DocumentNumber gbs:loadFromGrowBusiness="OnProduce" gbs:saveInGrowBusiness="False" gbs:connected="true" gbs:recno="" gbs:entity="" gbs:datatype="string" gbs:key="10011">201844460-4</gbs:DocumentNumber>
  <gbs:DocumentNumber gbs:loadFromGrowBusiness="OnProduce" gbs:saveInGrowBusiness="False" gbs:connected="true" gbs:recno="" gbs:entity="" gbs:datatype="string" gbs:key="10012">201844460-4</gbs:DocumentNumber>
  <gbs:Attachments gbs:loadFromGrowBusiness="OnEdit" gbs:saveInGrowBusiness="False" gbs:connected="true" gbs:recno="" gbs:entity="" gbs:datatype="long" gbs:key="10013" gbs:removeContentControl="0">
  </gbs:Attachments>
  <gbs:ToOrgUnit.Name gbs:loadFromGrowBusiness="OnProduce" gbs:saveInGrowBusiness="False" gbs:connected="true" gbs:recno="" gbs:entity="" gbs:datatype="string" gbs:key="10014">Steinkjer videregående skole</gbs:ToOrgUnit.Name>
  <gbs:UnofficialTitle gbs:loadFromGrowBusiness="OnProduce" gbs:saveInGrowBusiness="False" gbs:connected="true" gbs:recno="" gbs:entity="" gbs:datatype="string" gbs:key="10015" gbs:removeContentControl="0">Invitasjon til skoleavslutning ved Steinkjer videregående skole sommeren 2019</gbs:UnofficialTitle>
  <gbs:ToActivityContactJOINEX.Name gbs:loadFromGrowBusiness="OnEdit" gbs:saveInGrowBusiness="False" gbs:connected="true" gbs:recno="" gbs:entity="" gbs:datatype="string" gbs:key="10016" gbs:joinex="[JOINEX=[ToRole] {!OJEX!}=8]" gbs:removeContentControl="0">
  </gbs:ToActivityContactJOINEX.Name>
  <gbs:Attachments gbs:loadFromGrowBusiness="OnEdit" gbs:saveInGrowBusiness="False" gbs:connected="true" gbs:recno="" gbs:entity="" gbs:datatype="long" gbs:key="10017" gbs:removeContentControl="0">
  </gbs:Attachments>
  <gbs:ToOrgUnit.Name gbs:loadFromGrowBusiness="OnProduce" gbs:saveInGrowBusiness="False" gbs:connected="true" gbs:recno="" gbs:entity="" gbs:datatype="string" gbs:key="10018">Steinkjer videregående skole</gbs:ToOrgUnit.Name>
  <gbs:ToOrgUnit.Name gbs:loadFromGrowBusiness="OnProduce" gbs:saveInGrowBusiness="False" gbs:connected="true" gbs:recno="" gbs:entity="" gbs:datatype="string" gbs:key="10019">Steinkjer videregående skole</gbs:ToOrgUnit.Name>
  <gbs:ToOrgUnit.Name gbs:loadFromGrowBusiness="OnProduce" gbs:saveInGrowBusiness="False" gbs:connected="true" gbs:recno="" gbs:entity="" gbs:datatype="string" gbs:key="10020">Steinkjer videregående skole</gbs:ToOrgUnit.Name>
</gbs:GrowBusinessDocumen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7E99C76F6E04DAE9269CDCA5F2086" ma:contentTypeVersion="18" ma:contentTypeDescription="Opprett et nytt dokument." ma:contentTypeScope="" ma:versionID="23d19e7feb531280d079aac60a5dcb55">
  <xsd:schema xmlns:xsd="http://www.w3.org/2001/XMLSchema" xmlns:xs="http://www.w3.org/2001/XMLSchema" xmlns:p="http://schemas.microsoft.com/office/2006/metadata/properties" xmlns:ns2="4c1e125b-b772-4d2d-8af8-eec310c9bc7c" xmlns:ns3="8c1a7448-c795-4373-931a-935dbe1333ab" xmlns:ns4="2e9268ad-f9e5-4b4c-984a-6e7c3a2656b1" targetNamespace="http://schemas.microsoft.com/office/2006/metadata/properties" ma:root="true" ma:fieldsID="a96b773d88e4a1e3c5b27af70edde0eb" ns2:_="" ns3:_="" ns4:_="">
    <xsd:import namespace="4c1e125b-b772-4d2d-8af8-eec310c9bc7c"/>
    <xsd:import namespace="8c1a7448-c795-4373-931a-935dbe1333ab"/>
    <xsd:import namespace="2e9268ad-f9e5-4b4c-984a-6e7c3a2656b1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591abb45-0f15-44b8-8c93-0ae72a6147a9}" ma:internalName="TaxCatchAll" ma:showField="CatchAllData" ma:web="8c1a7448-c795-4373-931a-935dbe133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a7448-c795-4373-931a-935dbe133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68ad-f9e5-4b4c-984a-6e7c3a2656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Props1.xml><?xml version="1.0" encoding="utf-8"?>
<ds:datastoreItem xmlns:ds="http://schemas.openxmlformats.org/officeDocument/2006/customXml" ds:itemID="{1C4293D4-50C9-41DF-83CE-5AE205D87795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F8D35BC8-315E-4712-BDEB-1A31D8DBED93}"/>
</file>

<file path=customXml/itemProps3.xml><?xml version="1.0" encoding="utf-8"?>
<ds:datastoreItem xmlns:ds="http://schemas.openxmlformats.org/officeDocument/2006/customXml" ds:itemID="{7F932953-25A6-4F92-BBA9-28146FBD0B12}"/>
</file>

<file path=customXml/itemProps4.xml><?xml version="1.0" encoding="utf-8"?>
<ds:datastoreItem xmlns:ds="http://schemas.openxmlformats.org/officeDocument/2006/customXml" ds:itemID="{4FCF83B3-4A8B-45FD-BDA1-D1927694BF4A}"/>
</file>

<file path=docProps/app.xml><?xml version="1.0" encoding="utf-8"?>
<Properties xmlns="http://schemas.openxmlformats.org/officeDocument/2006/extended-properties" xmlns:vt="http://schemas.openxmlformats.org/officeDocument/2006/docPropsVTypes">
  <Template>TRFK Notat</Template>
  <TotalTime>0</TotalTime>
  <Pages>1</Pages>
  <Words>155</Words>
  <Characters>824</Characters>
  <Application>Microsoft Office Word</Application>
  <DocSecurity>8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 Gudesen Svenning</dc:creator>
  <cp:lastModifiedBy>Liv Karin Olsen Flak</cp:lastModifiedBy>
  <cp:revision>4</cp:revision>
  <cp:lastPrinted>2019-05-21T13:56:00Z</cp:lastPrinted>
  <dcterms:created xsi:type="dcterms:W3CDTF">2019-06-04T14:14:00Z</dcterms:created>
  <dcterms:modified xsi:type="dcterms:W3CDTF">2019-06-06T12:32:00Z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\\ansatt\fagapp\360\360\Docprod\TFKProd\templates\TRFK Notat.dotm</vt:lpwstr>
  </property>
  <property fmtid="{D5CDD505-2E9C-101B-9397-08002B2CF9AE}" pid="3" name="filePathOneNote">
    <vt:lpwstr>\\ansatt\fagapp\360\360\360Users\TFKProd\onenote\ansatt\bensv\</vt:lpwstr>
  </property>
  <property fmtid="{D5CDD505-2E9C-101B-9397-08002B2CF9AE}" pid="4" name="comment">
    <vt:lpwstr>Invitasjon til skoleavslutning ved Steinkjer videregående skole sommeren 2019</vt:lpwstr>
  </property>
  <property fmtid="{D5CDD505-2E9C-101B-9397-08002B2CF9AE}" pid="5" name="sourceId">
    <vt:lpwstr>807306</vt:lpwstr>
  </property>
  <property fmtid="{D5CDD505-2E9C-101B-9397-08002B2CF9AE}" pid="6" name="module">
    <vt:lpwstr>Document</vt:lpwstr>
  </property>
  <property fmtid="{D5CDD505-2E9C-101B-9397-08002B2CF9AE}" pid="7" name="customParams">
    <vt:lpwstr>
    </vt:lpwstr>
  </property>
  <property fmtid="{D5CDD505-2E9C-101B-9397-08002B2CF9AE}" pid="8" name="server">
    <vt:lpwstr>360.trondelagfylke.no</vt:lpwstr>
  </property>
  <property fmtid="{D5CDD505-2E9C-101B-9397-08002B2CF9AE}" pid="9" name="sipTrackRevision">
    <vt:lpwstr>false</vt:lpwstr>
  </property>
  <property fmtid="{D5CDD505-2E9C-101B-9397-08002B2CF9AE}" pid="10" name="docId">
    <vt:lpwstr>807306</vt:lpwstr>
  </property>
  <property fmtid="{D5CDD505-2E9C-101B-9397-08002B2CF9AE}" pid="11" name="verId">
    <vt:lpwstr>743892</vt:lpwstr>
  </property>
  <property fmtid="{D5CDD505-2E9C-101B-9397-08002B2CF9AE}" pid="12" name="templateId">
    <vt:lpwstr>
    </vt:lpwstr>
  </property>
  <property fmtid="{D5CDD505-2E9C-101B-9397-08002B2CF9AE}" pid="13" name="fileId">
    <vt:lpwstr>1034778</vt:lpwstr>
  </property>
  <property fmtid="{D5CDD505-2E9C-101B-9397-08002B2CF9AE}" pid="14" name="filePath">
    <vt:lpwstr>\\ARK-VIT-01N1@3000\PersonalLibraries\ansatt\bensv\viewed files\</vt:lpwstr>
  </property>
  <property fmtid="{D5CDD505-2E9C-101B-9397-08002B2CF9AE}" pid="15" name="fileName">
    <vt:lpwstr>201844460-4 Invitasjon til skoleavslutning ved Steinkjer videregående skole sommeren 2019 1034778_1_0.DOCX</vt:lpwstr>
  </property>
  <property fmtid="{D5CDD505-2E9C-101B-9397-08002B2CF9AE}" pid="16" name="createdBy">
    <vt:lpwstr>Bente Gudesen Svenning</vt:lpwstr>
  </property>
  <property fmtid="{D5CDD505-2E9C-101B-9397-08002B2CF9AE}" pid="17" name="modifiedBy">
    <vt:lpwstr>Bente Gudesen Svenning</vt:lpwstr>
  </property>
  <property fmtid="{D5CDD505-2E9C-101B-9397-08002B2CF9AE}" pid="18" name="serverName">
    <vt:lpwstr>360.trondelagfylke.no</vt:lpwstr>
  </property>
  <property fmtid="{D5CDD505-2E9C-101B-9397-08002B2CF9AE}" pid="19" name="protocol">
    <vt:lpwstr>on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743892</vt:lpwstr>
  </property>
  <property fmtid="{D5CDD505-2E9C-101B-9397-08002B2CF9AE}" pid="23" name="Operation">
    <vt:lpwstr>OpenFile</vt:lpwstr>
  </property>
  <property fmtid="{D5CDD505-2E9C-101B-9397-08002B2CF9AE}" pid="24" name="ContentTypeId">
    <vt:lpwstr>0x0101003757E99C76F6E04DAE9269CDCA5F2086</vt:lpwstr>
  </property>
</Properties>
</file>