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glossary/fontTable.xml" ContentType="application/vnd.openxmlformats-officedocument.wordprocessingml.fontTable+xml"/>
  <Override PartName="/word/glossary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5347DD" w14:textId="77777777" w:rsidR="00BE09A6" w:rsidRDefault="00BE09A6" w:rsidP="00365936">
      <w:pPr>
        <w:pStyle w:val="Tittel"/>
      </w:pPr>
      <w:r>
        <w:t>Notat</w:t>
      </w:r>
    </w:p>
    <w:p w14:paraId="7B5347DE" w14:textId="283DA74A" w:rsidR="00BE09A6" w:rsidRPr="00BE09A6" w:rsidRDefault="00BE09A6" w:rsidP="00BE09A6">
      <w:pPr>
        <w:jc w:val="right"/>
        <w:rPr>
          <w:color w:val="FF0000"/>
        </w:rPr>
      </w:pPr>
      <w:r w:rsidRPr="00BE09A6">
        <w:rPr>
          <w:color w:val="FF0000"/>
        </w:rPr>
        <w:fldChar w:fldCharType="begin"/>
      </w:r>
      <w:r w:rsidRPr="00BE09A6">
        <w:rPr>
          <w:color w:val="FF0000"/>
        </w:rPr>
        <w:instrText xml:space="preserve"> IF "</w:instrText>
      </w:r>
      <w:sdt>
        <w:sdtPr>
          <w:rPr>
            <w:color w:val="FF0000"/>
          </w:rPr>
          <w:tag w:val="ToAuthorization"/>
          <w:id w:val="10006"/>
          <w:placeholder>
            <w:docPart w:val="316F529D7A16493AB40DC348FA845473"/>
          </w:placeholder>
          <w:dataBinding w:prefixMappings="xmlns:gbs='http://www.software-innovation.no/growBusinessDocument'" w:xpath="/gbs:GrowBusinessDocument/gbs:ToAuthorization[@gbs:key='10006']" w:storeItemID="{1C4293D4-50C9-41DF-83CE-5AE205D87795}"/>
          <w:text/>
        </w:sdtPr>
        <w:sdtEndPr/>
        <w:sdtContent>
          <w:r w:rsidR="00401930">
            <w:rPr>
              <w:color w:val="FF0000"/>
            </w:rPr>
            <w:instrText xml:space="preserve">  </w:instrText>
          </w:r>
        </w:sdtContent>
      </w:sdt>
      <w:r w:rsidRPr="00BE09A6">
        <w:rPr>
          <w:color w:val="FF0000"/>
        </w:rPr>
        <w:instrText xml:space="preserve">"&lt;&gt;"  " "Unntatt offentlighet" </w:instrText>
      </w:r>
      <w:r w:rsidRPr="00BE09A6">
        <w:rPr>
          <w:color w:val="FF0000"/>
        </w:rPr>
        <w:fldChar w:fldCharType="end"/>
      </w:r>
    </w:p>
    <w:tbl>
      <w:tblPr>
        <w:tblStyle w:val="Tabellrutenett"/>
        <w:tblW w:w="5053" w:type="pct"/>
        <w:tblBorders>
          <w:top w:val="none" w:sz="0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0"/>
        <w:gridCol w:w="7328"/>
      </w:tblGrid>
      <w:tr w:rsidR="00BE09A6" w:rsidRPr="00BE09A6" w14:paraId="7B5347E4" w14:textId="77777777" w:rsidTr="002B2D71">
        <w:tc>
          <w:tcPr>
            <w:tcW w:w="2030" w:type="dxa"/>
          </w:tcPr>
          <w:p w14:paraId="7B5347E1" w14:textId="7D3FF9AD" w:rsidR="00BE09A6" w:rsidRPr="00BE09A6" w:rsidRDefault="00BE09A6" w:rsidP="00BE09A6">
            <w:pPr>
              <w:rPr>
                <w:b/>
              </w:rPr>
            </w:pPr>
          </w:p>
        </w:tc>
        <w:tc>
          <w:tcPr>
            <w:tcW w:w="7328" w:type="dxa"/>
          </w:tcPr>
          <w:p w14:paraId="7B5347E3" w14:textId="77777777" w:rsidR="00365936" w:rsidRPr="00BE09A6" w:rsidRDefault="00365936" w:rsidP="00BE09A6"/>
        </w:tc>
      </w:tr>
      <w:tr w:rsidR="00BE09A6" w:rsidRPr="00BE09A6" w14:paraId="7B5347E8" w14:textId="77777777" w:rsidTr="002B2D71">
        <w:tc>
          <w:tcPr>
            <w:tcW w:w="2030" w:type="dxa"/>
          </w:tcPr>
          <w:p w14:paraId="7B5347E5" w14:textId="77777777" w:rsidR="00BE09A6" w:rsidRPr="00BE09A6" w:rsidRDefault="00BE09A6" w:rsidP="00BE09A6">
            <w:pPr>
              <w:rPr>
                <w:b/>
              </w:rPr>
            </w:pPr>
            <w:r w:rsidRPr="00BE09A6">
              <w:rPr>
                <w:b/>
              </w:rPr>
              <w:t>Fra:</w:t>
            </w:r>
          </w:p>
        </w:tc>
        <w:tc>
          <w:tcPr>
            <w:tcW w:w="7328" w:type="dxa"/>
          </w:tcPr>
          <w:p w14:paraId="7B5347E6" w14:textId="614839E0" w:rsidR="00BE09A6" w:rsidRDefault="00401930" w:rsidP="00F34C17">
            <w:sdt>
              <w:sdtPr>
                <w:tag w:val="OurRef.Name"/>
                <w:id w:val="10002"/>
                <w:placeholder>
                  <w:docPart w:val="C813F571883549898F6E95AC1626B045"/>
                </w:placeholder>
                <w:dataBinding w:prefixMappings="xmlns:gbs='http://www.software-innovation.no/growBusinessDocument'" w:xpath="/gbs:GrowBusinessDocument/gbs:OurRef.Name[@gbs:key='10002']" w:storeItemID="{1C4293D4-50C9-41DF-83CE-5AE205D87795}"/>
                <w:text/>
              </w:sdtPr>
              <w:sdtEndPr/>
              <w:sdtContent>
                <w:r w:rsidR="0066651D">
                  <w:t>Bente Gudesen Svenning</w:t>
                </w:r>
              </w:sdtContent>
            </w:sdt>
            <w:r w:rsidR="00F34C17">
              <w:t xml:space="preserve">, </w:t>
            </w:r>
            <w:sdt>
              <w:sdtPr>
                <w:tag w:val="ToOrgUnit.Name"/>
                <w:id w:val="10014"/>
                <w:placeholder>
                  <w:docPart w:val="DefaultPlaceholder_1082065158"/>
                </w:placeholder>
                <w:dataBinding w:prefixMappings="xmlns:gbs='http://www.software-innovation.no/growBusinessDocument'" w:xpath="/gbs:GrowBusinessDocument/gbs:ToOrgUnit.Name[@gbs:key='10014']" w:storeItemID="{1C4293D4-50C9-41DF-83CE-5AE205D87795}"/>
                <w:text/>
              </w:sdtPr>
              <w:sdtEndPr/>
              <w:sdtContent>
                <w:r w:rsidR="0066651D">
                  <w:t>Steinkjer videregående skole</w:t>
                </w:r>
              </w:sdtContent>
            </w:sdt>
          </w:p>
          <w:p w14:paraId="7B5347E7" w14:textId="77777777" w:rsidR="00365936" w:rsidRPr="00BE09A6" w:rsidRDefault="00365936" w:rsidP="00F34C17"/>
        </w:tc>
      </w:tr>
      <w:tr w:rsidR="00BE09A6" w:rsidRPr="00BE09A6" w14:paraId="7B5347EC" w14:textId="77777777" w:rsidTr="002B2D71">
        <w:tc>
          <w:tcPr>
            <w:tcW w:w="2030" w:type="dxa"/>
          </w:tcPr>
          <w:p w14:paraId="7B5347E9" w14:textId="77777777" w:rsidR="00BE09A6" w:rsidRPr="00BE09A6" w:rsidRDefault="00BE09A6" w:rsidP="00BE09A6">
            <w:pPr>
              <w:rPr>
                <w:b/>
              </w:rPr>
            </w:pPr>
            <w:r w:rsidRPr="00BE09A6">
              <w:rPr>
                <w:b/>
              </w:rPr>
              <w:t>Dato:</w:t>
            </w:r>
          </w:p>
        </w:tc>
        <w:tc>
          <w:tcPr>
            <w:tcW w:w="7328" w:type="dxa"/>
          </w:tcPr>
          <w:p w14:paraId="7B5347EA" w14:textId="24380DAB" w:rsidR="00BE09A6" w:rsidRDefault="00401930" w:rsidP="00BE09A6">
            <w:sdt>
              <w:sdtPr>
                <w:tag w:val="DocumentDate"/>
                <w:id w:val="10009"/>
                <w:placeholder>
                  <w:docPart w:val="D9691C9A22644D97A8136430CF810C6A"/>
                </w:placeholder>
                <w:dataBinding w:prefixMappings="xmlns:gbs='http://www.software-innovation.no/growBusinessDocument'" w:xpath="/gbs:GrowBusinessDocument/gbs:DocumentDate[@gbs:key='10009']" w:storeItemID="{1C4293D4-50C9-41DF-83CE-5AE205D87795}"/>
                <w:date w:fullDate="2019-05-21T00:00:00Z">
                  <w:dateFormat w:val="dd.MM.yyyy"/>
                  <w:lid w:val="nb-NO"/>
                  <w:storeMappedDataAs w:val="dateTime"/>
                  <w:calendar w:val="gregorian"/>
                </w:date>
              </w:sdtPr>
              <w:sdtEndPr/>
              <w:sdtContent>
                <w:r w:rsidR="0066651D">
                  <w:t>21.05.2019</w:t>
                </w:r>
              </w:sdtContent>
            </w:sdt>
          </w:p>
          <w:p w14:paraId="7B5347EB" w14:textId="77777777" w:rsidR="00365936" w:rsidRPr="00BE09A6" w:rsidRDefault="00365936" w:rsidP="00BE09A6"/>
        </w:tc>
      </w:tr>
      <w:tr w:rsidR="00BE09A6" w:rsidRPr="00BE09A6" w14:paraId="7B5347F0" w14:textId="77777777" w:rsidTr="002B2D71">
        <w:tc>
          <w:tcPr>
            <w:tcW w:w="2030" w:type="dxa"/>
          </w:tcPr>
          <w:p w14:paraId="7B5347ED" w14:textId="77777777" w:rsidR="00BE09A6" w:rsidRPr="00BE09A6" w:rsidRDefault="007C2219" w:rsidP="00BE09A6">
            <w:pPr>
              <w:rPr>
                <w:b/>
              </w:rPr>
            </w:pPr>
            <w:r w:rsidRPr="00BE09A6">
              <w:rPr>
                <w:b/>
              </w:rPr>
              <w:t>Dokumentn</w:t>
            </w:r>
            <w:r>
              <w:rPr>
                <w:b/>
              </w:rPr>
              <w:t>r.:</w:t>
            </w:r>
          </w:p>
        </w:tc>
        <w:tc>
          <w:tcPr>
            <w:tcW w:w="7328" w:type="dxa"/>
          </w:tcPr>
          <w:sdt>
            <w:sdtPr>
              <w:tag w:val="DocumentNumber"/>
              <w:id w:val="10012"/>
              <w:placeholder>
                <w:docPart w:val="E222BEA60CF845FFAD82392F68650766"/>
              </w:placeholder>
              <w:dataBinding w:prefixMappings="xmlns:gbs='http://www.software-innovation.no/growBusinessDocument'" w:xpath="/gbs:GrowBusinessDocument/gbs:DocumentNumber[@gbs:key='10012']" w:storeItemID="{1C4293D4-50C9-41DF-83CE-5AE205D87795}"/>
              <w:text/>
            </w:sdtPr>
            <w:sdtEndPr/>
            <w:sdtContent>
              <w:p w14:paraId="7B5347EE" w14:textId="32454B70" w:rsidR="00BE09A6" w:rsidRDefault="0066651D" w:rsidP="00BE09A6">
                <w:r>
                  <w:t>201844460-3</w:t>
                </w:r>
              </w:p>
            </w:sdtContent>
          </w:sdt>
          <w:p w14:paraId="7B5347EF" w14:textId="77777777" w:rsidR="00365936" w:rsidRPr="00BE09A6" w:rsidRDefault="00365936" w:rsidP="00BE09A6"/>
        </w:tc>
      </w:tr>
      <w:tr w:rsidR="00BE09A6" w:rsidRPr="00BE09A6" w14:paraId="7B5347F9" w14:textId="77777777" w:rsidTr="002B2D71">
        <w:tc>
          <w:tcPr>
            <w:tcW w:w="2030" w:type="dxa"/>
          </w:tcPr>
          <w:p w14:paraId="7B5347F6" w14:textId="77777777" w:rsidR="00BE09A6" w:rsidRPr="00BE09A6" w:rsidRDefault="00BE09A6" w:rsidP="00BE09A6">
            <w:pPr>
              <w:rPr>
                <w:b/>
              </w:rPr>
            </w:pPr>
          </w:p>
        </w:tc>
        <w:tc>
          <w:tcPr>
            <w:tcW w:w="7328" w:type="dxa"/>
          </w:tcPr>
          <w:p w14:paraId="7B5347F8" w14:textId="77777777" w:rsidR="00365936" w:rsidRPr="00BE09A6" w:rsidRDefault="00365936" w:rsidP="00F34C17"/>
        </w:tc>
      </w:tr>
    </w:tbl>
    <w:sdt>
      <w:sdtPr>
        <w:tag w:val="UnofficialTitle"/>
        <w:id w:val="10015"/>
        <w:lock w:val="sdtLocked"/>
        <w:placeholder>
          <w:docPart w:val="CA8D5C47F1A747CCB6A3FF0A8640BFE6"/>
        </w:placeholder>
        <w:dataBinding w:prefixMappings="xmlns:gbs='http://www.software-innovation.no/growBusinessDocument'" w:xpath="/gbs:GrowBusinessDocument/gbs:UnofficialTitle[@gbs:key='10015']" w:storeItemID="{1C4293D4-50C9-41DF-83CE-5AE205D87795}"/>
        <w:text w:multiLine="1"/>
      </w:sdtPr>
      <w:sdtEndPr/>
      <w:sdtContent>
        <w:p w14:paraId="7B5347FA" w14:textId="4C4FEDA0" w:rsidR="00AE5D13" w:rsidRPr="00BE09A6" w:rsidRDefault="0066651D" w:rsidP="008B2C3E">
          <w:pPr>
            <w:pStyle w:val="Tittel"/>
          </w:pPr>
          <w:r>
            <w:t>Invitasjon til skoleavslutning ved Steinkjer videregående skole</w:t>
          </w:r>
        </w:p>
      </w:sdtContent>
    </w:sdt>
    <w:p w14:paraId="144F1D64" w14:textId="425E28EB" w:rsidR="002B2D71" w:rsidRPr="003B6DD6" w:rsidRDefault="002B2D71" w:rsidP="002B2D71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  <w:bookmarkStart w:id="0" w:name="Start"/>
      <w:bookmarkStart w:id="1" w:name="_GoBack"/>
      <w:bookmarkEnd w:id="0"/>
      <w:bookmarkEnd w:id="1"/>
      <w:r w:rsidRPr="003B6DD6">
        <w:rPr>
          <w:rFonts w:asciiTheme="minorHAnsi" w:eastAsia="Times New Roman" w:hAnsiTheme="minorHAnsi" w:cstheme="minorHAnsi"/>
          <w:sz w:val="24"/>
          <w:szCs w:val="20"/>
        </w:rPr>
        <w:t>For å markere avslutningen på skolegangen ved Steinkjer videregående skole, har vi den glede å invitere alle avgangselevene for VG 3 studiespesialisering, idrettsfag, påbygging,</w:t>
      </w:r>
      <w:r>
        <w:rPr>
          <w:rFonts w:asciiTheme="minorHAnsi" w:eastAsia="Times New Roman" w:hAnsiTheme="minorHAnsi" w:cstheme="minorHAnsi"/>
          <w:sz w:val="24"/>
          <w:szCs w:val="20"/>
        </w:rPr>
        <w:t xml:space="preserve"> media og kommunikasjon, kunst/design og arkitektur, </w:t>
      </w:r>
      <w:r w:rsidRPr="003B6DD6">
        <w:rPr>
          <w:rFonts w:asciiTheme="minorHAnsi" w:eastAsia="Times New Roman" w:hAnsiTheme="minorHAnsi" w:cstheme="minorHAnsi"/>
          <w:sz w:val="24"/>
          <w:szCs w:val="20"/>
        </w:rPr>
        <w:t xml:space="preserve">hudpleie og deres foresatte til avslutning </w:t>
      </w:r>
    </w:p>
    <w:p w14:paraId="3A27434B" w14:textId="77777777" w:rsidR="002B2D71" w:rsidRPr="003B6DD6" w:rsidRDefault="002B2D71" w:rsidP="002B2D71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</w:p>
    <w:p w14:paraId="0F4D7668" w14:textId="1B700013" w:rsidR="002B2D71" w:rsidRPr="003B6DD6" w:rsidRDefault="002B2D71" w:rsidP="002B2D71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  <w:r w:rsidRPr="003B6DD6">
        <w:rPr>
          <w:rFonts w:asciiTheme="minorHAnsi" w:eastAsia="Times New Roman" w:hAnsiTheme="minorHAnsi" w:cstheme="minorHAnsi"/>
          <w:b/>
          <w:sz w:val="24"/>
          <w:szCs w:val="20"/>
        </w:rPr>
        <w:t xml:space="preserve">               </w:t>
      </w:r>
      <w:r>
        <w:rPr>
          <w:rFonts w:asciiTheme="minorHAnsi" w:eastAsia="Times New Roman" w:hAnsiTheme="minorHAnsi" w:cstheme="minorHAnsi"/>
          <w:b/>
          <w:sz w:val="24"/>
          <w:szCs w:val="20"/>
        </w:rPr>
        <w:t xml:space="preserve">    Tor</w:t>
      </w:r>
      <w:r w:rsidRPr="003B6DD6">
        <w:rPr>
          <w:rFonts w:asciiTheme="minorHAnsi" w:eastAsia="Times New Roman" w:hAnsiTheme="minorHAnsi" w:cstheme="minorHAnsi"/>
          <w:b/>
          <w:sz w:val="24"/>
          <w:szCs w:val="20"/>
        </w:rPr>
        <w:t>sdag den 1</w:t>
      </w:r>
      <w:r>
        <w:rPr>
          <w:rFonts w:asciiTheme="minorHAnsi" w:eastAsia="Times New Roman" w:hAnsiTheme="minorHAnsi" w:cstheme="minorHAnsi"/>
          <w:b/>
          <w:sz w:val="24"/>
          <w:szCs w:val="20"/>
        </w:rPr>
        <w:t>3</w:t>
      </w:r>
      <w:r w:rsidRPr="003B6DD6">
        <w:rPr>
          <w:rFonts w:asciiTheme="minorHAnsi" w:eastAsia="Times New Roman" w:hAnsiTheme="minorHAnsi" w:cstheme="minorHAnsi"/>
          <w:b/>
          <w:sz w:val="24"/>
          <w:szCs w:val="20"/>
        </w:rPr>
        <w:t>. juni kl. 18.30 i Origo (kantina</w:t>
      </w:r>
      <w:r w:rsidRPr="003B6DD6">
        <w:rPr>
          <w:rFonts w:asciiTheme="minorHAnsi" w:eastAsia="Times New Roman" w:hAnsiTheme="minorHAnsi" w:cstheme="minorHAnsi"/>
          <w:sz w:val="24"/>
          <w:szCs w:val="20"/>
        </w:rPr>
        <w:t>).</w:t>
      </w:r>
    </w:p>
    <w:p w14:paraId="29C4254F" w14:textId="77777777" w:rsidR="002B2D71" w:rsidRPr="003B6DD6" w:rsidRDefault="002B2D71" w:rsidP="002B2D71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</w:p>
    <w:p w14:paraId="64D82402" w14:textId="77777777" w:rsidR="002B2D71" w:rsidRPr="003B6DD6" w:rsidRDefault="002B2D71" w:rsidP="002B2D71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  <w:r w:rsidRPr="003B6DD6">
        <w:rPr>
          <w:rFonts w:asciiTheme="minorHAnsi" w:eastAsia="Times New Roman" w:hAnsiTheme="minorHAnsi" w:cstheme="minorHAnsi"/>
          <w:sz w:val="24"/>
          <w:szCs w:val="20"/>
        </w:rPr>
        <w:t>I tillegg til diverse hilsener og kulturelt innslag vil det bli en enkel servering og utdeling av prøvevitnemål.</w:t>
      </w:r>
    </w:p>
    <w:p w14:paraId="52EA5889" w14:textId="77777777" w:rsidR="002B2D71" w:rsidRPr="003B6DD6" w:rsidRDefault="002B2D71" w:rsidP="002B2D71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</w:p>
    <w:p w14:paraId="03536A9F" w14:textId="77777777" w:rsidR="002B2D71" w:rsidRPr="003B6DD6" w:rsidRDefault="002B2D71" w:rsidP="002B2D71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  <w:r w:rsidRPr="003B6DD6">
        <w:rPr>
          <w:rFonts w:asciiTheme="minorHAnsi" w:eastAsia="Times New Roman" w:hAnsiTheme="minorHAnsi" w:cstheme="minorHAnsi"/>
          <w:sz w:val="24"/>
          <w:szCs w:val="20"/>
        </w:rPr>
        <w:t xml:space="preserve">Vi ber om at du/dere melder til skolen, enten til kontaktlærer eller direkte på </w:t>
      </w:r>
    </w:p>
    <w:p w14:paraId="322E09FD" w14:textId="77777777" w:rsidR="002B2D71" w:rsidRPr="003B6DD6" w:rsidRDefault="002B2D71" w:rsidP="002B2D71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  <w:r w:rsidRPr="003B6DD6">
        <w:rPr>
          <w:rFonts w:asciiTheme="minorHAnsi" w:eastAsia="Times New Roman" w:hAnsiTheme="minorHAnsi" w:cstheme="minorHAnsi"/>
          <w:sz w:val="24"/>
          <w:szCs w:val="20"/>
        </w:rPr>
        <w:t>Tlf. 74</w:t>
      </w:r>
      <w:r>
        <w:rPr>
          <w:rFonts w:asciiTheme="minorHAnsi" w:eastAsia="Times New Roman" w:hAnsiTheme="minorHAnsi" w:cstheme="minorHAnsi"/>
          <w:sz w:val="24"/>
          <w:szCs w:val="20"/>
        </w:rPr>
        <w:t xml:space="preserve"> 17 61 00</w:t>
      </w:r>
    </w:p>
    <w:p w14:paraId="2B41F98B" w14:textId="77777777" w:rsidR="002B2D71" w:rsidRPr="003B6DD6" w:rsidRDefault="002B2D71" w:rsidP="002B2D71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  <w:r w:rsidRPr="003B6DD6">
        <w:rPr>
          <w:rFonts w:asciiTheme="minorHAnsi" w:eastAsia="Times New Roman" w:hAnsiTheme="minorHAnsi" w:cstheme="minorHAnsi"/>
          <w:sz w:val="24"/>
          <w:szCs w:val="20"/>
        </w:rPr>
        <w:t xml:space="preserve"> </w:t>
      </w:r>
    </w:p>
    <w:p w14:paraId="1D0F10AE" w14:textId="7CE5EF76" w:rsidR="002B2D71" w:rsidRPr="003B6DD6" w:rsidRDefault="002B2D71" w:rsidP="002B2D71">
      <w:pPr>
        <w:spacing w:line="240" w:lineRule="auto"/>
        <w:rPr>
          <w:rFonts w:asciiTheme="minorHAnsi" w:eastAsia="Times New Roman" w:hAnsiTheme="minorHAnsi" w:cstheme="minorHAnsi"/>
          <w:b/>
          <w:sz w:val="24"/>
          <w:szCs w:val="20"/>
        </w:rPr>
      </w:pPr>
      <w:r w:rsidRPr="003B6DD6">
        <w:rPr>
          <w:rFonts w:asciiTheme="minorHAnsi" w:eastAsia="Times New Roman" w:hAnsiTheme="minorHAnsi" w:cstheme="minorHAnsi"/>
          <w:b/>
          <w:sz w:val="24"/>
          <w:szCs w:val="20"/>
        </w:rPr>
        <w:t xml:space="preserve">                                   innen </w:t>
      </w:r>
      <w:r>
        <w:rPr>
          <w:rFonts w:asciiTheme="minorHAnsi" w:eastAsia="Times New Roman" w:hAnsiTheme="minorHAnsi" w:cstheme="minorHAnsi"/>
          <w:b/>
          <w:sz w:val="24"/>
          <w:szCs w:val="20"/>
        </w:rPr>
        <w:t>tirs</w:t>
      </w:r>
      <w:r w:rsidRPr="003B6DD6">
        <w:rPr>
          <w:rFonts w:asciiTheme="minorHAnsi" w:eastAsia="Times New Roman" w:hAnsiTheme="minorHAnsi" w:cstheme="minorHAnsi"/>
          <w:b/>
          <w:sz w:val="24"/>
          <w:szCs w:val="20"/>
        </w:rPr>
        <w:t>dag 1</w:t>
      </w:r>
      <w:r>
        <w:rPr>
          <w:rFonts w:asciiTheme="minorHAnsi" w:eastAsia="Times New Roman" w:hAnsiTheme="minorHAnsi" w:cstheme="minorHAnsi"/>
          <w:b/>
          <w:sz w:val="24"/>
          <w:szCs w:val="20"/>
        </w:rPr>
        <w:t>1</w:t>
      </w:r>
      <w:r w:rsidRPr="003B6DD6">
        <w:rPr>
          <w:rFonts w:asciiTheme="minorHAnsi" w:eastAsia="Times New Roman" w:hAnsiTheme="minorHAnsi" w:cstheme="minorHAnsi"/>
          <w:b/>
          <w:sz w:val="24"/>
          <w:szCs w:val="20"/>
        </w:rPr>
        <w:t>. juni</w:t>
      </w:r>
    </w:p>
    <w:p w14:paraId="65FFAC1D" w14:textId="77777777" w:rsidR="002B2D71" w:rsidRPr="003B6DD6" w:rsidRDefault="002B2D71" w:rsidP="002B2D71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</w:p>
    <w:p w14:paraId="1C7ACAA0" w14:textId="77777777" w:rsidR="002B2D71" w:rsidRPr="003B6DD6" w:rsidRDefault="002B2D71" w:rsidP="002B2D71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  <w:r w:rsidRPr="003B6DD6">
        <w:rPr>
          <w:rFonts w:asciiTheme="minorHAnsi" w:eastAsia="Times New Roman" w:hAnsiTheme="minorHAnsi" w:cstheme="minorHAnsi"/>
          <w:sz w:val="24"/>
          <w:szCs w:val="20"/>
        </w:rPr>
        <w:t xml:space="preserve">om du/dere kommer og hvor mange som kommer. </w:t>
      </w:r>
    </w:p>
    <w:p w14:paraId="2DBC19CB" w14:textId="77777777" w:rsidR="002B2D71" w:rsidRPr="003B6DD6" w:rsidRDefault="002B2D71" w:rsidP="002B2D71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</w:p>
    <w:p w14:paraId="24364708" w14:textId="77777777" w:rsidR="002B2D71" w:rsidRPr="003B6DD6" w:rsidRDefault="002B2D71" w:rsidP="002B2D71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  <w:r w:rsidRPr="003B6DD6">
        <w:rPr>
          <w:rFonts w:asciiTheme="minorHAnsi" w:eastAsia="Times New Roman" w:hAnsiTheme="minorHAnsi" w:cstheme="minorHAnsi"/>
          <w:sz w:val="24"/>
          <w:szCs w:val="20"/>
        </w:rPr>
        <w:t>På grunn av størrelsen på lokalet, settes det en begrensning på to personer i tillegg til eleven.</w:t>
      </w:r>
    </w:p>
    <w:p w14:paraId="514FBFEB" w14:textId="77777777" w:rsidR="002B2D71" w:rsidRPr="003B6DD6" w:rsidRDefault="002B2D71" w:rsidP="002B2D71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</w:p>
    <w:p w14:paraId="7B82752E" w14:textId="77777777" w:rsidR="002B2D71" w:rsidRPr="003B6DD6" w:rsidRDefault="002B2D71" w:rsidP="002B2D71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  <w:r w:rsidRPr="003B6DD6">
        <w:rPr>
          <w:rFonts w:asciiTheme="minorHAnsi" w:eastAsia="Times New Roman" w:hAnsiTheme="minorHAnsi" w:cstheme="minorHAnsi"/>
          <w:sz w:val="24"/>
          <w:szCs w:val="20"/>
        </w:rPr>
        <w:t>Velkommen!</w:t>
      </w:r>
    </w:p>
    <w:p w14:paraId="56D66B9B" w14:textId="77777777" w:rsidR="002B2D71" w:rsidRPr="003B6DD6" w:rsidRDefault="002B2D71" w:rsidP="002B2D71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</w:p>
    <w:p w14:paraId="7AEB09EC" w14:textId="4FA9DF1D" w:rsidR="002B2D71" w:rsidRPr="003B6DD6" w:rsidRDefault="002B2D71" w:rsidP="002B2D71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  <w:bookmarkStart w:id="2" w:name="Klageadgang"/>
      <w:bookmarkEnd w:id="2"/>
      <w:r>
        <w:rPr>
          <w:rFonts w:asciiTheme="minorHAnsi" w:eastAsia="Times New Roman" w:hAnsiTheme="minorHAnsi" w:cstheme="minorHAnsi"/>
          <w:sz w:val="24"/>
          <w:szCs w:val="20"/>
        </w:rPr>
        <w:t>Med v</w:t>
      </w:r>
      <w:r w:rsidRPr="003B6DD6">
        <w:rPr>
          <w:rFonts w:asciiTheme="minorHAnsi" w:eastAsia="Times New Roman" w:hAnsiTheme="minorHAnsi" w:cstheme="minorHAnsi"/>
          <w:sz w:val="24"/>
          <w:szCs w:val="20"/>
        </w:rPr>
        <w:t>ennlig hilsen</w:t>
      </w:r>
    </w:p>
    <w:p w14:paraId="25E8A32A" w14:textId="77777777" w:rsidR="002B2D71" w:rsidRPr="003B6DD6" w:rsidRDefault="002B2D71" w:rsidP="002B2D71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</w:p>
    <w:p w14:paraId="68C8429E" w14:textId="77777777" w:rsidR="002B2D71" w:rsidRPr="003B6DD6" w:rsidRDefault="002B2D71" w:rsidP="002B2D71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</w:p>
    <w:p w14:paraId="65B0A8B9" w14:textId="77777777" w:rsidR="002B2D71" w:rsidRPr="003B6DD6" w:rsidRDefault="00401930" w:rsidP="002B2D71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  <w:sdt>
        <w:sdtPr>
          <w:rPr>
            <w:rFonts w:asciiTheme="minorHAnsi" w:eastAsia="Times New Roman" w:hAnsiTheme="minorHAnsi" w:cstheme="minorHAnsi"/>
            <w:sz w:val="24"/>
            <w:szCs w:val="20"/>
          </w:rPr>
          <w:tag w:val="OverordnetNavn"/>
          <w:id w:val="112022620"/>
          <w:placeholder>
            <w:docPart w:val="75A6DD57521D4337A17A48AF8FCE719C"/>
          </w:placeholder>
          <w:text/>
        </w:sdtPr>
        <w:sdtEndPr/>
        <w:sdtContent>
          <w:r w:rsidR="002B2D71" w:rsidRPr="003B6DD6">
            <w:rPr>
              <w:rFonts w:asciiTheme="minorHAnsi" w:eastAsia="Times New Roman" w:hAnsiTheme="minorHAnsi" w:cstheme="minorHAnsi"/>
              <w:sz w:val="24"/>
              <w:szCs w:val="20"/>
            </w:rPr>
            <w:t>Bente G. Svenning</w:t>
          </w:r>
        </w:sdtContent>
      </w:sdt>
    </w:p>
    <w:p w14:paraId="4545AEAD" w14:textId="77777777" w:rsidR="002B2D71" w:rsidRPr="003B6DD6" w:rsidRDefault="00401930" w:rsidP="002B2D71">
      <w:pPr>
        <w:spacing w:line="240" w:lineRule="auto"/>
        <w:rPr>
          <w:rFonts w:asciiTheme="minorHAnsi" w:eastAsia="Times New Roman" w:hAnsiTheme="minorHAnsi" w:cstheme="minorHAnsi"/>
          <w:sz w:val="24"/>
          <w:szCs w:val="20"/>
        </w:rPr>
      </w:pPr>
      <w:sdt>
        <w:sdtPr>
          <w:rPr>
            <w:rFonts w:asciiTheme="minorHAnsi" w:eastAsia="Times New Roman" w:hAnsiTheme="minorHAnsi" w:cstheme="minorHAnsi"/>
            <w:sz w:val="24"/>
            <w:szCs w:val="20"/>
          </w:rPr>
          <w:tag w:val="OverordnetTittel"/>
          <w:id w:val="-1928106747"/>
          <w:placeholder>
            <w:docPart w:val="9CF00756E9FA44D1A3B5A5E170A92339"/>
          </w:placeholder>
          <w:text/>
        </w:sdtPr>
        <w:sdtEndPr/>
        <w:sdtContent>
          <w:r w:rsidR="002B2D71" w:rsidRPr="003B6DD6">
            <w:rPr>
              <w:rFonts w:asciiTheme="minorHAnsi" w:eastAsia="Times New Roman" w:hAnsiTheme="minorHAnsi" w:cstheme="minorHAnsi"/>
              <w:sz w:val="24"/>
              <w:szCs w:val="20"/>
            </w:rPr>
            <w:t>rektor</w:t>
          </w:r>
        </w:sdtContent>
      </w:sdt>
    </w:p>
    <w:p w14:paraId="7B5347FB" w14:textId="77777777" w:rsidR="008B2C3E" w:rsidRPr="00E92EED" w:rsidRDefault="008B2C3E" w:rsidP="00E92EED"/>
    <w:sectPr w:rsidR="008B2C3E" w:rsidRPr="00E92EED" w:rsidSect="002B2D71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40" w:right="849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5347FE" w14:textId="77777777" w:rsidR="00597349" w:rsidRDefault="00597349" w:rsidP="0043409C">
      <w:r>
        <w:separator/>
      </w:r>
    </w:p>
  </w:endnote>
  <w:endnote w:type="continuationSeparator" w:id="0">
    <w:p w14:paraId="7B5347FF" w14:textId="77777777" w:rsidR="00597349" w:rsidRDefault="00597349" w:rsidP="00434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Oswald">
    <w:panose1 w:val="00000500000000000000"/>
    <w:charset w:val="00"/>
    <w:family w:val="auto"/>
    <w:pitch w:val="variable"/>
    <w:sig w:usb0="2000020F" w:usb1="00000000" w:usb2="00000000" w:usb3="00000000" w:csb0="00000197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swald Light">
    <w:panose1 w:val="00000400000000000000"/>
    <w:charset w:val="00"/>
    <w:family w:val="auto"/>
    <w:pitch w:val="variable"/>
    <w:sig w:usb0="2000020F" w:usb1="00000000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enett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204"/>
      <w:gridCol w:w="4204"/>
    </w:tblGrid>
    <w:tr w:rsidR="00FA3C86" w14:paraId="7B534805" w14:textId="77777777" w:rsidTr="00FA3C86">
      <w:tc>
        <w:tcPr>
          <w:tcW w:w="4199" w:type="dxa"/>
        </w:tcPr>
        <w:p w14:paraId="7B534803" w14:textId="1F40605D" w:rsidR="00FA3C86" w:rsidRDefault="00FA3C86">
          <w:pPr>
            <w:pStyle w:val="Bunntekst"/>
          </w:pPr>
          <w:r w:rsidRPr="00BE09A6">
            <w:t xml:space="preserve">Dokumentnr.: </w:t>
          </w:r>
          <w:sdt>
            <w:sdtPr>
              <w:tag w:val="DocumentNumber"/>
              <w:id w:val="780459532"/>
              <w:dataBinding w:prefixMappings="xmlns:gbs='http://www.software-innovation.no/growBusinessDocument'" w:xpath="/gbs:GrowBusinessDocument/gbs:DocumentNumber[@gbs:key='10010']" w:storeItemID="{1C4293D4-50C9-41DF-83CE-5AE205D87795}"/>
              <w:text/>
            </w:sdtPr>
            <w:sdtEndPr/>
            <w:sdtContent>
              <w:r w:rsidR="0066651D">
                <w:t>201844460-3</w:t>
              </w:r>
            </w:sdtContent>
          </w:sdt>
        </w:p>
      </w:tc>
      <w:tc>
        <w:tcPr>
          <w:tcW w:w="4199" w:type="dxa"/>
        </w:tcPr>
        <w:p w14:paraId="7B534804" w14:textId="77777777" w:rsidR="00FA3C86" w:rsidRDefault="00FA3C86" w:rsidP="00FA3C86">
          <w:pPr>
            <w:pStyle w:val="Bunntekst"/>
            <w:jc w:val="right"/>
          </w:pPr>
          <w:r w:rsidRPr="00BE09A6">
            <w:t xml:space="preserve">side </w:t>
          </w:r>
          <w:sdt>
            <w:sdtPr>
              <w:id w:val="-888954717"/>
              <w:docPartObj>
                <w:docPartGallery w:val="Page Numbers (Bottom of Page)"/>
                <w:docPartUnique/>
              </w:docPartObj>
            </w:sdtPr>
            <w:sdtEndPr/>
            <w:sdtContent>
              <w:r w:rsidRPr="00BE09A6">
                <w:fldChar w:fldCharType="begin"/>
              </w:r>
              <w:r w:rsidRPr="00BE09A6">
                <w:instrText xml:space="preserve"> PAGE   \* MERGEFORMAT </w:instrText>
              </w:r>
              <w:r w:rsidRPr="00BE09A6">
                <w:fldChar w:fldCharType="separate"/>
              </w:r>
              <w:r w:rsidR="002D7473">
                <w:rPr>
                  <w:noProof/>
                </w:rPr>
                <w:t>2</w:t>
              </w:r>
              <w:r w:rsidRPr="00BE09A6">
                <w:fldChar w:fldCharType="end"/>
              </w:r>
              <w:r w:rsidRPr="00BE09A6">
                <w:t xml:space="preserve"> av</w:t>
              </w:r>
            </w:sdtContent>
          </w:sdt>
          <w:r w:rsidRPr="00BE09A6">
            <w:t xml:space="preserve"> </w:t>
          </w:r>
          <w:r w:rsidR="00A25894">
            <w:rPr>
              <w:noProof/>
            </w:rPr>
            <w:fldChar w:fldCharType="begin"/>
          </w:r>
          <w:r w:rsidR="00A25894">
            <w:rPr>
              <w:noProof/>
            </w:rPr>
            <w:instrText xml:space="preserve"> NUMPAGES   \* MERGEFORMAT </w:instrText>
          </w:r>
          <w:r w:rsidR="00A25894">
            <w:rPr>
              <w:noProof/>
            </w:rPr>
            <w:fldChar w:fldCharType="separate"/>
          </w:r>
          <w:r w:rsidR="002D7473">
            <w:rPr>
              <w:noProof/>
            </w:rPr>
            <w:t>2</w:t>
          </w:r>
          <w:r w:rsidR="00A25894">
            <w:rPr>
              <w:noProof/>
            </w:rPr>
            <w:fldChar w:fldCharType="end"/>
          </w:r>
        </w:p>
      </w:tc>
    </w:tr>
  </w:tbl>
  <w:p w14:paraId="7B534806" w14:textId="77777777" w:rsidR="00FA3C86" w:rsidRPr="00FA3C86" w:rsidRDefault="00FA3C86">
    <w:pPr>
      <w:pStyle w:val="Bunntekst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enett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630"/>
      <w:gridCol w:w="4630"/>
    </w:tblGrid>
    <w:tr w:rsidR="00FA3C86" w14:paraId="7B534813" w14:textId="77777777" w:rsidTr="00FA3C86">
      <w:tc>
        <w:tcPr>
          <w:tcW w:w="4204" w:type="dxa"/>
        </w:tcPr>
        <w:p w14:paraId="7B534811" w14:textId="307831B7" w:rsidR="00FA3C86" w:rsidRDefault="00FA3C86" w:rsidP="00BE09A6">
          <w:pPr>
            <w:pStyle w:val="Bunntekst"/>
          </w:pPr>
          <w:r w:rsidRPr="00BE09A6">
            <w:t xml:space="preserve">Dokumentnr.: </w:t>
          </w:r>
          <w:sdt>
            <w:sdtPr>
              <w:tag w:val="DocumentNumber"/>
              <w:id w:val="-530186941"/>
              <w:dataBinding w:prefixMappings="xmlns:gbs='http://www.software-innovation.no/growBusinessDocument'" w:xpath="/gbs:GrowBusinessDocument/gbs:DocumentNumber[@gbs:key='10011']" w:storeItemID="{1C4293D4-50C9-41DF-83CE-5AE205D87795}"/>
              <w:text/>
            </w:sdtPr>
            <w:sdtEndPr/>
            <w:sdtContent>
              <w:r w:rsidR="0066651D">
                <w:t>201844460-3</w:t>
              </w:r>
            </w:sdtContent>
          </w:sdt>
        </w:p>
      </w:tc>
      <w:tc>
        <w:tcPr>
          <w:tcW w:w="4204" w:type="dxa"/>
        </w:tcPr>
        <w:p w14:paraId="7B534812" w14:textId="77777777" w:rsidR="00FA3C86" w:rsidRDefault="00FA3C86" w:rsidP="00FA3C86">
          <w:pPr>
            <w:pStyle w:val="Bunntekst"/>
            <w:jc w:val="right"/>
          </w:pPr>
          <w:r w:rsidRPr="00BE09A6">
            <w:t xml:space="preserve">side </w:t>
          </w:r>
          <w:sdt>
            <w:sdtPr>
              <w:id w:val="1715935126"/>
              <w:docPartObj>
                <w:docPartGallery w:val="Page Numbers (Bottom of Page)"/>
                <w:docPartUnique/>
              </w:docPartObj>
            </w:sdtPr>
            <w:sdtEndPr/>
            <w:sdtContent>
              <w:r w:rsidRPr="00BE09A6">
                <w:fldChar w:fldCharType="begin"/>
              </w:r>
              <w:r w:rsidRPr="00BE09A6">
                <w:instrText xml:space="preserve"> PAGE   \* MERGEFORMAT </w:instrText>
              </w:r>
              <w:r w:rsidRPr="00BE09A6">
                <w:fldChar w:fldCharType="separate"/>
              </w:r>
              <w:r w:rsidR="00B61304">
                <w:rPr>
                  <w:noProof/>
                </w:rPr>
                <w:t>1</w:t>
              </w:r>
              <w:r w:rsidRPr="00BE09A6">
                <w:fldChar w:fldCharType="end"/>
              </w:r>
              <w:r w:rsidRPr="00BE09A6">
                <w:t xml:space="preserve"> av</w:t>
              </w:r>
            </w:sdtContent>
          </w:sdt>
          <w:r w:rsidRPr="00BE09A6">
            <w:t xml:space="preserve"> </w:t>
          </w:r>
          <w:r w:rsidR="00A25894">
            <w:rPr>
              <w:noProof/>
            </w:rPr>
            <w:fldChar w:fldCharType="begin"/>
          </w:r>
          <w:r w:rsidR="00A25894">
            <w:rPr>
              <w:noProof/>
            </w:rPr>
            <w:instrText xml:space="preserve"> NUMPAGES   \* MERGEFORMAT </w:instrText>
          </w:r>
          <w:r w:rsidR="00A25894">
            <w:rPr>
              <w:noProof/>
            </w:rPr>
            <w:fldChar w:fldCharType="separate"/>
          </w:r>
          <w:r w:rsidR="00B61304">
            <w:rPr>
              <w:noProof/>
            </w:rPr>
            <w:t>1</w:t>
          </w:r>
          <w:r w:rsidR="00A25894">
            <w:rPr>
              <w:noProof/>
            </w:rPr>
            <w:fldChar w:fldCharType="end"/>
          </w:r>
        </w:p>
      </w:tc>
    </w:tr>
  </w:tbl>
  <w:p w14:paraId="7B534814" w14:textId="77777777" w:rsidR="00365936" w:rsidRPr="00FA3C86" w:rsidRDefault="00365936" w:rsidP="00BE09A6">
    <w:pPr>
      <w:pStyle w:val="Bunntekst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5347FC" w14:textId="77777777" w:rsidR="00597349" w:rsidRDefault="00597349" w:rsidP="0043409C">
      <w:r>
        <w:separator/>
      </w:r>
    </w:p>
  </w:footnote>
  <w:footnote w:type="continuationSeparator" w:id="0">
    <w:p w14:paraId="7B5347FD" w14:textId="77777777" w:rsidR="00597349" w:rsidRDefault="00597349" w:rsidP="004340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34800" w14:textId="77777777" w:rsidR="00AA7155" w:rsidRPr="00F5268F" w:rsidRDefault="00AA7155" w:rsidP="00F5268F"/>
  <w:p w14:paraId="7B534801" w14:textId="77777777" w:rsidR="00AA7155" w:rsidRPr="00F5268F" w:rsidRDefault="00F5268F" w:rsidP="00F5268F">
    <w:pPr>
      <w:pStyle w:val="Topptekst"/>
    </w:pPr>
    <w:r>
      <w:tab/>
    </w:r>
    <w:r w:rsidR="008B2C3E" w:rsidRPr="00F5268F">
      <w:t>Trøndelag fylkeskommune</w:t>
    </w:r>
  </w:p>
  <w:p w14:paraId="7B534802" w14:textId="3EF62717" w:rsidR="00150C33" w:rsidRPr="002D7473" w:rsidRDefault="00F5268F" w:rsidP="00F5268F">
    <w:pPr>
      <w:pStyle w:val="Topptekst"/>
      <w:rPr>
        <w:rFonts w:ascii="Oswald Light" w:hAnsi="Oswald Light"/>
      </w:rPr>
    </w:pPr>
    <w:r w:rsidRPr="002D7473">
      <w:rPr>
        <w:rFonts w:ascii="Oswald Light" w:hAnsi="Oswald Light"/>
      </w:rPr>
      <w:tab/>
    </w:r>
    <w:sdt>
      <w:sdtPr>
        <w:rPr>
          <w:rFonts w:ascii="Oswald Light" w:hAnsi="Oswald Light"/>
        </w:rPr>
        <w:tag w:val="ToOrgUnit.Name"/>
        <w:id w:val="10020"/>
        <w:placeholder>
          <w:docPart w:val="79E1B3A9B2A7462BBBFD9EF35137DA7B"/>
        </w:placeholder>
        <w:dataBinding w:prefixMappings="xmlns:gbs='http://www.software-innovation.no/growBusinessDocument'" w:xpath="/gbs:GrowBusinessDocument/gbs:ToOrgUnit.Name[@gbs:key='10020']" w:storeItemID="{1C4293D4-50C9-41DF-83CE-5AE205D87795}"/>
        <w:text/>
      </w:sdtPr>
      <w:sdtEndPr/>
      <w:sdtContent>
        <w:r w:rsidR="0066651D">
          <w:rPr>
            <w:rFonts w:ascii="Oswald Light" w:hAnsi="Oswald Light"/>
          </w:rPr>
          <w:t>Steinkjer videregående skole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34807" w14:textId="77777777" w:rsidR="00F5268F" w:rsidRPr="00F5268F" w:rsidRDefault="00F5268F" w:rsidP="00F5268F">
    <w:pPr>
      <w:spacing w:line="240" w:lineRule="auto"/>
      <w:rPr>
        <w:sz w:val="4"/>
        <w:szCs w:val="4"/>
      </w:rPr>
    </w:pPr>
  </w:p>
  <w:tbl>
    <w:tblPr>
      <w:tblStyle w:val="Tabellrutenett"/>
      <w:tblW w:w="10206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993"/>
      <w:gridCol w:w="5575"/>
      <w:gridCol w:w="3638"/>
    </w:tblGrid>
    <w:tr w:rsidR="000A494F" w14:paraId="7B53480B" w14:textId="77777777" w:rsidTr="00F5268F">
      <w:trPr>
        <w:trHeight w:val="429"/>
      </w:trPr>
      <w:tc>
        <w:tcPr>
          <w:tcW w:w="993" w:type="dxa"/>
          <w:vMerge w:val="restart"/>
        </w:tcPr>
        <w:p w14:paraId="7B534808" w14:textId="77777777" w:rsidR="000A494F" w:rsidRDefault="000A494F" w:rsidP="00BD5011">
          <w:pPr>
            <w:pStyle w:val="Topptekst"/>
          </w:pPr>
          <w:r>
            <w:drawing>
              <wp:inline distT="0" distB="0" distL="0" distR="0" wp14:anchorId="7B534815" wp14:editId="7B534816">
                <wp:extent cx="546100" cy="622300"/>
                <wp:effectExtent l="0" t="0" r="6350" b="6350"/>
                <wp:docPr id="25" name="Picture 3" descr="Mac HD:Users:knut:Documents:Knut:Trøndelag kommune:Ferdiggjøring:Profilhåndbok:Filer:Logo_Fylkesvåpen:Hovedlogo_liggende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 HD:Users:knut:Documents:Knut:Trøndelag kommune:Ferdiggjøring:Profilhåndbok:Filer:Logo_Fylkesvåpen:Hovedlogo_liggende.pd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272" r="72314" b="10670"/>
                        <a:stretch/>
                      </pic:blipFill>
                      <pic:spPr bwMode="auto">
                        <a:xfrm>
                          <a:off x="0" y="0"/>
                          <a:ext cx="5461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5" w:type="dxa"/>
        </w:tcPr>
        <w:p w14:paraId="7B534809" w14:textId="77777777" w:rsidR="000A494F" w:rsidRPr="00464D50" w:rsidRDefault="000A494F" w:rsidP="00BD5011">
          <w:pPr>
            <w:pStyle w:val="Topptekst"/>
          </w:pPr>
          <w:r w:rsidRPr="00464D50">
            <w:t xml:space="preserve">Trøndelag </w:t>
          </w:r>
          <w:r w:rsidRPr="00BD5011">
            <w:t>fylkeskommune</w:t>
          </w:r>
        </w:p>
      </w:tc>
      <w:tc>
        <w:tcPr>
          <w:tcW w:w="3638" w:type="dxa"/>
          <w:vMerge w:val="restart"/>
        </w:tcPr>
        <w:p w14:paraId="7B53480A" w14:textId="77777777" w:rsidR="000A494F" w:rsidRDefault="000A494F" w:rsidP="00BD5011">
          <w:pPr>
            <w:pStyle w:val="Topptekst"/>
          </w:pPr>
          <w:r w:rsidRPr="00C851CE">
            <w:drawing>
              <wp:anchor distT="0" distB="0" distL="114300" distR="114300" simplePos="0" relativeHeight="251659264" behindDoc="0" locked="0" layoutInCell="1" allowOverlap="1" wp14:anchorId="7B534817" wp14:editId="7B534818">
                <wp:simplePos x="0" y="0"/>
                <wp:positionH relativeFrom="margin">
                  <wp:posOffset>1344930</wp:posOffset>
                </wp:positionH>
                <wp:positionV relativeFrom="paragraph">
                  <wp:posOffset>0</wp:posOffset>
                </wp:positionV>
                <wp:extent cx="723900" cy="728980"/>
                <wp:effectExtent l="0" t="0" r="0" b="0"/>
                <wp:wrapThrough wrapText="bothSides">
                  <wp:wrapPolygon edited="0">
                    <wp:start x="10232" y="564"/>
                    <wp:lineTo x="1705" y="9596"/>
                    <wp:lineTo x="3979" y="19756"/>
                    <wp:lineTo x="14779" y="19756"/>
                    <wp:lineTo x="13642" y="10725"/>
                    <wp:lineTo x="17053" y="10725"/>
                    <wp:lineTo x="19895" y="6209"/>
                    <wp:lineTo x="19326" y="564"/>
                    <wp:lineTo x="10232" y="564"/>
                  </wp:wrapPolygon>
                </wp:wrapThrough>
                <wp:docPr id="26" name="Picture 4" descr="Mac HD:Users:knut:Documents:Knut:Trøndelag kommune:Ferdiggjøring:Maler:Brevark:designelement_kart_gul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ac HD:Users:knut:Documents:Knut:Trøndelag kommune:Ferdiggjøring:Maler:Brevark:designelement_kart_gul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</w:tr>
    <w:tr w:rsidR="000A494F" w:rsidRPr="00A344EE" w14:paraId="7B53480F" w14:textId="77777777" w:rsidTr="00C579D4">
      <w:tc>
        <w:tcPr>
          <w:tcW w:w="993" w:type="dxa"/>
          <w:vMerge/>
        </w:tcPr>
        <w:p w14:paraId="7B53480C" w14:textId="77777777" w:rsidR="000A494F" w:rsidRDefault="000A494F" w:rsidP="00BD5011">
          <w:pPr>
            <w:pStyle w:val="Topptekst"/>
          </w:pPr>
        </w:p>
      </w:tc>
      <w:tc>
        <w:tcPr>
          <w:tcW w:w="5575" w:type="dxa"/>
        </w:tcPr>
        <w:p w14:paraId="7B53480D" w14:textId="1A080001" w:rsidR="000A494F" w:rsidRPr="002D7473" w:rsidRDefault="00401930" w:rsidP="00BD5011">
          <w:pPr>
            <w:spacing w:line="240" w:lineRule="auto"/>
            <w:rPr>
              <w:rFonts w:ascii="Oswald Light" w:hAnsi="Oswald Light"/>
              <w:sz w:val="34"/>
              <w:szCs w:val="34"/>
            </w:rPr>
          </w:pPr>
          <w:sdt>
            <w:sdtPr>
              <w:rPr>
                <w:rFonts w:ascii="Oswald Light" w:hAnsi="Oswald Light"/>
                <w:sz w:val="34"/>
                <w:szCs w:val="34"/>
              </w:rPr>
              <w:tag w:val="ToOrgUnit.Name"/>
              <w:id w:val="10019"/>
              <w:placeholder>
                <w:docPart w:val="D5E47CCE1081434B9CA69A80EF53024E"/>
              </w:placeholder>
              <w:dataBinding w:prefixMappings="xmlns:gbs='http://www.software-innovation.no/growBusinessDocument'" w:xpath="/gbs:GrowBusinessDocument/gbs:ToOrgUnit.Name[@gbs:key='10019']" w:storeItemID="{1C4293D4-50C9-41DF-83CE-5AE205D87795}"/>
              <w:text/>
            </w:sdtPr>
            <w:sdtEndPr/>
            <w:sdtContent>
              <w:r w:rsidR="0066651D">
                <w:rPr>
                  <w:rFonts w:ascii="Oswald Light" w:hAnsi="Oswald Light"/>
                  <w:sz w:val="34"/>
                  <w:szCs w:val="34"/>
                </w:rPr>
                <w:t>Steinkjer videregående skole</w:t>
              </w:r>
            </w:sdtContent>
          </w:sdt>
          <w:r w:rsidR="00BD5011" w:rsidRPr="002D7473">
            <w:rPr>
              <w:rFonts w:ascii="Oswald Light" w:hAnsi="Oswald Light"/>
              <w:sz w:val="34"/>
              <w:szCs w:val="34"/>
            </w:rPr>
            <w:t xml:space="preserve"> </w:t>
          </w:r>
        </w:p>
      </w:tc>
      <w:tc>
        <w:tcPr>
          <w:tcW w:w="3638" w:type="dxa"/>
          <w:vMerge/>
        </w:tcPr>
        <w:p w14:paraId="7B53480E" w14:textId="77777777" w:rsidR="000A494F" w:rsidRPr="00516628" w:rsidRDefault="000A494F" w:rsidP="00BD5011">
          <w:pPr>
            <w:pStyle w:val="Topptekst"/>
            <w:rPr>
              <w:lang w:val="en-US"/>
            </w:rPr>
          </w:pPr>
        </w:p>
      </w:tc>
    </w:tr>
  </w:tbl>
  <w:p w14:paraId="7B534810" w14:textId="77777777" w:rsidR="00365936" w:rsidRPr="000A494F" w:rsidRDefault="00365936" w:rsidP="00BD5011">
    <w:pPr>
      <w:pStyle w:val="Topptekst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1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5BB"/>
    <w:rsid w:val="00012D1C"/>
    <w:rsid w:val="00024C2F"/>
    <w:rsid w:val="00047F35"/>
    <w:rsid w:val="00077333"/>
    <w:rsid w:val="000922BD"/>
    <w:rsid w:val="000A494F"/>
    <w:rsid w:val="000E1F41"/>
    <w:rsid w:val="000E4EEA"/>
    <w:rsid w:val="0011092C"/>
    <w:rsid w:val="00150C33"/>
    <w:rsid w:val="0017348C"/>
    <w:rsid w:val="001C0560"/>
    <w:rsid w:val="001E69BA"/>
    <w:rsid w:val="002316A5"/>
    <w:rsid w:val="00245E0F"/>
    <w:rsid w:val="002565A8"/>
    <w:rsid w:val="002A4030"/>
    <w:rsid w:val="002B2D71"/>
    <w:rsid w:val="002C34EC"/>
    <w:rsid w:val="002C45A6"/>
    <w:rsid w:val="002D7473"/>
    <w:rsid w:val="00302140"/>
    <w:rsid w:val="00305573"/>
    <w:rsid w:val="00365936"/>
    <w:rsid w:val="00384198"/>
    <w:rsid w:val="003857FF"/>
    <w:rsid w:val="00401930"/>
    <w:rsid w:val="0042703C"/>
    <w:rsid w:val="0043409C"/>
    <w:rsid w:val="00464D50"/>
    <w:rsid w:val="004674DC"/>
    <w:rsid w:val="00471141"/>
    <w:rsid w:val="004912F5"/>
    <w:rsid w:val="004C787A"/>
    <w:rsid w:val="00516640"/>
    <w:rsid w:val="00533FBC"/>
    <w:rsid w:val="005500EC"/>
    <w:rsid w:val="005931CC"/>
    <w:rsid w:val="00597349"/>
    <w:rsid w:val="005A03A6"/>
    <w:rsid w:val="005A0E3E"/>
    <w:rsid w:val="005C44D5"/>
    <w:rsid w:val="005E1DDA"/>
    <w:rsid w:val="00636D58"/>
    <w:rsid w:val="0066651D"/>
    <w:rsid w:val="00692F04"/>
    <w:rsid w:val="006962BF"/>
    <w:rsid w:val="006A50FB"/>
    <w:rsid w:val="006B5482"/>
    <w:rsid w:val="006C1B54"/>
    <w:rsid w:val="006C5699"/>
    <w:rsid w:val="00705A82"/>
    <w:rsid w:val="00715303"/>
    <w:rsid w:val="0073373C"/>
    <w:rsid w:val="0073698A"/>
    <w:rsid w:val="00736BE7"/>
    <w:rsid w:val="007C2219"/>
    <w:rsid w:val="007F5448"/>
    <w:rsid w:val="00814788"/>
    <w:rsid w:val="0082610C"/>
    <w:rsid w:val="00840385"/>
    <w:rsid w:val="00850AC9"/>
    <w:rsid w:val="0085439B"/>
    <w:rsid w:val="00865A99"/>
    <w:rsid w:val="008B2C3E"/>
    <w:rsid w:val="008E15BB"/>
    <w:rsid w:val="008E4287"/>
    <w:rsid w:val="0090253B"/>
    <w:rsid w:val="009075F1"/>
    <w:rsid w:val="00931840"/>
    <w:rsid w:val="00931B7A"/>
    <w:rsid w:val="009E5A3E"/>
    <w:rsid w:val="009F3B83"/>
    <w:rsid w:val="00A25894"/>
    <w:rsid w:val="00A323DF"/>
    <w:rsid w:val="00A327CD"/>
    <w:rsid w:val="00A344EE"/>
    <w:rsid w:val="00A86235"/>
    <w:rsid w:val="00A86C69"/>
    <w:rsid w:val="00AA7155"/>
    <w:rsid w:val="00AB322F"/>
    <w:rsid w:val="00AB5BCD"/>
    <w:rsid w:val="00AD7326"/>
    <w:rsid w:val="00AE5D13"/>
    <w:rsid w:val="00AE7131"/>
    <w:rsid w:val="00B570C8"/>
    <w:rsid w:val="00B61304"/>
    <w:rsid w:val="00BD036D"/>
    <w:rsid w:val="00BD5011"/>
    <w:rsid w:val="00BE09A6"/>
    <w:rsid w:val="00BF3CD8"/>
    <w:rsid w:val="00C2581D"/>
    <w:rsid w:val="00C35A77"/>
    <w:rsid w:val="00C522BB"/>
    <w:rsid w:val="00CA637A"/>
    <w:rsid w:val="00CB03E1"/>
    <w:rsid w:val="00CC39D4"/>
    <w:rsid w:val="00CC700D"/>
    <w:rsid w:val="00CF08CD"/>
    <w:rsid w:val="00D91B8E"/>
    <w:rsid w:val="00DB734E"/>
    <w:rsid w:val="00DD325B"/>
    <w:rsid w:val="00DD49BC"/>
    <w:rsid w:val="00DF20E0"/>
    <w:rsid w:val="00E41031"/>
    <w:rsid w:val="00E50C7A"/>
    <w:rsid w:val="00E823E8"/>
    <w:rsid w:val="00E834E2"/>
    <w:rsid w:val="00E92EED"/>
    <w:rsid w:val="00EB78AE"/>
    <w:rsid w:val="00EC07E4"/>
    <w:rsid w:val="00EC271F"/>
    <w:rsid w:val="00EF4486"/>
    <w:rsid w:val="00F34C17"/>
    <w:rsid w:val="00F35C50"/>
    <w:rsid w:val="00F447F2"/>
    <w:rsid w:val="00F5268F"/>
    <w:rsid w:val="00FA3C86"/>
    <w:rsid w:val="00FD01BE"/>
    <w:rsid w:val="00FE22F9"/>
    <w:rsid w:val="00FF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B5347DD"/>
  <w15:docId w15:val="{B052E2B0-5F2F-4DF3-9C30-898DE29E5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1304"/>
    <w:pPr>
      <w:spacing w:after="0" w:line="260" w:lineRule="atLeast"/>
    </w:pPr>
    <w:rPr>
      <w:rFonts w:ascii="Verdana" w:eastAsiaTheme="minorEastAsia" w:hAnsi="Verdana"/>
      <w:sz w:val="18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41031"/>
    <w:pPr>
      <w:keepNext/>
      <w:keepLines/>
      <w:spacing w:before="480" w:after="200"/>
      <w:outlineLvl w:val="0"/>
    </w:pPr>
    <w:rPr>
      <w:rFonts w:eastAsiaTheme="majorEastAsia" w:cstheme="majorBidi"/>
      <w:b/>
      <w:bCs/>
      <w:spacing w:val="40"/>
      <w:sz w:val="28"/>
      <w:szCs w:val="32"/>
    </w:rPr>
  </w:style>
  <w:style w:type="paragraph" w:styleId="Overskrift2">
    <w:name w:val="heading 2"/>
    <w:basedOn w:val="Overskrift3"/>
    <w:next w:val="Normal"/>
    <w:link w:val="Overskrift2Tegn"/>
    <w:uiPriority w:val="9"/>
    <w:unhideWhenUsed/>
    <w:qFormat/>
    <w:rsid w:val="00E41031"/>
    <w:pPr>
      <w:keepNext/>
      <w:keepLines/>
      <w:spacing w:before="200"/>
      <w:outlineLvl w:val="1"/>
    </w:pPr>
    <w:rPr>
      <w:rFonts w:eastAsiaTheme="majorEastAsia" w:cstheme="majorBidi"/>
      <w:b/>
      <w:bCs/>
      <w:iCs/>
      <w:spacing w:val="20"/>
      <w:sz w:val="24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41031"/>
    <w:pPr>
      <w:outlineLvl w:val="2"/>
    </w:p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4912F5"/>
    <w:pPr>
      <w:keepNext/>
      <w:keepLines/>
      <w:spacing w:before="200"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4912F5"/>
    <w:pPr>
      <w:keepNext/>
      <w:keepLines/>
      <w:spacing w:before="200"/>
      <w:outlineLvl w:val="4"/>
    </w:pPr>
    <w:rPr>
      <w:rFonts w:asciiTheme="majorHAnsi" w:eastAsiaTheme="majorEastAsia" w:hAnsiTheme="majorHAnsi" w:cstheme="majorBidi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rsid w:val="004912F5"/>
    <w:pPr>
      <w:keepNext/>
      <w:keepLines/>
      <w:spacing w:before="40"/>
      <w:outlineLvl w:val="5"/>
    </w:pPr>
    <w:rPr>
      <w:rFonts w:eastAsiaTheme="majorEastAsia" w:cstheme="majorBidi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E41031"/>
    <w:rPr>
      <w:rFonts w:ascii="Verdana" w:eastAsiaTheme="majorEastAsia" w:hAnsi="Verdana" w:cstheme="majorBidi"/>
      <w:b/>
      <w:bCs/>
      <w:iCs/>
      <w:spacing w:val="20"/>
      <w:sz w:val="24"/>
      <w:szCs w:val="24"/>
    </w:rPr>
  </w:style>
  <w:style w:type="table" w:styleId="Tabellrutenett">
    <w:name w:val="Table Grid"/>
    <w:basedOn w:val="Vanligtabell"/>
    <w:uiPriority w:val="59"/>
    <w:rsid w:val="004912F5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516640"/>
    <w:pPr>
      <w:tabs>
        <w:tab w:val="right" w:pos="9072"/>
      </w:tabs>
      <w:spacing w:line="240" w:lineRule="auto"/>
    </w:pPr>
    <w:rPr>
      <w:rFonts w:ascii="Oswald" w:hAnsi="Oswald"/>
      <w:noProof/>
      <w:sz w:val="34"/>
      <w:szCs w:val="34"/>
      <w:lang w:eastAsia="nb-NO"/>
    </w:rPr>
  </w:style>
  <w:style w:type="character" w:customStyle="1" w:styleId="TopptekstTegn">
    <w:name w:val="Topptekst Tegn"/>
    <w:basedOn w:val="Standardskriftforavsnitt"/>
    <w:link w:val="Topptekst"/>
    <w:uiPriority w:val="99"/>
    <w:rsid w:val="00516640"/>
    <w:rPr>
      <w:rFonts w:ascii="Oswald" w:eastAsiaTheme="minorEastAsia" w:hAnsi="Oswald"/>
      <w:noProof/>
      <w:sz w:val="34"/>
      <w:szCs w:val="3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E41031"/>
    <w:pPr>
      <w:widowControl w:val="0"/>
    </w:pPr>
    <w:rPr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rsid w:val="00E41031"/>
    <w:rPr>
      <w:rFonts w:ascii="Verdana" w:eastAsiaTheme="minorEastAsia" w:hAnsi="Verdana"/>
      <w:sz w:val="16"/>
      <w:szCs w:val="24"/>
    </w:rPr>
  </w:style>
  <w:style w:type="character" w:styleId="Plassholdertekst">
    <w:name w:val="Placeholder Text"/>
    <w:basedOn w:val="Standardskriftforavsnitt"/>
    <w:uiPriority w:val="99"/>
    <w:semiHidden/>
    <w:rsid w:val="004912F5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912F5"/>
    <w:rPr>
      <w:rFonts w:ascii="Lucida Grande" w:hAnsi="Lucida Grande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912F5"/>
    <w:rPr>
      <w:rFonts w:ascii="Lucida Grande" w:eastAsiaTheme="minorEastAsia" w:hAnsi="Lucida Grande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E41031"/>
    <w:rPr>
      <w:rFonts w:ascii="Verdana" w:eastAsiaTheme="majorEastAsia" w:hAnsi="Verdana" w:cstheme="majorBidi"/>
      <w:b/>
      <w:bCs/>
      <w:spacing w:val="40"/>
      <w:sz w:val="28"/>
      <w:szCs w:val="32"/>
    </w:rPr>
  </w:style>
  <w:style w:type="paragraph" w:styleId="Tittel">
    <w:name w:val="Title"/>
    <w:basedOn w:val="Normal"/>
    <w:next w:val="Normal"/>
    <w:link w:val="TittelTegn"/>
    <w:uiPriority w:val="10"/>
    <w:rsid w:val="00E41031"/>
    <w:pPr>
      <w:spacing w:before="480" w:after="200" w:line="240" w:lineRule="auto"/>
    </w:pPr>
    <w:rPr>
      <w:b/>
      <w:sz w:val="28"/>
    </w:rPr>
  </w:style>
  <w:style w:type="character" w:customStyle="1" w:styleId="TittelTegn">
    <w:name w:val="Tittel Tegn"/>
    <w:basedOn w:val="Standardskriftforavsnitt"/>
    <w:link w:val="Tittel"/>
    <w:uiPriority w:val="10"/>
    <w:rsid w:val="00E41031"/>
    <w:rPr>
      <w:rFonts w:ascii="Verdana" w:eastAsiaTheme="minorEastAsia" w:hAnsi="Verdana"/>
      <w:b/>
      <w:sz w:val="28"/>
      <w:szCs w:val="24"/>
    </w:rPr>
  </w:style>
  <w:style w:type="character" w:styleId="Hyperkobling">
    <w:name w:val="Hyperlink"/>
    <w:basedOn w:val="Standardskriftforavsnitt"/>
    <w:uiPriority w:val="99"/>
    <w:unhideWhenUsed/>
    <w:rsid w:val="004912F5"/>
    <w:rPr>
      <w:color w:val="5F5F5F" w:themeColor="hyperlink"/>
      <w:u w:val="single"/>
    </w:rPr>
  </w:style>
  <w:style w:type="paragraph" w:styleId="Ingenmellomrom">
    <w:name w:val="No Spacing"/>
    <w:uiPriority w:val="1"/>
    <w:rsid w:val="004912F5"/>
    <w:pPr>
      <w:spacing w:after="0" w:line="240" w:lineRule="auto"/>
    </w:pPr>
    <w:rPr>
      <w:rFonts w:ascii="Century Gothic" w:eastAsiaTheme="minorEastAsia" w:hAnsi="Century Gothic"/>
      <w:sz w:val="24"/>
      <w:szCs w:val="24"/>
    </w:rPr>
  </w:style>
  <w:style w:type="paragraph" w:styleId="Listeavsnitt">
    <w:name w:val="List Paragraph"/>
    <w:basedOn w:val="Normal"/>
    <w:uiPriority w:val="34"/>
    <w:qFormat/>
    <w:rsid w:val="004912F5"/>
    <w:pPr>
      <w:ind w:left="720"/>
      <w:contextualSpacing/>
    </w:pPr>
  </w:style>
  <w:style w:type="character" w:customStyle="1" w:styleId="Overskrift3Tegn">
    <w:name w:val="Overskrift 3 Tegn"/>
    <w:basedOn w:val="Standardskriftforavsnitt"/>
    <w:link w:val="Overskrift3"/>
    <w:uiPriority w:val="9"/>
    <w:rsid w:val="00E41031"/>
    <w:rPr>
      <w:rFonts w:ascii="Verdana" w:eastAsiaTheme="minorEastAsia" w:hAnsi="Verdana"/>
      <w:sz w:val="18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4912F5"/>
    <w:rPr>
      <w:rFonts w:ascii="Century Gothic" w:eastAsiaTheme="majorEastAsia" w:hAnsi="Century Gothic" w:cstheme="majorBidi"/>
      <w:b/>
      <w:bCs/>
      <w:iCs/>
      <w:sz w:val="20"/>
      <w:szCs w:val="24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4912F5"/>
    <w:rPr>
      <w:rFonts w:asciiTheme="majorHAnsi" w:eastAsiaTheme="majorEastAsia" w:hAnsiTheme="majorHAnsi" w:cstheme="majorBidi"/>
      <w:sz w:val="20"/>
      <w:szCs w:val="24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4912F5"/>
    <w:rPr>
      <w:rFonts w:ascii="Century Gothic" w:eastAsiaTheme="majorEastAsia" w:hAnsi="Century Gothic" w:cstheme="majorBidi"/>
      <w:sz w:val="20"/>
      <w:szCs w:val="24"/>
    </w:rPr>
  </w:style>
  <w:style w:type="character" w:styleId="Sterkutheving">
    <w:name w:val="Intense Emphasis"/>
    <w:basedOn w:val="Standardskriftforavsnitt"/>
    <w:uiPriority w:val="21"/>
    <w:qFormat/>
    <w:rsid w:val="004912F5"/>
    <w:rPr>
      <w:rFonts w:ascii="Cambria" w:hAnsi="Cambria"/>
      <w:b/>
      <w:bCs/>
      <w:i/>
      <w:iCs/>
      <w:color w:val="000000" w:themeColor="text1"/>
      <w:sz w:val="20"/>
    </w:rPr>
  </w:style>
  <w:style w:type="paragraph" w:styleId="Sterktsitat">
    <w:name w:val="Intense Quote"/>
    <w:basedOn w:val="Normal"/>
    <w:next w:val="Normal"/>
    <w:link w:val="SterktsitatTegn"/>
    <w:uiPriority w:val="30"/>
    <w:rsid w:val="004912F5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4912F5"/>
    <w:rPr>
      <w:rFonts w:ascii="Century Gothic" w:eastAsiaTheme="minorEastAsia" w:hAnsi="Century Gothic"/>
      <w:b/>
      <w:bCs/>
      <w:i/>
      <w:iCs/>
      <w:color w:val="DDDDDD" w:themeColor="accent1"/>
      <w:sz w:val="20"/>
      <w:szCs w:val="24"/>
    </w:rPr>
  </w:style>
  <w:style w:type="character" w:styleId="Svakutheving">
    <w:name w:val="Subtle Emphasis"/>
    <w:basedOn w:val="Standardskriftforavsnitt"/>
    <w:uiPriority w:val="19"/>
    <w:rsid w:val="004912F5"/>
    <w:rPr>
      <w:i/>
      <w:iCs/>
      <w:color w:val="808080" w:themeColor="text1" w:themeTint="7F"/>
    </w:rPr>
  </w:style>
  <w:style w:type="paragraph" w:styleId="Undertittel">
    <w:name w:val="Subtitle"/>
    <w:basedOn w:val="Normal"/>
    <w:next w:val="Normal"/>
    <w:link w:val="UndertittelTegn"/>
    <w:uiPriority w:val="11"/>
    <w:rsid w:val="004912F5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4912F5"/>
    <w:rPr>
      <w:rFonts w:asciiTheme="majorHAnsi" w:eastAsiaTheme="majorEastAsia" w:hAnsiTheme="majorHAnsi" w:cstheme="majorBidi"/>
      <w:i/>
      <w:iCs/>
      <w:color w:val="DDDDDD" w:themeColor="accent1"/>
      <w:spacing w:val="15"/>
      <w:sz w:val="20"/>
      <w:szCs w:val="24"/>
    </w:rPr>
  </w:style>
  <w:style w:type="character" w:styleId="Utheving">
    <w:name w:val="Emphasis"/>
    <w:basedOn w:val="Standardskriftforavsnitt"/>
    <w:uiPriority w:val="20"/>
    <w:qFormat/>
    <w:rsid w:val="004912F5"/>
    <w:rPr>
      <w:rFonts w:ascii="Cambria" w:hAnsi="Cambria"/>
      <w:i/>
      <w:iCs/>
      <w:color w:val="000000" w:themeColor="text1"/>
      <w:sz w:val="20"/>
    </w:rPr>
  </w:style>
  <w:style w:type="character" w:customStyle="1" w:styleId="Style">
    <w:name w:val="Style"/>
    <w:basedOn w:val="Standardskriftforavsnitt"/>
    <w:uiPriority w:val="1"/>
    <w:rsid w:val="000A494F"/>
    <w:rPr>
      <w:rFonts w:ascii="Oswald" w:hAnsi="Oswald"/>
      <w:sz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nsatt\fagapp\360\360\Docprod\TFKProd\templates\TRFK%20Notat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A8D5C47F1A747CCB6A3FF0A8640B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D9FAF0-56CE-49AD-B2C9-C67684000F26}"/>
      </w:docPartPr>
      <w:docPartBody>
        <w:p w:rsidR="000547F3" w:rsidRDefault="00403793" w:rsidP="00403793">
          <w:pPr>
            <w:pStyle w:val="CA8D5C47F1A747CCB6A3FF0A8640BFE62"/>
          </w:pPr>
          <w:r w:rsidRPr="00012D1C">
            <w:rPr>
              <w:rStyle w:val="Plassholdertekst"/>
              <w:rFonts w:eastAsiaTheme="minorHAnsi"/>
              <w:b/>
              <w:sz w:val="32"/>
              <w:szCs w:val="32"/>
              <w:lang w:val="en-US"/>
            </w:rPr>
            <w:t>Click here to enter text.</w:t>
          </w:r>
        </w:p>
      </w:docPartBody>
    </w:docPart>
    <w:docPart>
      <w:docPartPr>
        <w:name w:val="316F529D7A16493AB40DC348FA84547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468BCA9-D062-4E29-A465-DCFCA3B3CB76}"/>
      </w:docPartPr>
      <w:docPartBody>
        <w:p w:rsidR="006C4DE9" w:rsidRDefault="0064089B" w:rsidP="0064089B">
          <w:pPr>
            <w:pStyle w:val="316F529D7A16493AB40DC348FA845473"/>
          </w:pPr>
          <w:r w:rsidRPr="00FD5A39">
            <w:rPr>
              <w:rStyle w:val="Plassholdertekst"/>
            </w:rPr>
            <w:t>Click here to enter text.</w:t>
          </w:r>
        </w:p>
      </w:docPartBody>
    </w:docPart>
    <w:docPart>
      <w:docPartPr>
        <w:name w:val="D9691C9A22644D97A8136430CF810C6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4840386-3143-4B17-BB23-3E0A8645ABF4}"/>
      </w:docPartPr>
      <w:docPartBody>
        <w:p w:rsidR="006C4DE9" w:rsidRDefault="0064089B" w:rsidP="0064089B">
          <w:pPr>
            <w:pStyle w:val="D9691C9A22644D97A8136430CF810C6A"/>
          </w:pPr>
          <w:r w:rsidRPr="007D0AF3">
            <w:rPr>
              <w:rStyle w:val="Plassholdertekst"/>
            </w:rPr>
            <w:t>Click here to enter a date.</w:t>
          </w:r>
        </w:p>
      </w:docPartBody>
    </w:docPart>
    <w:docPart>
      <w:docPartPr>
        <w:name w:val="C813F571883549898F6E95AC1626B04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62EA003-49DA-4963-84D5-6DF4B0C4EC2A}"/>
      </w:docPartPr>
      <w:docPartBody>
        <w:p w:rsidR="006C4DE9" w:rsidRDefault="0064089B" w:rsidP="0064089B">
          <w:pPr>
            <w:pStyle w:val="C813F571883549898F6E95AC1626B045"/>
          </w:pPr>
          <w:r w:rsidRPr="00CC39D4">
            <w:rPr>
              <w:rStyle w:val="Plassholdertekst"/>
              <w:rFonts w:eastAsiaTheme="minorHAnsi"/>
            </w:rPr>
            <w:t>Click here to enter text.</w:t>
          </w:r>
        </w:p>
      </w:docPartBody>
    </w:docPart>
    <w:docPart>
      <w:docPartPr>
        <w:name w:val="DefaultPlaceholder_108206515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4071760-F945-4506-A4BE-F5A44EA71089}"/>
      </w:docPartPr>
      <w:docPartBody>
        <w:p w:rsidR="0047100D" w:rsidRDefault="006C4DE9">
          <w:r w:rsidRPr="00043E2D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E222BEA60CF845FFAD82392F6865076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401CE33-60FC-466F-9A6F-9D849A616B1D}"/>
      </w:docPartPr>
      <w:docPartBody>
        <w:p w:rsidR="00CE05D7" w:rsidRDefault="0046634C" w:rsidP="0046634C">
          <w:pPr>
            <w:pStyle w:val="E222BEA60CF845FFAD82392F68650766"/>
          </w:pPr>
          <w:r w:rsidRPr="00043E2D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79E1B3A9B2A7462BBBFD9EF35137DA7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D0DC7FF-C7E1-4553-9C01-BA88985C067B}"/>
      </w:docPartPr>
      <w:docPartBody>
        <w:p w:rsidR="003661ED" w:rsidRDefault="00D26CFA" w:rsidP="00D26CFA">
          <w:pPr>
            <w:pStyle w:val="79E1B3A9B2A7462BBBFD9EF35137DA7B"/>
          </w:pPr>
          <w:r>
            <w:t>Enhet</w:t>
          </w:r>
        </w:p>
      </w:docPartBody>
    </w:docPart>
    <w:docPart>
      <w:docPartPr>
        <w:name w:val="D5E47CCE1081434B9CA69A80EF530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726C3-79E1-4C17-B4E1-3B4BEE6ADEE3}"/>
      </w:docPartPr>
      <w:docPartBody>
        <w:p w:rsidR="00E2111B" w:rsidRDefault="00F6522B" w:rsidP="00F6522B">
          <w:pPr>
            <w:pStyle w:val="D5E47CCE1081434B9CA69A80EF53024E"/>
          </w:pPr>
          <w:r w:rsidRPr="007E2EBB">
            <w:rPr>
              <w:rStyle w:val="Plassholdertekst"/>
            </w:rPr>
            <w:t>Click or tap here to enter text.</w:t>
          </w:r>
        </w:p>
      </w:docPartBody>
    </w:docPart>
    <w:docPart>
      <w:docPartPr>
        <w:name w:val="75A6DD57521D4337A17A48AF8FCE719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AF759BD-75B0-4E3D-ABA1-50378CD9808B}"/>
      </w:docPartPr>
      <w:docPartBody>
        <w:p w:rsidR="000244DB" w:rsidRDefault="00114789" w:rsidP="00114789">
          <w:pPr>
            <w:pStyle w:val="75A6DD57521D4337A17A48AF8FCE719C"/>
          </w:pPr>
          <w:r w:rsidRPr="006D1241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9CF00756E9FA44D1A3B5A5E170A9233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55A701B-D41C-4F44-A730-E3D78265D4B0}"/>
      </w:docPartPr>
      <w:docPartBody>
        <w:p w:rsidR="000244DB" w:rsidRDefault="00114789" w:rsidP="00114789">
          <w:pPr>
            <w:pStyle w:val="9CF00756E9FA44D1A3B5A5E170A92339"/>
          </w:pPr>
          <w:r w:rsidRPr="006D1241">
            <w:rPr>
              <w:rStyle w:val="Plassholdertekst"/>
            </w:rPr>
            <w:t>Klikk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Oswald">
    <w:panose1 w:val="00000500000000000000"/>
    <w:charset w:val="00"/>
    <w:family w:val="auto"/>
    <w:pitch w:val="variable"/>
    <w:sig w:usb0="2000020F" w:usb1="00000000" w:usb2="00000000" w:usb3="00000000" w:csb0="00000197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swald Light">
    <w:panose1 w:val="00000400000000000000"/>
    <w:charset w:val="00"/>
    <w:family w:val="auto"/>
    <w:pitch w:val="variable"/>
    <w:sig w:usb0="2000020F" w:usb1="00000000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CFA"/>
    <w:rsid w:val="000244DB"/>
    <w:rsid w:val="000547F3"/>
    <w:rsid w:val="00064AE8"/>
    <w:rsid w:val="00102E98"/>
    <w:rsid w:val="00114789"/>
    <w:rsid w:val="00177A38"/>
    <w:rsid w:val="00202ED4"/>
    <w:rsid w:val="0029317B"/>
    <w:rsid w:val="002C7CFA"/>
    <w:rsid w:val="002D6EAF"/>
    <w:rsid w:val="00346BD4"/>
    <w:rsid w:val="003661ED"/>
    <w:rsid w:val="00403793"/>
    <w:rsid w:val="0046634C"/>
    <w:rsid w:val="0047100D"/>
    <w:rsid w:val="004D6D31"/>
    <w:rsid w:val="0059562D"/>
    <w:rsid w:val="005B6B00"/>
    <w:rsid w:val="005E505E"/>
    <w:rsid w:val="0064089B"/>
    <w:rsid w:val="006624E8"/>
    <w:rsid w:val="006A4CEB"/>
    <w:rsid w:val="006C4DE9"/>
    <w:rsid w:val="007550AC"/>
    <w:rsid w:val="007F60D5"/>
    <w:rsid w:val="00847D7B"/>
    <w:rsid w:val="00865E77"/>
    <w:rsid w:val="0092672A"/>
    <w:rsid w:val="00955EF7"/>
    <w:rsid w:val="009D4033"/>
    <w:rsid w:val="00A13038"/>
    <w:rsid w:val="00A1429B"/>
    <w:rsid w:val="00AE33D5"/>
    <w:rsid w:val="00B02324"/>
    <w:rsid w:val="00BE62E4"/>
    <w:rsid w:val="00CD1486"/>
    <w:rsid w:val="00CE05D7"/>
    <w:rsid w:val="00D26CFA"/>
    <w:rsid w:val="00D632A2"/>
    <w:rsid w:val="00D9399F"/>
    <w:rsid w:val="00DE4602"/>
    <w:rsid w:val="00E2111B"/>
    <w:rsid w:val="00E446B0"/>
    <w:rsid w:val="00F24828"/>
    <w:rsid w:val="00F35D5C"/>
    <w:rsid w:val="00F4603C"/>
    <w:rsid w:val="00F6522B"/>
    <w:rsid w:val="00F82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47F3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114789"/>
    <w:rPr>
      <w:color w:val="808080"/>
    </w:rPr>
  </w:style>
  <w:style w:type="paragraph" w:customStyle="1" w:styleId="994814C0CE6F4B429863E5E2C4952376">
    <w:name w:val="994814C0CE6F4B429863E5E2C4952376"/>
    <w:rsid w:val="000547F3"/>
  </w:style>
  <w:style w:type="paragraph" w:customStyle="1" w:styleId="74CE66E83AA3424BBF504AC7BEEC1774">
    <w:name w:val="74CE66E83AA3424BBF504AC7BEEC1774"/>
    <w:rsid w:val="000547F3"/>
  </w:style>
  <w:style w:type="paragraph" w:customStyle="1" w:styleId="CA8D5C47F1A747CCB6A3FF0A8640BFE6">
    <w:name w:val="CA8D5C47F1A747CCB6A3FF0A8640BFE6"/>
    <w:rsid w:val="000547F3"/>
  </w:style>
  <w:style w:type="paragraph" w:customStyle="1" w:styleId="994814C0CE6F4B429863E5E2C49523761">
    <w:name w:val="994814C0CE6F4B429863E5E2C49523761"/>
    <w:rsid w:val="000547F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74CE66E83AA3424BBF504AC7BEEC17741">
    <w:name w:val="74CE66E83AA3424BBF504AC7BEEC17741"/>
    <w:rsid w:val="000547F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CA8D5C47F1A747CCB6A3FF0A8640BFE61">
    <w:name w:val="CA8D5C47F1A747CCB6A3FF0A8640BFE61"/>
    <w:rsid w:val="000547F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994814C0CE6F4B429863E5E2C49523762">
    <w:name w:val="994814C0CE6F4B429863E5E2C49523762"/>
    <w:rsid w:val="0040379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74CE66E83AA3424BBF504AC7BEEC17742">
    <w:name w:val="74CE66E83AA3424BBF504AC7BEEC17742"/>
    <w:rsid w:val="0040379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CA8D5C47F1A747CCB6A3FF0A8640BFE62">
    <w:name w:val="CA8D5C47F1A747CCB6A3FF0A8640BFE62"/>
    <w:rsid w:val="0040379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3396D407FDA64D44A64E2E356A4C32F2">
    <w:name w:val="3396D407FDA64D44A64E2E356A4C32F2"/>
    <w:rsid w:val="00F4603C"/>
  </w:style>
  <w:style w:type="paragraph" w:customStyle="1" w:styleId="640C88DC833C4F6FA97B5618038E110A">
    <w:name w:val="640C88DC833C4F6FA97B5618038E110A"/>
    <w:rsid w:val="0064089B"/>
  </w:style>
  <w:style w:type="paragraph" w:customStyle="1" w:styleId="3C1433A853504CAC8B1CDF534AA42EDB">
    <w:name w:val="3C1433A853504CAC8B1CDF534AA42EDB"/>
    <w:rsid w:val="0064089B"/>
  </w:style>
  <w:style w:type="paragraph" w:customStyle="1" w:styleId="316F529D7A16493AB40DC348FA845473">
    <w:name w:val="316F529D7A16493AB40DC348FA845473"/>
    <w:rsid w:val="0064089B"/>
  </w:style>
  <w:style w:type="paragraph" w:customStyle="1" w:styleId="637C7F73953946D4B8D6A2CA6517B7F0">
    <w:name w:val="637C7F73953946D4B8D6A2CA6517B7F0"/>
    <w:rsid w:val="0064089B"/>
  </w:style>
  <w:style w:type="paragraph" w:customStyle="1" w:styleId="1FBBF4E2A0284A1E82483E76EF516DEB">
    <w:name w:val="1FBBF4E2A0284A1E82483E76EF516DEB"/>
    <w:rsid w:val="0064089B"/>
  </w:style>
  <w:style w:type="paragraph" w:customStyle="1" w:styleId="D9691C9A22644D97A8136430CF810C6A">
    <w:name w:val="D9691C9A22644D97A8136430CF810C6A"/>
    <w:rsid w:val="0064089B"/>
  </w:style>
  <w:style w:type="paragraph" w:customStyle="1" w:styleId="C813F571883549898F6E95AC1626B045">
    <w:name w:val="C813F571883549898F6E95AC1626B045"/>
    <w:rsid w:val="0064089B"/>
  </w:style>
  <w:style w:type="paragraph" w:customStyle="1" w:styleId="771DAD89292849F9BEBD66936A4B9EA1">
    <w:name w:val="771DAD89292849F9BEBD66936A4B9EA1"/>
    <w:rsid w:val="0064089B"/>
  </w:style>
  <w:style w:type="paragraph" w:customStyle="1" w:styleId="94FE3826ECFA4590AEA24BCA0954E5A0">
    <w:name w:val="94FE3826ECFA4590AEA24BCA0954E5A0"/>
    <w:rsid w:val="0064089B"/>
  </w:style>
  <w:style w:type="paragraph" w:customStyle="1" w:styleId="CEF4ED76FA6E4491A13F0546CC209C6D">
    <w:name w:val="CEF4ED76FA6E4491A13F0546CC209C6D"/>
    <w:rsid w:val="0064089B"/>
  </w:style>
  <w:style w:type="paragraph" w:customStyle="1" w:styleId="F291FE58E6F34EAEAE358CBC0EB9ACB0">
    <w:name w:val="F291FE58E6F34EAEAE358CBC0EB9ACB0"/>
    <w:rsid w:val="0046634C"/>
  </w:style>
  <w:style w:type="paragraph" w:customStyle="1" w:styleId="B09DC095391746FC92A20552EE6AFE1C">
    <w:name w:val="B09DC095391746FC92A20552EE6AFE1C"/>
    <w:rsid w:val="0046634C"/>
  </w:style>
  <w:style w:type="paragraph" w:customStyle="1" w:styleId="E222BEA60CF845FFAD82392F68650766">
    <w:name w:val="E222BEA60CF845FFAD82392F68650766"/>
    <w:rsid w:val="0046634C"/>
  </w:style>
  <w:style w:type="paragraph" w:customStyle="1" w:styleId="0D24F1B437BD4A9D89FDAE7EB041E576">
    <w:name w:val="0D24F1B437BD4A9D89FDAE7EB041E576"/>
    <w:rsid w:val="0046634C"/>
  </w:style>
  <w:style w:type="paragraph" w:customStyle="1" w:styleId="BEC453DDFD7045CCBF0EB3014937FF69">
    <w:name w:val="BEC453DDFD7045CCBF0EB3014937FF69"/>
    <w:rsid w:val="0046634C"/>
  </w:style>
  <w:style w:type="paragraph" w:customStyle="1" w:styleId="E82FE9C85CAB49E69433BB298E78531C">
    <w:name w:val="E82FE9C85CAB49E69433BB298E78531C"/>
    <w:rsid w:val="0029317B"/>
  </w:style>
  <w:style w:type="paragraph" w:customStyle="1" w:styleId="79E1B3A9B2A7462BBBFD9EF35137DA7B">
    <w:name w:val="79E1B3A9B2A7462BBBFD9EF35137DA7B"/>
    <w:rsid w:val="00D26CFA"/>
    <w:pPr>
      <w:spacing w:after="160" w:line="259" w:lineRule="auto"/>
    </w:pPr>
  </w:style>
  <w:style w:type="paragraph" w:customStyle="1" w:styleId="D5E47CCE1081434B9CA69A80EF53024E">
    <w:name w:val="D5E47CCE1081434B9CA69A80EF53024E"/>
    <w:rsid w:val="00F6522B"/>
    <w:pPr>
      <w:spacing w:after="160" w:line="259" w:lineRule="auto"/>
    </w:pPr>
  </w:style>
  <w:style w:type="paragraph" w:customStyle="1" w:styleId="75A6DD57521D4337A17A48AF8FCE719C">
    <w:name w:val="75A6DD57521D4337A17A48AF8FCE719C"/>
    <w:rsid w:val="00114789"/>
    <w:pPr>
      <w:spacing w:after="160" w:line="259" w:lineRule="auto"/>
    </w:pPr>
  </w:style>
  <w:style w:type="paragraph" w:customStyle="1" w:styleId="9CF00756E9FA44D1A3B5A5E170A92339">
    <w:name w:val="9CF00756E9FA44D1A3B5A5E170A92339"/>
    <w:rsid w:val="00114789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bs:GrowBusinessDocument xmlns:gbs="http://www.software-innovation.no/growBusinessDocument" gbs:officeVersion="2007" gbs:templateDesignerVersion="3.1 F" gbs:sourceId="807301" gbs:entity="Document">
  <gbs:Lists>
    <gbs:SingleLines>
      <gbs:ToActivityContact gbs:name="KopimottakerlisteSL" gbs:row-separator="&#10;" gbs:field-separator=", " gbs:loadFromGrowBusiness="OnEdit" gbs:saveInGrowBusiness="False" gbs:removeContentControl="0">
        <gbs:DisplayField gbs:key="10000">
        </gbs:DisplayField>
        <gbs:Sort gbs:direction="desc">ToActivityContact.Name</gbs:Sort>
        <gbs:ToActivityContactJOINEX.Name2 gbs:loadFromGrowBusiness="Always" gbs:saveInGrowBusiness="False" gbs:joinex="[JOINEX=[ToRole] {!OJEX!}=8]"/>
        <gbs:ToActivityContactJOINEX.Name gbs:joinex="[JOINEX=[ToRole] {!OJEX!}=8]" gbs:removeContentControl="0"/>
        <gbs:Criteria xmlns:gbs="http://www.software-innovation.no/growBusinessDocument" gbs:operator="and">
          <gbs:Criterion gbs:field="::ToRole" gbs:operator="=">8</gbs:Criterion>
        </gbs:Criteria>
      </gbs:ToActivityContact>
      <gbs:ToActivityContact gbs:name="Mottakere" gbs:row-separator="&#10;" gbs:field-separator=", " gbs:loadFromGrowBusiness="OnEdit" gbs:saveInGrowBusiness="False" gbs:removeContentControl="0">
        <gbs:DisplayField gbs:key="10001">
        </gbs:DisplayField>
        <gbs:Sort gbs:direction="desc">ToActivityContact.Name</gbs:Sort>
        <gbs:ToActivityContactJOINEX.Name2 gbs:loadFromGrowBusiness="OnProduce" gbs:saveInGrowBusiness="False" gbs:joinex="[JOINEX=[ToRole] {!OJEX!}=6]"/>
        <gbs:ToActivityContactJOINEX.Name gbs:joinex="[JOINEX=[ToRole] {!OJEX!}=6]" gbs:removeContentControl="0"/>
        <gbs:Criteria xmlns:gbs="http://www.software-innovation.no/growBusinessDocument" gbs:operator="and">
          <gbs:Criterion gbs:field="::ToRole" gbs:operator="=">6</gbs:Criterion>
        </gbs:Criteria>
      </gbs:ToActivityContact>
    </gbs:SingleLines>
  </gbs:Lists>
  <gbs:OurRef.Name gbs:loadFromGrowBusiness="OnEdit" gbs:entity="Contact" gbs:recno="" gbs:saveInGrowBusiness="False" gbs:connected="true" gbs:key="10002">Bente Gudesen Svenning</gbs:OurRef.Name>
  <gbs:ToActivityContactJOINEX.Name gbs:loadFromGrowBusiness="OnEdit" gbs:entity="ActivityContact" gbs:recno="" gbs:saveInGrowBusiness="False" gbs:connected="true" gbs:key="10003" gbs:joinex="[JOINEX=[ToRole] {!OJEX!}=5]">Steinkjer videregående skole</gbs:ToActivityContactJOINEX.Name>
  <gbs:ToActivityContactJOINEX.Name2 gbs:loadFromGrowBusiness="OnEdit" gbs:entity="ActivityContact" gbs:recno="" gbs:saveInGrowBusiness="False" gbs:connected="true" gbs:key="10004" gbs:joinex="[JOINEX=[ToRole] {!OJEX!}=5]">Bente Gudesen Svenning</gbs:ToActivityContactJOINEX.Name2>
  <gbs:ToAuthorization gbs:loadFromGrowBusiness="OnProduce" gbs:saveInGrowBusiness="False" gbs:connected="true" gbs:recno="" gbs:entity="" gbs:datatype="string" gbs:key="10005">
  </gbs:ToAuthorization>
  <gbs:ToAuthorization gbs:loadFromGrowBusiness="OnEdit" gbs:saveInGrowBusiness="False" gbs:connected="true" gbs:recno="" gbs:entity="" gbs:datatype="string" gbs:key="10006" gbs:removeContentControl="0">
  </gbs:ToAuthorization>
  <gbs:ToAuthorization gbs:loadFromGrowBusiness="OnEdit" gbs:saveInGrowBusiness="False" gbs:connected="true" gbs:recno="" gbs:entity="" gbs:datatype="string" gbs:key="10007" gbs:removeContentControl="0">
  </gbs:ToAuthorization>
  <gbs:DocumentDate gbs:loadFromGrowBusiness="OnProduce" gbs:saveInGrowBusiness="False" gbs:connected="true" gbs:recno="" gbs:entity="" gbs:datatype="date" gbs:key="10008">2019-05-21T00:00:00</gbs:DocumentDate>
  <gbs:DocumentDate gbs:loadFromGrowBusiness="OnProduce" gbs:saveInGrowBusiness="False" gbs:connected="true" gbs:recno="" gbs:entity="" gbs:datatype="date" gbs:key="10009">2019-05-21T00:00:00</gbs:DocumentDate>
  <gbs:DocumentNumber gbs:loadFromGrowBusiness="OnProduce" gbs:saveInGrowBusiness="False" gbs:connected="true" gbs:recno="" gbs:entity="" gbs:datatype="string" gbs:key="10010">201844460-3</gbs:DocumentNumber>
  <gbs:DocumentNumber gbs:loadFromGrowBusiness="OnProduce" gbs:saveInGrowBusiness="False" gbs:connected="true" gbs:recno="" gbs:entity="" gbs:datatype="string" gbs:key="10011">201844460-3</gbs:DocumentNumber>
  <gbs:DocumentNumber gbs:loadFromGrowBusiness="OnProduce" gbs:saveInGrowBusiness="False" gbs:connected="true" gbs:recno="" gbs:entity="" gbs:datatype="string" gbs:key="10012">201844460-3</gbs:DocumentNumber>
  <gbs:Attachments gbs:loadFromGrowBusiness="OnEdit" gbs:saveInGrowBusiness="False" gbs:connected="true" gbs:recno="" gbs:entity="" gbs:datatype="long" gbs:key="10013" gbs:removeContentControl="0">
  </gbs:Attachments>
  <gbs:ToOrgUnit.Name gbs:loadFromGrowBusiness="OnProduce" gbs:saveInGrowBusiness="False" gbs:connected="true" gbs:recno="" gbs:entity="" gbs:datatype="string" gbs:key="10014">Steinkjer videregående skole</gbs:ToOrgUnit.Name>
  <gbs:UnofficialTitle gbs:loadFromGrowBusiness="OnProduce" gbs:saveInGrowBusiness="False" gbs:connected="true" gbs:recno="" gbs:entity="" gbs:datatype="string" gbs:key="10015" gbs:removeContentControl="0">Invitasjon til skoleavslutning ved Steinkjer videregående skole</gbs:UnofficialTitle>
  <gbs:ToActivityContactJOINEX.Name gbs:loadFromGrowBusiness="OnEdit" gbs:saveInGrowBusiness="False" gbs:connected="true" gbs:recno="" gbs:entity="" gbs:datatype="string" gbs:key="10016" gbs:joinex="[JOINEX=[ToRole] {!OJEX!}=8]" gbs:removeContentControl="0">
  </gbs:ToActivityContactJOINEX.Name>
  <gbs:Attachments gbs:loadFromGrowBusiness="OnEdit" gbs:saveInGrowBusiness="False" gbs:connected="true" gbs:recno="" gbs:entity="" gbs:datatype="long" gbs:key="10017" gbs:removeContentControl="0">
  </gbs:Attachments>
  <gbs:ToOrgUnit.Name gbs:loadFromGrowBusiness="OnProduce" gbs:saveInGrowBusiness="False" gbs:connected="true" gbs:recno="" gbs:entity="" gbs:datatype="string" gbs:key="10018">Steinkjer videregående skole</gbs:ToOrgUnit.Name>
  <gbs:ToOrgUnit.Name gbs:loadFromGrowBusiness="OnProduce" gbs:saveInGrowBusiness="False" gbs:connected="true" gbs:recno="" gbs:entity="" gbs:datatype="string" gbs:key="10019">Steinkjer videregående skole</gbs:ToOrgUnit.Name>
  <gbs:ToOrgUnit.Name gbs:loadFromGrowBusiness="OnProduce" gbs:saveInGrowBusiness="False" gbs:connected="true" gbs:recno="" gbs:entity="" gbs:datatype="string" gbs:key="10020">Steinkjer videregående skole</gbs:ToOrgUnit.Name>
</gbs:GrowBusinessDocument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757E99C76F6E04DAE9269CDCA5F2086" ma:contentTypeVersion="18" ma:contentTypeDescription="Opprett et nytt dokument." ma:contentTypeScope="" ma:versionID="23d19e7feb531280d079aac60a5dcb55">
  <xsd:schema xmlns:xsd="http://www.w3.org/2001/XMLSchema" xmlns:xs="http://www.w3.org/2001/XMLSchema" xmlns:p="http://schemas.microsoft.com/office/2006/metadata/properties" xmlns:ns2="4c1e125b-b772-4d2d-8af8-eec310c9bc7c" xmlns:ns3="8c1a7448-c795-4373-931a-935dbe1333ab" xmlns:ns4="2e9268ad-f9e5-4b4c-984a-6e7c3a2656b1" targetNamespace="http://schemas.microsoft.com/office/2006/metadata/properties" ma:root="true" ma:fieldsID="a96b773d88e4a1e3c5b27af70edde0eb" ns2:_="" ns3:_="" ns4:_="">
    <xsd:import namespace="4c1e125b-b772-4d2d-8af8-eec310c9bc7c"/>
    <xsd:import namespace="8c1a7448-c795-4373-931a-935dbe1333ab"/>
    <xsd:import namespace="2e9268ad-f9e5-4b4c-984a-6e7c3a2656b1"/>
    <xsd:element name="properties">
      <xsd:complexType>
        <xsd:sequence>
          <xsd:element name="documentManagement">
            <xsd:complexType>
              <xsd:all>
                <xsd:element ref="ns2:h3ecda64fe994b47aa30e5432815760a" minOccurs="0"/>
                <xsd:element ref="ns2:TaxCatchAll" minOccurs="0"/>
                <xsd:element ref="ns2:df8ae297421a46099bed64514a3fb8ef" minOccurs="0"/>
                <xsd:element ref="ns2:kaa0af3728ae4e579c454f9bb4450f29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e125b-b772-4d2d-8af8-eec310c9bc7c" elementFormDefault="qualified">
    <xsd:import namespace="http://schemas.microsoft.com/office/2006/documentManagement/types"/>
    <xsd:import namespace="http://schemas.microsoft.com/office/infopath/2007/PartnerControls"/>
    <xsd:element name="h3ecda64fe994b47aa30e5432815760a" ma:index="8" nillable="true" ma:displayName="Dokumenttype_0" ma:hidden="true" ma:internalName="h3ecda64fe994b47aa30e5432815760a">
      <xsd:simpleType>
        <xsd:restriction base="dms:Note"/>
      </xsd:simpleType>
    </xsd:element>
    <xsd:element name="TaxCatchAll" ma:index="9" nillable="true" ma:displayName="Taxonomy Catch All Column" ma:hidden="true" ma:list="{591abb45-0f15-44b8-8c93-0ae72a6147a9}" ma:internalName="TaxCatchAll" ma:showField="CatchAllData" ma:web="8c1a7448-c795-4373-931a-935dbe1333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f8ae297421a46099bed64514a3fb8ef" ma:index="10" nillable="true" ma:displayName="Avdelinger_0" ma:hidden="true" ma:internalName="df8ae297421a46099bed64514a3fb8ef">
      <xsd:simpleType>
        <xsd:restriction base="dms:Note"/>
      </xsd:simpleType>
    </xsd:element>
    <xsd:element name="kaa0af3728ae4e579c454f9bb4450f29" ma:index="11" nillable="true" ma:displayName="Klassifisering_0" ma:hidden="true" ma:internalName="kaa0af3728ae4e579c454f9bb4450f29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1a7448-c795-4373-931a-935dbe1333a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9268ad-f9e5-4b4c-984a-6e7c3a2656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1e125b-b772-4d2d-8af8-eec310c9bc7c"/>
    <df8ae297421a46099bed64514a3fb8ef xmlns="4c1e125b-b772-4d2d-8af8-eec310c9bc7c" xsi:nil="true"/>
    <kaa0af3728ae4e579c454f9bb4450f29 xmlns="4c1e125b-b772-4d2d-8af8-eec310c9bc7c" xsi:nil="true"/>
    <h3ecda64fe994b47aa30e5432815760a xmlns="4c1e125b-b772-4d2d-8af8-eec310c9bc7c" xsi:nil="true"/>
  </documentManagement>
</p:properties>
</file>

<file path=customXml/itemProps1.xml><?xml version="1.0" encoding="utf-8"?>
<ds:datastoreItem xmlns:ds="http://schemas.openxmlformats.org/officeDocument/2006/customXml" ds:itemID="{1C4293D4-50C9-41DF-83CE-5AE205D87795}">
  <ds:schemaRefs>
    <ds:schemaRef ds:uri="http://www.software-innovation.no/growBusinessDocument"/>
  </ds:schemaRefs>
</ds:datastoreItem>
</file>

<file path=customXml/itemProps2.xml><?xml version="1.0" encoding="utf-8"?>
<ds:datastoreItem xmlns:ds="http://schemas.openxmlformats.org/officeDocument/2006/customXml" ds:itemID="{591CFF19-C67F-410B-AC3C-C702686E54AC}"/>
</file>

<file path=customXml/itemProps3.xml><?xml version="1.0" encoding="utf-8"?>
<ds:datastoreItem xmlns:ds="http://schemas.openxmlformats.org/officeDocument/2006/customXml" ds:itemID="{0D083D50-9EC9-4CA4-B5E3-B8065FFADFE6}"/>
</file>

<file path=customXml/itemProps4.xml><?xml version="1.0" encoding="utf-8"?>
<ds:datastoreItem xmlns:ds="http://schemas.openxmlformats.org/officeDocument/2006/customXml" ds:itemID="{66D9AAB7-49B3-4AAA-AC35-1B9955452CD8}"/>
</file>

<file path=docProps/app.xml><?xml version="1.0" encoding="utf-8"?>
<Properties xmlns="http://schemas.openxmlformats.org/officeDocument/2006/extended-properties" xmlns:vt="http://schemas.openxmlformats.org/officeDocument/2006/docPropsVTypes">
  <Template>TRFK Notat</Template>
  <TotalTime>1</TotalTime>
  <Pages>1</Pages>
  <Words>168</Words>
  <Characters>893</Characters>
  <Application>Microsoft Office Word</Application>
  <DocSecurity>8</DocSecurity>
  <Lines>7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Software Innovation</Company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Bente Gudesen Svenning</dc:creator>
  <cp:lastModifiedBy>Liv Karin Olsen Flak</cp:lastModifiedBy>
  <cp:revision>4</cp:revision>
  <cp:lastPrinted>2019-05-21T13:49:00Z</cp:lastPrinted>
  <dcterms:created xsi:type="dcterms:W3CDTF">2019-06-04T14:14:00Z</dcterms:created>
  <dcterms:modified xsi:type="dcterms:W3CDTF">2019-06-06T12:32:00Z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FilePath">
    <vt:lpwstr>\\ansatt\fagapp\360\360\Docprod\TFKProd\templates\TRFK Notat.dotm</vt:lpwstr>
  </property>
  <property fmtid="{D5CDD505-2E9C-101B-9397-08002B2CF9AE}" pid="3" name="filePathOneNote">
    <vt:lpwstr>\\ansatt\fagapp\360\360\360Users\TFKProd\onenote\ansatt\bensv\</vt:lpwstr>
  </property>
  <property fmtid="{D5CDD505-2E9C-101B-9397-08002B2CF9AE}" pid="4" name="comment">
    <vt:lpwstr>Invitasjon til skoleavslutning ved Steinkjer videregående skole</vt:lpwstr>
  </property>
  <property fmtid="{D5CDD505-2E9C-101B-9397-08002B2CF9AE}" pid="5" name="sourceId">
    <vt:lpwstr>807301</vt:lpwstr>
  </property>
  <property fmtid="{D5CDD505-2E9C-101B-9397-08002B2CF9AE}" pid="6" name="module">
    <vt:lpwstr>Document</vt:lpwstr>
  </property>
  <property fmtid="{D5CDD505-2E9C-101B-9397-08002B2CF9AE}" pid="7" name="customParams">
    <vt:lpwstr>
    </vt:lpwstr>
  </property>
  <property fmtid="{D5CDD505-2E9C-101B-9397-08002B2CF9AE}" pid="8" name="server">
    <vt:lpwstr>360.trondelagfylke.no</vt:lpwstr>
  </property>
  <property fmtid="{D5CDD505-2E9C-101B-9397-08002B2CF9AE}" pid="9" name="sipTrackRevision">
    <vt:lpwstr>false</vt:lpwstr>
  </property>
  <property fmtid="{D5CDD505-2E9C-101B-9397-08002B2CF9AE}" pid="10" name="docId">
    <vt:lpwstr>807301</vt:lpwstr>
  </property>
  <property fmtid="{D5CDD505-2E9C-101B-9397-08002B2CF9AE}" pid="11" name="verId">
    <vt:lpwstr>743887</vt:lpwstr>
  </property>
  <property fmtid="{D5CDD505-2E9C-101B-9397-08002B2CF9AE}" pid="12" name="templateId">
    <vt:lpwstr>
    </vt:lpwstr>
  </property>
  <property fmtid="{D5CDD505-2E9C-101B-9397-08002B2CF9AE}" pid="13" name="fileId">
    <vt:lpwstr>1034774</vt:lpwstr>
  </property>
  <property fmtid="{D5CDD505-2E9C-101B-9397-08002B2CF9AE}" pid="14" name="filePath">
    <vt:lpwstr>\\ARK-VIT-01N1@3000\PersonalLibraries\ansatt\bensv\viewed files\</vt:lpwstr>
  </property>
  <property fmtid="{D5CDD505-2E9C-101B-9397-08002B2CF9AE}" pid="15" name="fileName">
    <vt:lpwstr>201844460-3 Invitasjon til skoleavslutning ved Steinkjer videregående skole 1034774_1_0.DOCX</vt:lpwstr>
  </property>
  <property fmtid="{D5CDD505-2E9C-101B-9397-08002B2CF9AE}" pid="16" name="createdBy">
    <vt:lpwstr>Bente Gudesen Svenning</vt:lpwstr>
  </property>
  <property fmtid="{D5CDD505-2E9C-101B-9397-08002B2CF9AE}" pid="17" name="modifiedBy">
    <vt:lpwstr>Bente Gudesen Svenning</vt:lpwstr>
  </property>
  <property fmtid="{D5CDD505-2E9C-101B-9397-08002B2CF9AE}" pid="18" name="serverName">
    <vt:lpwstr>360.trondelagfylke.no</vt:lpwstr>
  </property>
  <property fmtid="{D5CDD505-2E9C-101B-9397-08002B2CF9AE}" pid="19" name="protocol">
    <vt:lpwstr>on</vt:lpwstr>
  </property>
  <property fmtid="{D5CDD505-2E9C-101B-9397-08002B2CF9AE}" pid="20" name="site">
    <vt:lpwstr>/locator.aspx</vt:lpwstr>
  </property>
  <property fmtid="{D5CDD505-2E9C-101B-9397-08002B2CF9AE}" pid="21" name="externalUser">
    <vt:lpwstr>
    </vt:lpwstr>
  </property>
  <property fmtid="{D5CDD505-2E9C-101B-9397-08002B2CF9AE}" pid="22" name="currentVerId">
    <vt:lpwstr>743887</vt:lpwstr>
  </property>
  <property fmtid="{D5CDD505-2E9C-101B-9397-08002B2CF9AE}" pid="23" name="Operation">
    <vt:lpwstr>OpenFile</vt:lpwstr>
  </property>
  <property fmtid="{D5CDD505-2E9C-101B-9397-08002B2CF9AE}" pid="24" name="ContentTypeId">
    <vt:lpwstr>0x0101003757E99C76F6E04DAE9269CDCA5F2086</vt:lpwstr>
  </property>
</Properties>
</file>