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02F7B" w14:textId="77777777" w:rsidR="00B414E4" w:rsidRDefault="00B414E4" w:rsidP="00A803C2">
      <w:pPr>
        <w:spacing w:line="240" w:lineRule="exact"/>
      </w:pPr>
    </w:p>
    <w:p w14:paraId="195A39BC" w14:textId="77777777" w:rsidR="00E82763" w:rsidRDefault="00E82763" w:rsidP="00A803C2">
      <w:pPr>
        <w:spacing w:line="240" w:lineRule="exact"/>
      </w:pPr>
    </w:p>
    <w:p w14:paraId="35658FAE" w14:textId="77777777" w:rsidR="00A246FD" w:rsidRDefault="00A246FD" w:rsidP="00A803C2">
      <w:pPr>
        <w:spacing w:line="240" w:lineRule="exact"/>
      </w:pPr>
    </w:p>
    <w:p w14:paraId="7EC6D8E5" w14:textId="1D508C39" w:rsidR="00102365" w:rsidRPr="00387F7F" w:rsidRDefault="00387F7F" w:rsidP="00102365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 w:rsidRPr="00387F7F">
        <w:rPr>
          <w:rFonts w:ascii="Arial" w:hAnsi="Arial" w:cs="Arial"/>
          <w:szCs w:val="20"/>
        </w:rPr>
        <w:t>Til elever ved MVS skoleåret 2021-2022</w:t>
      </w:r>
    </w:p>
    <w:p w14:paraId="3620395B" w14:textId="0D4518F3" w:rsidR="00387F7F" w:rsidRPr="00387F7F" w:rsidRDefault="00387F7F" w:rsidP="00102365">
      <w:pPr>
        <w:tabs>
          <w:tab w:val="left" w:pos="6521"/>
        </w:tabs>
        <w:spacing w:line="240" w:lineRule="exact"/>
        <w:rPr>
          <w:rFonts w:ascii="Arial" w:hAnsi="Arial" w:cs="Arial"/>
          <w:sz w:val="18"/>
          <w:szCs w:val="18"/>
        </w:rPr>
      </w:pPr>
    </w:p>
    <w:p w14:paraId="2EDAE14B" w14:textId="1E01CADF" w:rsidR="00387F7F" w:rsidRPr="00387F7F" w:rsidRDefault="00387F7F" w:rsidP="00102365">
      <w:pPr>
        <w:tabs>
          <w:tab w:val="left" w:pos="6521"/>
        </w:tabs>
        <w:spacing w:line="240" w:lineRule="exact"/>
        <w:rPr>
          <w:rFonts w:ascii="Arial" w:hAnsi="Arial" w:cs="Arial"/>
          <w:sz w:val="18"/>
          <w:szCs w:val="18"/>
        </w:rPr>
      </w:pPr>
    </w:p>
    <w:p w14:paraId="45D09192" w14:textId="6D6D6F98" w:rsidR="00387F7F" w:rsidRPr="00387F7F" w:rsidRDefault="00387F7F" w:rsidP="00102365">
      <w:pPr>
        <w:tabs>
          <w:tab w:val="left" w:pos="6521"/>
        </w:tabs>
        <w:spacing w:line="240" w:lineRule="exact"/>
        <w:rPr>
          <w:rFonts w:ascii="Arial" w:hAnsi="Arial" w:cs="Arial"/>
          <w:sz w:val="18"/>
          <w:szCs w:val="18"/>
        </w:rPr>
      </w:pPr>
    </w:p>
    <w:p w14:paraId="1A5F0718" w14:textId="4A9FD459" w:rsidR="00387F7F" w:rsidRPr="00387F7F" w:rsidRDefault="00387F7F" w:rsidP="00102365">
      <w:pPr>
        <w:tabs>
          <w:tab w:val="left" w:pos="6521"/>
        </w:tabs>
        <w:spacing w:line="240" w:lineRule="exact"/>
        <w:rPr>
          <w:rFonts w:ascii="Arial" w:hAnsi="Arial" w:cs="Arial"/>
          <w:sz w:val="18"/>
          <w:szCs w:val="18"/>
        </w:rPr>
      </w:pPr>
    </w:p>
    <w:p w14:paraId="70A22FBF" w14:textId="1C4D1918" w:rsidR="00387F7F" w:rsidRPr="00387F7F" w:rsidRDefault="00387F7F" w:rsidP="00102365">
      <w:pPr>
        <w:tabs>
          <w:tab w:val="left" w:pos="6521"/>
        </w:tabs>
        <w:spacing w:line="240" w:lineRule="exact"/>
        <w:rPr>
          <w:rFonts w:ascii="Arial" w:hAnsi="Arial" w:cs="Arial"/>
          <w:b/>
          <w:bCs/>
          <w:sz w:val="24"/>
        </w:rPr>
      </w:pPr>
      <w:r w:rsidRPr="00387F7F">
        <w:rPr>
          <w:rFonts w:ascii="Arial" w:hAnsi="Arial" w:cs="Arial"/>
          <w:b/>
          <w:bCs/>
          <w:sz w:val="24"/>
        </w:rPr>
        <w:t>SKAL DU BO PÅ HYBEL SKOLEÅRET 2021-2022?</w:t>
      </w:r>
    </w:p>
    <w:p w14:paraId="54C87460" w14:textId="29256BBB" w:rsidR="00387F7F" w:rsidRPr="00387F7F" w:rsidRDefault="00387F7F" w:rsidP="00102365">
      <w:pPr>
        <w:tabs>
          <w:tab w:val="left" w:pos="6521"/>
        </w:tabs>
        <w:spacing w:line="240" w:lineRule="exact"/>
        <w:rPr>
          <w:rFonts w:ascii="Arial" w:hAnsi="Arial" w:cs="Arial"/>
          <w:sz w:val="18"/>
          <w:szCs w:val="18"/>
        </w:rPr>
      </w:pPr>
    </w:p>
    <w:p w14:paraId="3CF97588" w14:textId="77777777" w:rsidR="00EF2CB4" w:rsidRDefault="00EF2CB4" w:rsidP="00102365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1BA2AB25" w14:textId="354F443C" w:rsidR="00387F7F" w:rsidRPr="00387F7F" w:rsidRDefault="00387F7F" w:rsidP="00102365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 w:rsidRPr="00387F7F">
        <w:rPr>
          <w:rFonts w:ascii="Arial" w:hAnsi="Arial" w:cs="Arial"/>
          <w:szCs w:val="20"/>
        </w:rPr>
        <w:t xml:space="preserve">I så fall inviteres du, og dine foresatte, til et møte </w:t>
      </w:r>
      <w:r w:rsidR="00E92658">
        <w:rPr>
          <w:rFonts w:ascii="Arial" w:hAnsi="Arial" w:cs="Arial"/>
          <w:szCs w:val="20"/>
        </w:rPr>
        <w:t xml:space="preserve">på skolen </w:t>
      </w:r>
      <w:r w:rsidRPr="00387F7F">
        <w:rPr>
          <w:rFonts w:ascii="Arial" w:hAnsi="Arial" w:cs="Arial"/>
          <w:szCs w:val="20"/>
        </w:rPr>
        <w:t>like før skolestart;</w:t>
      </w:r>
    </w:p>
    <w:p w14:paraId="1A5D7D2E" w14:textId="0F97FB0C" w:rsidR="00387F7F" w:rsidRPr="00387F7F" w:rsidRDefault="00387F7F" w:rsidP="00102365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5486AAB7" w14:textId="251AF6F9" w:rsidR="00387F7F" w:rsidRPr="00387F7F" w:rsidRDefault="00387F7F" w:rsidP="00387F7F">
      <w:pPr>
        <w:pStyle w:val="Listeavsnitt"/>
        <w:numPr>
          <w:ilvl w:val="0"/>
          <w:numId w:val="3"/>
        </w:num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 w:rsidRPr="00387F7F">
        <w:rPr>
          <w:rFonts w:ascii="Arial" w:hAnsi="Arial" w:cs="Arial"/>
          <w:szCs w:val="20"/>
        </w:rPr>
        <w:t>Søndag 15.</w:t>
      </w:r>
      <w:r w:rsidR="003477BC">
        <w:rPr>
          <w:rFonts w:ascii="Arial" w:hAnsi="Arial" w:cs="Arial"/>
          <w:szCs w:val="20"/>
        </w:rPr>
        <w:t xml:space="preserve"> </w:t>
      </w:r>
      <w:r w:rsidRPr="00387F7F">
        <w:rPr>
          <w:rFonts w:ascii="Arial" w:hAnsi="Arial" w:cs="Arial"/>
          <w:szCs w:val="20"/>
        </w:rPr>
        <w:t>august kl</w:t>
      </w:r>
      <w:r w:rsidR="003477BC">
        <w:rPr>
          <w:rFonts w:ascii="Arial" w:hAnsi="Arial" w:cs="Arial"/>
          <w:szCs w:val="20"/>
        </w:rPr>
        <w:t>okken</w:t>
      </w:r>
      <w:r w:rsidRPr="00387F7F">
        <w:rPr>
          <w:rFonts w:ascii="Arial" w:hAnsi="Arial" w:cs="Arial"/>
          <w:szCs w:val="20"/>
        </w:rPr>
        <w:t xml:space="preserve"> 16.00-18.00</w:t>
      </w:r>
    </w:p>
    <w:p w14:paraId="30AC5A96" w14:textId="3DED8A50" w:rsidR="00387F7F" w:rsidRP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37CD3A41" w14:textId="77777777" w:rsidR="00E92658" w:rsidRDefault="00E92658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5CDFFD65" w14:textId="1681683B" w:rsidR="00387F7F" w:rsidRDefault="00E92658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Rektor og Elevtjenesten vil være til stede på møte</w:t>
      </w:r>
      <w:r w:rsidR="003477BC">
        <w:rPr>
          <w:rFonts w:ascii="Arial" w:hAnsi="Arial" w:cs="Arial"/>
          <w:szCs w:val="20"/>
        </w:rPr>
        <w:t>t</w:t>
      </w:r>
      <w:r>
        <w:rPr>
          <w:rFonts w:ascii="Arial" w:hAnsi="Arial" w:cs="Arial"/>
          <w:szCs w:val="20"/>
        </w:rPr>
        <w:t>.</w:t>
      </w:r>
    </w:p>
    <w:p w14:paraId="102F88E0" w14:textId="77777777" w:rsidR="00E92658" w:rsidRPr="00387F7F" w:rsidRDefault="00E92658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2C4B56B0" w14:textId="7D8854A1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 w:rsidRPr="00387F7F">
        <w:rPr>
          <w:rFonts w:ascii="Arial" w:hAnsi="Arial" w:cs="Arial"/>
          <w:szCs w:val="20"/>
        </w:rPr>
        <w:t>Formålet med møte</w:t>
      </w:r>
      <w:r w:rsidR="003477BC">
        <w:rPr>
          <w:rFonts w:ascii="Arial" w:hAnsi="Arial" w:cs="Arial"/>
          <w:szCs w:val="20"/>
        </w:rPr>
        <w:t>t</w:t>
      </w:r>
      <w:r w:rsidRPr="00387F7F">
        <w:rPr>
          <w:rFonts w:ascii="Arial" w:hAnsi="Arial" w:cs="Arial"/>
          <w:szCs w:val="20"/>
        </w:rPr>
        <w:t xml:space="preserve"> er at vi skal bli litt kjent, at du skal få se deg om på skolen, og at du får møte noen av de andre elevene som skal bo på hybel.</w:t>
      </w:r>
    </w:p>
    <w:p w14:paraId="44523DD1" w14:textId="221A6507" w:rsidR="00E92658" w:rsidRDefault="00E92658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69A278CF" w14:textId="730BE43A" w:rsidR="00E92658" w:rsidRPr="00387F7F" w:rsidRDefault="00E92658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Dersom du ønsker å møte søndag 15.august: send en </w:t>
      </w:r>
      <w:proofErr w:type="spellStart"/>
      <w:r>
        <w:rPr>
          <w:rFonts w:ascii="Arial" w:hAnsi="Arial" w:cs="Arial"/>
          <w:szCs w:val="20"/>
        </w:rPr>
        <w:t>sms</w:t>
      </w:r>
      <w:proofErr w:type="spellEnd"/>
      <w:r>
        <w:rPr>
          <w:rFonts w:ascii="Arial" w:hAnsi="Arial" w:cs="Arial"/>
          <w:szCs w:val="20"/>
        </w:rPr>
        <w:t xml:space="preserve"> til leder for elevtjenesten; 92806935, for å si fra om at du kommer.</w:t>
      </w:r>
    </w:p>
    <w:p w14:paraId="339F7C03" w14:textId="08654FF1" w:rsidR="00387F7F" w:rsidRP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31B883A7" w14:textId="4D334251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 w:rsidRPr="00387F7F">
        <w:rPr>
          <w:rFonts w:ascii="Arial" w:hAnsi="Arial" w:cs="Arial"/>
          <w:szCs w:val="20"/>
        </w:rPr>
        <w:t>Utover i skoleåret legges det opp til noen sosiale sammenkomster på ettermiddag/kveld for hybelboere, der det blir servert middag og lagt opp til ulike aktiviteter.</w:t>
      </w:r>
    </w:p>
    <w:p w14:paraId="4283F039" w14:textId="252D30CA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51B568DC" w14:textId="77777777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4EE0038B" w14:textId="40F0EBB7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Velkommen!</w:t>
      </w:r>
    </w:p>
    <w:p w14:paraId="758FB55A" w14:textId="77777777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2C207671" w14:textId="746CA7B6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076AE915" w14:textId="031F692C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Med vennlig hilsen</w:t>
      </w:r>
    </w:p>
    <w:p w14:paraId="6712806B" w14:textId="4BD574FF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0B07B28A" w14:textId="77777777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Anne Lise Kirkholt</w:t>
      </w:r>
    </w:p>
    <w:p w14:paraId="1CEE6504" w14:textId="77777777" w:rsidR="00E92658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Rektor</w:t>
      </w:r>
    </w:p>
    <w:p w14:paraId="7BF71A86" w14:textId="77777777" w:rsidR="00E92658" w:rsidRDefault="00E92658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0968DD7E" w14:textId="77777777" w:rsidR="00E92658" w:rsidRDefault="00E92658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58AA5DB8" w14:textId="77777777" w:rsidR="00E92658" w:rsidRDefault="00E92658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0F44BB2D" w14:textId="1705E838" w:rsid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56F6293C" w14:textId="415905EA" w:rsidR="00387F7F" w:rsidRP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3718CED" w14:textId="44D579B0" w:rsidR="00387F7F" w:rsidRP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4CAA3C90" w14:textId="77777777" w:rsidR="00387F7F" w:rsidRPr="00387F7F" w:rsidRDefault="00387F7F" w:rsidP="00387F7F">
      <w:pPr>
        <w:tabs>
          <w:tab w:val="left" w:pos="6521"/>
        </w:tabs>
        <w:spacing w:line="240" w:lineRule="exact"/>
        <w:rPr>
          <w:rFonts w:ascii="Arial" w:hAnsi="Arial" w:cs="Arial"/>
          <w:szCs w:val="20"/>
        </w:rPr>
      </w:pPr>
    </w:p>
    <w:p w14:paraId="21BA33DF" w14:textId="57985DBE" w:rsidR="009F3B58" w:rsidRPr="00387F7F" w:rsidRDefault="009F3B58" w:rsidP="00102365">
      <w:pPr>
        <w:spacing w:line="240" w:lineRule="exact"/>
        <w:rPr>
          <w:szCs w:val="20"/>
        </w:rPr>
      </w:pPr>
    </w:p>
    <w:p w14:paraId="0B512635" w14:textId="107B8263" w:rsidR="00387F7F" w:rsidRPr="00387F7F" w:rsidRDefault="00387F7F" w:rsidP="00102365">
      <w:pPr>
        <w:spacing w:line="240" w:lineRule="exact"/>
        <w:rPr>
          <w:rFonts w:ascii="Verdana" w:hAnsi="Verdana"/>
          <w:szCs w:val="20"/>
        </w:rPr>
      </w:pPr>
    </w:p>
    <w:p w14:paraId="0D38C196" w14:textId="77777777" w:rsidR="00E05197" w:rsidRPr="00387F7F" w:rsidRDefault="00E05197" w:rsidP="00A803C2">
      <w:pPr>
        <w:spacing w:line="240" w:lineRule="exact"/>
        <w:rPr>
          <w:rFonts w:ascii="Verdana" w:hAnsi="Verdana"/>
          <w:szCs w:val="20"/>
        </w:rPr>
      </w:pPr>
    </w:p>
    <w:p w14:paraId="5567408D" w14:textId="77777777" w:rsidR="00E05197" w:rsidRPr="00387F7F" w:rsidRDefault="00E05197" w:rsidP="00A803C2">
      <w:pPr>
        <w:spacing w:line="240" w:lineRule="exact"/>
        <w:rPr>
          <w:rFonts w:ascii="Verdana" w:hAnsi="Verdana"/>
          <w:szCs w:val="20"/>
        </w:rPr>
      </w:pPr>
    </w:p>
    <w:sectPr w:rsidR="00E05197" w:rsidRPr="00387F7F" w:rsidSect="004031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314" w:right="1694" w:bottom="1440" w:left="1800" w:header="708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2F4EB" w14:textId="77777777" w:rsidR="00BA07D6" w:rsidRDefault="00BA07D6" w:rsidP="00F61DF6">
      <w:r>
        <w:separator/>
      </w:r>
    </w:p>
  </w:endnote>
  <w:endnote w:type="continuationSeparator" w:id="0">
    <w:p w14:paraId="13587C9A" w14:textId="77777777" w:rsidR="00BA07D6" w:rsidRDefault="00BA07D6" w:rsidP="00F6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757D5" w14:textId="77777777" w:rsidR="005A7EFA" w:rsidRDefault="005A7EF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1373C" w14:textId="77777777" w:rsidR="005A7EFA" w:rsidRDefault="005A7EFA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3061E" w14:textId="77777777" w:rsidR="007A3E2D" w:rsidRPr="00320A51" w:rsidRDefault="007A3E2D" w:rsidP="007A3E2D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  <w:p w14:paraId="5A6E677E" w14:textId="77777777" w:rsidR="00692281" w:rsidRPr="00692281" w:rsidRDefault="00692281" w:rsidP="00692281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 w:rsidRPr="00692281">
      <w:rPr>
        <w:rFonts w:ascii="Verdana" w:hAnsi="Verdana"/>
        <w:color w:val="7F7F7F" w:themeColor="text1" w:themeTint="80"/>
        <w:sz w:val="14"/>
        <w:szCs w:val="14"/>
      </w:rPr>
      <w:t>Meldal videregående skole</w:t>
    </w:r>
  </w:p>
  <w:p w14:paraId="58852843" w14:textId="15F9BE1B" w:rsidR="00800527" w:rsidRPr="007A3E2D" w:rsidRDefault="00692281" w:rsidP="00692281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proofErr w:type="spellStart"/>
    <w:r w:rsidRPr="00692281">
      <w:rPr>
        <w:rFonts w:ascii="Verdana" w:hAnsi="Verdana"/>
        <w:color w:val="7F7F7F" w:themeColor="text1" w:themeTint="80"/>
        <w:sz w:val="14"/>
        <w:szCs w:val="14"/>
      </w:rPr>
      <w:t>Løkkenveien</w:t>
    </w:r>
    <w:proofErr w:type="spellEnd"/>
    <w:r w:rsidRPr="00692281">
      <w:rPr>
        <w:rFonts w:ascii="Verdana" w:hAnsi="Verdana"/>
        <w:color w:val="7F7F7F" w:themeColor="text1" w:themeTint="80"/>
        <w:sz w:val="14"/>
        <w:szCs w:val="14"/>
      </w:rPr>
      <w:t xml:space="preserve"> </w:t>
    </w:r>
    <w:r w:rsidR="005A7EFA">
      <w:rPr>
        <w:rFonts w:ascii="Verdana" w:hAnsi="Verdana"/>
        <w:color w:val="7F7F7F" w:themeColor="text1" w:themeTint="80"/>
        <w:sz w:val="14"/>
        <w:szCs w:val="14"/>
      </w:rPr>
      <w:t>518</w:t>
    </w:r>
    <w:r w:rsidRPr="00692281">
      <w:rPr>
        <w:rFonts w:ascii="Verdana" w:hAnsi="Verdana"/>
        <w:color w:val="7F7F7F" w:themeColor="text1" w:themeTint="80"/>
        <w:sz w:val="14"/>
        <w:szCs w:val="14"/>
      </w:rPr>
      <w:t>, 7332 Løkken Verk |</w:t>
    </w:r>
    <w:r>
      <w:rPr>
        <w:rFonts w:ascii="Verdana" w:hAnsi="Verdana"/>
        <w:b/>
        <w:color w:val="7F7F7F" w:themeColor="text1" w:themeTint="80"/>
        <w:sz w:val="14"/>
        <w:szCs w:val="14"/>
      </w:rPr>
      <w:t xml:space="preserve"> </w:t>
    </w:r>
    <w:r w:rsidRPr="00692281">
      <w:rPr>
        <w:rFonts w:ascii="Verdana" w:hAnsi="Verdana"/>
        <w:b/>
        <w:color w:val="7F7F7F" w:themeColor="text1" w:themeTint="80"/>
        <w:sz w:val="14"/>
        <w:szCs w:val="14"/>
      </w:rPr>
      <w:t>Telefon</w:t>
    </w:r>
    <w:r w:rsidRPr="00692281">
      <w:rPr>
        <w:rFonts w:ascii="Verdana" w:hAnsi="Verdana"/>
        <w:color w:val="7F7F7F" w:themeColor="text1" w:themeTint="80"/>
        <w:sz w:val="14"/>
        <w:szCs w:val="14"/>
      </w:rPr>
      <w:t xml:space="preserve">: 74 74 51 00 | </w:t>
    </w:r>
    <w:r w:rsidRPr="00692281">
      <w:rPr>
        <w:rFonts w:ascii="Verdana" w:hAnsi="Verdana"/>
        <w:b/>
        <w:color w:val="7F7F7F" w:themeColor="text1" w:themeTint="80"/>
        <w:sz w:val="14"/>
        <w:szCs w:val="14"/>
      </w:rPr>
      <w:t>Epost</w:t>
    </w:r>
    <w:r w:rsidRPr="00692281">
      <w:rPr>
        <w:rFonts w:ascii="Verdana" w:hAnsi="Verdana"/>
        <w:color w:val="7F7F7F" w:themeColor="text1" w:themeTint="80"/>
        <w:sz w:val="14"/>
        <w:szCs w:val="14"/>
      </w:rPr>
      <w:t>: postmottak.meldalvgs@trondelagfylke.no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6365E" w14:textId="77777777" w:rsidR="00BA07D6" w:rsidRDefault="00BA07D6" w:rsidP="00F61DF6">
      <w:r>
        <w:separator/>
      </w:r>
    </w:p>
  </w:footnote>
  <w:footnote w:type="continuationSeparator" w:id="0">
    <w:p w14:paraId="7128031F" w14:textId="77777777" w:rsidR="00BA07D6" w:rsidRDefault="00BA07D6" w:rsidP="00F6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4BF15" w14:textId="77777777" w:rsidR="005A7EFA" w:rsidRDefault="005A7EF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1F44F" w14:textId="77777777" w:rsidR="005A7EFA" w:rsidRDefault="005A7EFA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0D12E" w14:textId="77777777" w:rsidR="00B414E4" w:rsidRDefault="00984257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4D58858F" wp14:editId="5808B03E">
          <wp:simplePos x="0" y="0"/>
          <wp:positionH relativeFrom="column">
            <wp:posOffset>-589285</wp:posOffset>
          </wp:positionH>
          <wp:positionV relativeFrom="paragraph">
            <wp:posOffset>74295</wp:posOffset>
          </wp:positionV>
          <wp:extent cx="1750067" cy="550964"/>
          <wp:effectExtent l="0" t="0" r="2540" b="1905"/>
          <wp:wrapNone/>
          <wp:docPr id="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knut:Documents:Knut:Trøndelag kommune:Ferdiggjøring:Profilhåndbok:Filer:Logo_Fylkesvåpen:Hovedlogo_liggend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0067" cy="550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605E120A" wp14:editId="13E6E978">
          <wp:simplePos x="0" y="0"/>
          <wp:positionH relativeFrom="column">
            <wp:posOffset>4892040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3005AF4C" w14:textId="77777777" w:rsidR="00B414E4" w:rsidRDefault="00B414E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8D1"/>
    <w:multiLevelType w:val="hybridMultilevel"/>
    <w:tmpl w:val="CAB4DF5A"/>
    <w:lvl w:ilvl="0" w:tplc="D87CC9CA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F0FBB"/>
    <w:multiLevelType w:val="hybridMultilevel"/>
    <w:tmpl w:val="1096C56A"/>
    <w:lvl w:ilvl="0" w:tplc="AF585F30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77E"/>
    <w:rsid w:val="00074A05"/>
    <w:rsid w:val="000E1795"/>
    <w:rsid w:val="000E261F"/>
    <w:rsid w:val="00102365"/>
    <w:rsid w:val="0010266F"/>
    <w:rsid w:val="00120215"/>
    <w:rsid w:val="00131F92"/>
    <w:rsid w:val="00132FFB"/>
    <w:rsid w:val="001472BE"/>
    <w:rsid w:val="0015412E"/>
    <w:rsid w:val="001F6F5D"/>
    <w:rsid w:val="00206913"/>
    <w:rsid w:val="00271BFB"/>
    <w:rsid w:val="0027735C"/>
    <w:rsid w:val="00285D1A"/>
    <w:rsid w:val="00290D5D"/>
    <w:rsid w:val="002C302D"/>
    <w:rsid w:val="002C644A"/>
    <w:rsid w:val="002D09F6"/>
    <w:rsid w:val="002D3A5D"/>
    <w:rsid w:val="00303B0D"/>
    <w:rsid w:val="00303E0B"/>
    <w:rsid w:val="0032074C"/>
    <w:rsid w:val="00332620"/>
    <w:rsid w:val="003477BC"/>
    <w:rsid w:val="00387F7F"/>
    <w:rsid w:val="003B3839"/>
    <w:rsid w:val="003C7CE9"/>
    <w:rsid w:val="003D7519"/>
    <w:rsid w:val="00401587"/>
    <w:rsid w:val="00403137"/>
    <w:rsid w:val="0043024B"/>
    <w:rsid w:val="00461A04"/>
    <w:rsid w:val="004F777C"/>
    <w:rsid w:val="00530A7E"/>
    <w:rsid w:val="00555A02"/>
    <w:rsid w:val="0059570A"/>
    <w:rsid w:val="005A7EFA"/>
    <w:rsid w:val="005B025A"/>
    <w:rsid w:val="005B7ECB"/>
    <w:rsid w:val="006004D9"/>
    <w:rsid w:val="006135CA"/>
    <w:rsid w:val="0066072A"/>
    <w:rsid w:val="00692281"/>
    <w:rsid w:val="00696EAF"/>
    <w:rsid w:val="006A2ADA"/>
    <w:rsid w:val="006B0BD3"/>
    <w:rsid w:val="006D03CD"/>
    <w:rsid w:val="00717378"/>
    <w:rsid w:val="00733DB2"/>
    <w:rsid w:val="00763503"/>
    <w:rsid w:val="007A3E2D"/>
    <w:rsid w:val="007B7280"/>
    <w:rsid w:val="007F6D5D"/>
    <w:rsid w:val="00800527"/>
    <w:rsid w:val="00843EDF"/>
    <w:rsid w:val="008527F6"/>
    <w:rsid w:val="008A4A17"/>
    <w:rsid w:val="00904DC0"/>
    <w:rsid w:val="009139D8"/>
    <w:rsid w:val="0094785D"/>
    <w:rsid w:val="00960EC8"/>
    <w:rsid w:val="0096465C"/>
    <w:rsid w:val="00983A9B"/>
    <w:rsid w:val="00984257"/>
    <w:rsid w:val="00990741"/>
    <w:rsid w:val="009A3B7D"/>
    <w:rsid w:val="009F3B58"/>
    <w:rsid w:val="00A06B6D"/>
    <w:rsid w:val="00A246FD"/>
    <w:rsid w:val="00A27601"/>
    <w:rsid w:val="00A36E24"/>
    <w:rsid w:val="00A64971"/>
    <w:rsid w:val="00A72C2A"/>
    <w:rsid w:val="00A803C2"/>
    <w:rsid w:val="00AB6CDA"/>
    <w:rsid w:val="00AD7BA9"/>
    <w:rsid w:val="00AE2347"/>
    <w:rsid w:val="00AE4A11"/>
    <w:rsid w:val="00AF5A28"/>
    <w:rsid w:val="00B01FC2"/>
    <w:rsid w:val="00B225AF"/>
    <w:rsid w:val="00B414E4"/>
    <w:rsid w:val="00B47438"/>
    <w:rsid w:val="00B8654B"/>
    <w:rsid w:val="00BA07D6"/>
    <w:rsid w:val="00BA3942"/>
    <w:rsid w:val="00BA793D"/>
    <w:rsid w:val="00BC2D9D"/>
    <w:rsid w:val="00BC498C"/>
    <w:rsid w:val="00C064F8"/>
    <w:rsid w:val="00C50D1F"/>
    <w:rsid w:val="00C64E6C"/>
    <w:rsid w:val="00C730C6"/>
    <w:rsid w:val="00CB2E00"/>
    <w:rsid w:val="00CB31A6"/>
    <w:rsid w:val="00CC5A64"/>
    <w:rsid w:val="00CE5DEF"/>
    <w:rsid w:val="00CF221C"/>
    <w:rsid w:val="00D44264"/>
    <w:rsid w:val="00D44EAB"/>
    <w:rsid w:val="00D623E5"/>
    <w:rsid w:val="00D727AD"/>
    <w:rsid w:val="00D7577E"/>
    <w:rsid w:val="00D9787A"/>
    <w:rsid w:val="00DB5D8C"/>
    <w:rsid w:val="00DC0732"/>
    <w:rsid w:val="00DE3A04"/>
    <w:rsid w:val="00DF4C44"/>
    <w:rsid w:val="00DF73C0"/>
    <w:rsid w:val="00DF7B9C"/>
    <w:rsid w:val="00E05197"/>
    <w:rsid w:val="00E05C03"/>
    <w:rsid w:val="00E062AE"/>
    <w:rsid w:val="00E54967"/>
    <w:rsid w:val="00E7760B"/>
    <w:rsid w:val="00E82763"/>
    <w:rsid w:val="00E92658"/>
    <w:rsid w:val="00EE5E5B"/>
    <w:rsid w:val="00EF2CB4"/>
    <w:rsid w:val="00F01794"/>
    <w:rsid w:val="00F0748E"/>
    <w:rsid w:val="00F446CD"/>
    <w:rsid w:val="00F61DF6"/>
    <w:rsid w:val="00F74945"/>
    <w:rsid w:val="00F828BB"/>
    <w:rsid w:val="00FA48DF"/>
    <w:rsid w:val="00FC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6559321"/>
  <w14:defaultImageDpi w14:val="330"/>
  <w15:docId w15:val="{27F4ABC4-7583-4ACE-99A6-347A9774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me.ANSATT\OneDrive%20-%20Tr&#248;ndelag%20fylkeskommune\skjema\Brevmal_Meldal_vg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530B14A4AA0142875D0B1F84F7D44B" ma:contentTypeVersion="10" ma:contentTypeDescription="Opprett et nytt dokument." ma:contentTypeScope="" ma:versionID="4d00ed30db2a8daf2a5740b6afc5bc6f">
  <xsd:schema xmlns:xsd="http://www.w3.org/2001/XMLSchema" xmlns:xs="http://www.w3.org/2001/XMLSchema" xmlns:p="http://schemas.microsoft.com/office/2006/metadata/properties" xmlns:ns2="3b8076a8-4a89-4ba1-9367-56db6ee47874" xmlns:ns3="d03d45d4-ac6e-4f5c-96e8-2acf79a34b0d" targetNamespace="http://schemas.microsoft.com/office/2006/metadata/properties" ma:root="true" ma:fieldsID="52c00e8906a884ad05b9013b8e43f35f" ns2:_="" ns3:_="">
    <xsd:import namespace="3b8076a8-4a89-4ba1-9367-56db6ee47874"/>
    <xsd:import namespace="d03d45d4-ac6e-4f5c-96e8-2acf79a34b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076a8-4a89-4ba1-9367-56db6ee47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d45d4-ac6e-4f5c-96e8-2acf79a34b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111746-959B-40C1-BB5D-5401E405D4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E3E79B-2603-4DAC-8E43-04FE85F654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8958CF-23DA-4AB9-8A7C-9716B99CB7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BCC351-1025-4548-A16B-72EA248257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8076a8-4a89-4ba1-9367-56db6ee47874"/>
    <ds:schemaRef ds:uri="d03d45d4-ac6e-4f5c-96e8-2acf79a34b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Brevmal_Meldal_vgs</Template>
  <TotalTime>6</TotalTime>
  <Pages>1</Pages>
  <Words>124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Gunn-Solveig Mellingsæter</dc:creator>
  <cp:keywords/>
  <dc:description/>
  <cp:lastModifiedBy>Ragnhild Hynne</cp:lastModifiedBy>
  <cp:revision>4</cp:revision>
  <cp:lastPrinted>2018-02-15T11:21:00Z</cp:lastPrinted>
  <dcterms:created xsi:type="dcterms:W3CDTF">2021-06-25T07:27:00Z</dcterms:created>
  <dcterms:modified xsi:type="dcterms:W3CDTF">2021-07-06T18:36:00Z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0x010100C3530B14A4AA0142875D0B1F84F7D44B</vt:lpwstr>
  </property>
</Properties>
</file>