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61F47" w14:textId="77777777" w:rsidR="00A90C1C" w:rsidRDefault="00A90C1C" w:rsidP="00A803C2">
      <w:pPr>
        <w:spacing w:line="240" w:lineRule="exact"/>
      </w:pPr>
    </w:p>
    <w:p w14:paraId="730A8F54" w14:textId="77777777" w:rsidR="00A90C1C" w:rsidRPr="00A90C1C" w:rsidRDefault="00A90C1C" w:rsidP="00A90C1C"/>
    <w:p w14:paraId="77296D9E" w14:textId="77777777" w:rsidR="00A90C1C" w:rsidRDefault="00A90C1C" w:rsidP="00A90C1C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498"/>
        <w:gridCol w:w="3498"/>
        <w:gridCol w:w="3499"/>
        <w:gridCol w:w="3499"/>
      </w:tblGrid>
      <w:tr w:rsidR="00A90C1C" w:rsidRPr="008438D8" w14:paraId="5F41696B" w14:textId="77777777" w:rsidTr="005A60B3">
        <w:trPr>
          <w:trHeight w:val="547"/>
        </w:trPr>
        <w:tc>
          <w:tcPr>
            <w:tcW w:w="13994" w:type="dxa"/>
            <w:gridSpan w:val="4"/>
          </w:tcPr>
          <w:p w14:paraId="0B5F3A04" w14:textId="77777777" w:rsidR="00A90C1C" w:rsidRPr="008438D8" w:rsidRDefault="00A90C1C" w:rsidP="005A60B3">
            <w:pPr>
              <w:jc w:val="center"/>
              <w:rPr>
                <w:b/>
                <w:sz w:val="32"/>
                <w:szCs w:val="32"/>
              </w:rPr>
            </w:pPr>
            <w:r w:rsidRPr="008438D8">
              <w:rPr>
                <w:b/>
                <w:sz w:val="32"/>
                <w:szCs w:val="32"/>
              </w:rPr>
              <w:t>Vurderingskriterier atferd</w:t>
            </w:r>
          </w:p>
        </w:tc>
      </w:tr>
      <w:tr w:rsidR="00A90C1C" w14:paraId="088EA023" w14:textId="77777777" w:rsidTr="005A60B3">
        <w:tc>
          <w:tcPr>
            <w:tcW w:w="3498" w:type="dxa"/>
          </w:tcPr>
          <w:p w14:paraId="6B761006" w14:textId="77777777" w:rsidR="00A90C1C" w:rsidRDefault="00A90C1C" w:rsidP="005A60B3">
            <w:r w:rsidRPr="008438D8">
              <w:rPr>
                <w:highlight w:val="yellow"/>
              </w:rPr>
              <w:t>Beskrivelse</w:t>
            </w:r>
          </w:p>
        </w:tc>
        <w:tc>
          <w:tcPr>
            <w:tcW w:w="3498" w:type="dxa"/>
          </w:tcPr>
          <w:p w14:paraId="2B51B46F" w14:textId="77777777" w:rsidR="00A90C1C" w:rsidRDefault="00A90C1C" w:rsidP="005A60B3">
            <w:r w:rsidRPr="008438D8">
              <w:rPr>
                <w:highlight w:val="yellow"/>
              </w:rPr>
              <w:t>God atferd</w:t>
            </w:r>
          </w:p>
        </w:tc>
        <w:tc>
          <w:tcPr>
            <w:tcW w:w="3499" w:type="dxa"/>
          </w:tcPr>
          <w:p w14:paraId="7883E2B5" w14:textId="77777777" w:rsidR="00A90C1C" w:rsidRDefault="00A90C1C" w:rsidP="005A60B3">
            <w:r w:rsidRPr="008438D8">
              <w:rPr>
                <w:highlight w:val="yellow"/>
              </w:rPr>
              <w:t>Nokså god atferd</w:t>
            </w:r>
          </w:p>
        </w:tc>
        <w:tc>
          <w:tcPr>
            <w:tcW w:w="3499" w:type="dxa"/>
          </w:tcPr>
          <w:p w14:paraId="769D3888" w14:textId="77777777" w:rsidR="00A90C1C" w:rsidRDefault="00A90C1C" w:rsidP="005A60B3">
            <w:r w:rsidRPr="008438D8">
              <w:rPr>
                <w:highlight w:val="yellow"/>
              </w:rPr>
              <w:t>Lite god atferd</w:t>
            </w:r>
          </w:p>
        </w:tc>
      </w:tr>
      <w:tr w:rsidR="00A90C1C" w14:paraId="3CA7357A" w14:textId="77777777" w:rsidTr="005A60B3">
        <w:trPr>
          <w:trHeight w:val="70"/>
        </w:trPr>
        <w:tc>
          <w:tcPr>
            <w:tcW w:w="3498" w:type="dxa"/>
          </w:tcPr>
          <w:p w14:paraId="62A21363" w14:textId="77777777" w:rsidR="00A90C1C" w:rsidRDefault="00A90C1C" w:rsidP="005A60B3">
            <w:r>
              <w:t>Generell atferd (opptre ærlig, høflig og hyggelig)</w:t>
            </w:r>
          </w:p>
        </w:tc>
        <w:tc>
          <w:tcPr>
            <w:tcW w:w="3498" w:type="dxa"/>
          </w:tcPr>
          <w:p w14:paraId="7ECEB166" w14:textId="77777777" w:rsidR="00A90C1C" w:rsidRDefault="00FD3730" w:rsidP="005A60B3">
            <w:r>
              <w:t>*eleven opptrer ærlig, er høflig og hyggelig mot andre mennesker</w:t>
            </w:r>
          </w:p>
        </w:tc>
        <w:tc>
          <w:tcPr>
            <w:tcW w:w="3499" w:type="dxa"/>
          </w:tcPr>
          <w:p w14:paraId="5A78A099" w14:textId="7524D8CF" w:rsidR="00A90C1C" w:rsidRDefault="0067592A" w:rsidP="005A60B3">
            <w:r>
              <w:t>*eleven opptrer stort sett med god atferd, men har ved mer enn en anledning utvist ikke akseptabel atferd (uhøflighet, uærlighet)</w:t>
            </w:r>
          </w:p>
        </w:tc>
        <w:tc>
          <w:tcPr>
            <w:tcW w:w="3499" w:type="dxa"/>
          </w:tcPr>
          <w:p w14:paraId="60B5E1E0" w14:textId="77777777" w:rsidR="00A90C1C" w:rsidRDefault="00606E1D" w:rsidP="005A60B3">
            <w:r>
              <w:t>*</w:t>
            </w:r>
            <w:r w:rsidR="0067592A">
              <w:t>eleven har ved gjentatte anledninger utvist ikke akseptabel atferd overfor andre mennesker</w:t>
            </w:r>
          </w:p>
        </w:tc>
      </w:tr>
      <w:tr w:rsidR="00A90C1C" w14:paraId="7D47AA24" w14:textId="77777777" w:rsidTr="005A60B3">
        <w:tc>
          <w:tcPr>
            <w:tcW w:w="3498" w:type="dxa"/>
          </w:tcPr>
          <w:p w14:paraId="75BB60C2" w14:textId="038D94C3" w:rsidR="00A90C1C" w:rsidRDefault="00A90C1C" w:rsidP="005A60B3">
            <w:r>
              <w:t xml:space="preserve">Respekt </w:t>
            </w:r>
            <w:r w:rsidR="00CD003D">
              <w:t>(skadeverk</w:t>
            </w:r>
            <w:r>
              <w:t>)</w:t>
            </w:r>
          </w:p>
        </w:tc>
        <w:tc>
          <w:tcPr>
            <w:tcW w:w="3498" w:type="dxa"/>
          </w:tcPr>
          <w:p w14:paraId="307BF1B5" w14:textId="77777777" w:rsidR="00A90C1C" w:rsidRDefault="00FD3730" w:rsidP="005A60B3">
            <w:r>
              <w:t xml:space="preserve">*eleven </w:t>
            </w:r>
            <w:r w:rsidR="0067592A">
              <w:t xml:space="preserve">viser gjennomgående god </w:t>
            </w:r>
            <w:r>
              <w:t>respekt</w:t>
            </w:r>
            <w:r w:rsidR="0067592A">
              <w:t xml:space="preserve"> overfor både mennesker og gjenstander/innbo/lokaler</w:t>
            </w:r>
            <w:r>
              <w:t xml:space="preserve"> </w:t>
            </w:r>
          </w:p>
        </w:tc>
        <w:tc>
          <w:tcPr>
            <w:tcW w:w="3499" w:type="dxa"/>
          </w:tcPr>
          <w:p w14:paraId="1DF470B7" w14:textId="77777777" w:rsidR="00A90C1C" w:rsidRDefault="0067592A" w:rsidP="005A60B3">
            <w:r>
              <w:t>*</w:t>
            </w:r>
            <w:r w:rsidR="00040E8B">
              <w:t>eleven har ved mer enn en anledning vist atferd med lite respekt overfor mennesker og/eller gjenstander/innbo/lokaler på skolen</w:t>
            </w:r>
          </w:p>
        </w:tc>
        <w:tc>
          <w:tcPr>
            <w:tcW w:w="3499" w:type="dxa"/>
          </w:tcPr>
          <w:p w14:paraId="4594ECA7" w14:textId="77777777" w:rsidR="00A90C1C" w:rsidRDefault="00040E8B" w:rsidP="005A60B3">
            <w:r>
              <w:t>*eleven har ved gjentatte anledning vist atferd med lite respekt overfor mennesker og/eller gjenstander/innbo/lokaler på skolen</w:t>
            </w:r>
          </w:p>
        </w:tc>
      </w:tr>
      <w:tr w:rsidR="00E81162" w14:paraId="4342CB48" w14:textId="77777777" w:rsidTr="00AD5FAD">
        <w:trPr>
          <w:trHeight w:val="70"/>
        </w:trPr>
        <w:tc>
          <w:tcPr>
            <w:tcW w:w="3498" w:type="dxa"/>
          </w:tcPr>
          <w:p w14:paraId="0EB89749" w14:textId="77777777" w:rsidR="00E81162" w:rsidRDefault="00E81162" w:rsidP="00AD5FAD">
            <w:r>
              <w:t>Mobilhotell</w:t>
            </w:r>
          </w:p>
        </w:tc>
        <w:tc>
          <w:tcPr>
            <w:tcW w:w="3498" w:type="dxa"/>
          </w:tcPr>
          <w:p w14:paraId="5A907B79" w14:textId="77777777" w:rsidR="00E81162" w:rsidRDefault="00E81162" w:rsidP="00AD5FAD">
            <w:r>
              <w:t>*eleven retter seg bestemmelsen om bruk av mobilhotell</w:t>
            </w:r>
          </w:p>
        </w:tc>
        <w:tc>
          <w:tcPr>
            <w:tcW w:w="3499" w:type="dxa"/>
          </w:tcPr>
          <w:p w14:paraId="73DDB462" w14:textId="77777777" w:rsidR="00E81162" w:rsidRDefault="00E81162" w:rsidP="00AD5FAD">
            <w:r>
              <w:t>*eleven må oppfordres til å legge vekk mobiltelefonen/bruke mobilhotellet flere ganger</w:t>
            </w:r>
          </w:p>
        </w:tc>
        <w:tc>
          <w:tcPr>
            <w:tcW w:w="3499" w:type="dxa"/>
          </w:tcPr>
          <w:p w14:paraId="1B5E153B" w14:textId="77777777" w:rsidR="00E81162" w:rsidRDefault="00E81162" w:rsidP="00AD5FAD">
            <w:r>
              <w:t>*eleven må stadig oppfordres til å legge vekk mobiltelefon</w:t>
            </w:r>
          </w:p>
          <w:p w14:paraId="03613534" w14:textId="77777777" w:rsidR="00E81162" w:rsidRDefault="00E81162" w:rsidP="00AD5FAD">
            <w:r>
              <w:t xml:space="preserve">*eleven bruker mobiltelefonen gjentatte ganger i undervisningssammenheng </w:t>
            </w:r>
          </w:p>
        </w:tc>
      </w:tr>
      <w:tr w:rsidR="00A90C1C" w14:paraId="2A411214" w14:textId="77777777" w:rsidTr="005A60B3">
        <w:tc>
          <w:tcPr>
            <w:tcW w:w="3498" w:type="dxa"/>
          </w:tcPr>
          <w:p w14:paraId="4157215D" w14:textId="77777777" w:rsidR="00A90C1C" w:rsidRDefault="00A90C1C" w:rsidP="005A60B3">
            <w:r>
              <w:t>Delta i opplæringen</w:t>
            </w:r>
          </w:p>
        </w:tc>
        <w:tc>
          <w:tcPr>
            <w:tcW w:w="3498" w:type="dxa"/>
          </w:tcPr>
          <w:p w14:paraId="46A7B10B" w14:textId="77777777" w:rsidR="00A90C1C" w:rsidRDefault="00D74B98" w:rsidP="005A60B3">
            <w:r>
              <w:t xml:space="preserve">*eleven deltar i den undervisningen/opplæringen som blir gitt </w:t>
            </w:r>
          </w:p>
        </w:tc>
        <w:tc>
          <w:tcPr>
            <w:tcW w:w="3499" w:type="dxa"/>
          </w:tcPr>
          <w:p w14:paraId="2A3FDF0B" w14:textId="77777777" w:rsidR="00A90C1C" w:rsidRDefault="00D74B98" w:rsidP="005A60B3">
            <w:r>
              <w:t xml:space="preserve">*eleven viser til tider lite engasjement og tiltak i opplæringssammenheng </w:t>
            </w:r>
          </w:p>
          <w:p w14:paraId="6F5C7FFC" w14:textId="77777777" w:rsidR="00D74B98" w:rsidRDefault="00D74B98" w:rsidP="005A60B3">
            <w:r>
              <w:t>*</w:t>
            </w:r>
            <w:r w:rsidR="00710D85">
              <w:t>eleven utfører ikke tildelte oppgaver ved mer enn en anledning</w:t>
            </w:r>
          </w:p>
        </w:tc>
        <w:tc>
          <w:tcPr>
            <w:tcW w:w="3499" w:type="dxa"/>
          </w:tcPr>
          <w:p w14:paraId="4AA6E254" w14:textId="77777777" w:rsidR="00A90C1C" w:rsidRDefault="00710D85" w:rsidP="005A60B3">
            <w:r>
              <w:t>*eleven deltar ikke i tilstrekkelig grad i den opplæringen/undervisningen som blir gitt</w:t>
            </w:r>
          </w:p>
          <w:p w14:paraId="7F458D0C" w14:textId="77777777" w:rsidR="00710D85" w:rsidRDefault="00710D85" w:rsidP="005A60B3">
            <w:r>
              <w:t>*utfører  - ved gjentatte anledninger - ikke tildelte oppgaver</w:t>
            </w:r>
          </w:p>
        </w:tc>
      </w:tr>
      <w:tr w:rsidR="00A90C1C" w14:paraId="376A0612" w14:textId="77777777" w:rsidTr="005A60B3">
        <w:tc>
          <w:tcPr>
            <w:tcW w:w="3498" w:type="dxa"/>
          </w:tcPr>
          <w:p w14:paraId="1D5F418A" w14:textId="77777777" w:rsidR="00A90C1C" w:rsidRDefault="00A90C1C" w:rsidP="005A60B3">
            <w:r>
              <w:t>Lover, regler og instrukser</w:t>
            </w:r>
          </w:p>
        </w:tc>
        <w:tc>
          <w:tcPr>
            <w:tcW w:w="3498" w:type="dxa"/>
          </w:tcPr>
          <w:p w14:paraId="6A620E6B" w14:textId="77777777" w:rsidR="00A90C1C" w:rsidRDefault="00710D85" w:rsidP="005A60B3">
            <w:r>
              <w:t>*eleven følger de lover, regler og instrukser som til enhver tid er gjeldende</w:t>
            </w:r>
          </w:p>
          <w:p w14:paraId="4ECFFD0E" w14:textId="77777777" w:rsidR="00710D85" w:rsidRDefault="00710D85" w:rsidP="005A60B3">
            <w:r>
              <w:lastRenderedPageBreak/>
              <w:t>*dette inkluderer også HMS bestemmelser i verksted og på byggeplass</w:t>
            </w:r>
          </w:p>
        </w:tc>
        <w:tc>
          <w:tcPr>
            <w:tcW w:w="3499" w:type="dxa"/>
          </w:tcPr>
          <w:p w14:paraId="1C2BE84A" w14:textId="7DF5A0BA" w:rsidR="00A90C1C" w:rsidRDefault="003A2E2C" w:rsidP="005A60B3">
            <w:r>
              <w:lastRenderedPageBreak/>
              <w:t>*</w:t>
            </w:r>
            <w:r w:rsidR="00E90379">
              <w:t>eleven har</w:t>
            </w:r>
            <w:r w:rsidR="00C10E59">
              <w:t xml:space="preserve"> mer </w:t>
            </w:r>
            <w:r w:rsidR="003B4A37">
              <w:t>enn en gang</w:t>
            </w:r>
            <w:r w:rsidR="00E90379">
              <w:t xml:space="preserve"> brutt gjeldende lover, regler og instrukser</w:t>
            </w:r>
          </w:p>
          <w:p w14:paraId="5B7B2F6E" w14:textId="0A26ADB9" w:rsidR="00E90379" w:rsidRDefault="00E90379" w:rsidP="005A60B3">
            <w:r>
              <w:lastRenderedPageBreak/>
              <w:t xml:space="preserve">*eleven har </w:t>
            </w:r>
            <w:r w:rsidR="00F42EEF">
              <w:t xml:space="preserve">brutt </w:t>
            </w:r>
            <w:r>
              <w:t xml:space="preserve">HMS reglementet </w:t>
            </w:r>
            <w:r w:rsidR="00F42EEF">
              <w:t xml:space="preserve">mer enn en </w:t>
            </w:r>
            <w:r>
              <w:t>gang</w:t>
            </w:r>
          </w:p>
        </w:tc>
        <w:tc>
          <w:tcPr>
            <w:tcW w:w="3499" w:type="dxa"/>
          </w:tcPr>
          <w:p w14:paraId="1FD772EB" w14:textId="77777777" w:rsidR="00E90379" w:rsidRDefault="00E90379" w:rsidP="00E90379">
            <w:r>
              <w:lastRenderedPageBreak/>
              <w:t>*eleven har ved flere anledning brutt gjeldende lover, regler og instrukser</w:t>
            </w:r>
          </w:p>
          <w:p w14:paraId="276060B0" w14:textId="16B9E8CE" w:rsidR="00A90C1C" w:rsidRDefault="00E90379" w:rsidP="00E90379">
            <w:r>
              <w:lastRenderedPageBreak/>
              <w:t xml:space="preserve">*eleven </w:t>
            </w:r>
            <w:r w:rsidR="00BA2873">
              <w:t xml:space="preserve">har brutt </w:t>
            </w:r>
            <w:r>
              <w:t>HMS reglementet gjentatte gang</w:t>
            </w:r>
            <w:r w:rsidR="00790AB8">
              <w:t>er</w:t>
            </w:r>
          </w:p>
        </w:tc>
      </w:tr>
      <w:tr w:rsidR="00A90C1C" w14:paraId="1D44192A" w14:textId="77777777" w:rsidTr="005A60B3">
        <w:tc>
          <w:tcPr>
            <w:tcW w:w="3498" w:type="dxa"/>
          </w:tcPr>
          <w:p w14:paraId="7977BAF9" w14:textId="1357A2EA" w:rsidR="00A90C1C" w:rsidRDefault="00DA1959" w:rsidP="005A60B3">
            <w:r>
              <w:lastRenderedPageBreak/>
              <w:t>Trakassering</w:t>
            </w:r>
            <w:r w:rsidR="00AA7D63">
              <w:t>/mobbing</w:t>
            </w:r>
            <w:r w:rsidR="009D28E8">
              <w:t xml:space="preserve"> av elever og/eller ansatte</w:t>
            </w:r>
          </w:p>
        </w:tc>
        <w:tc>
          <w:tcPr>
            <w:tcW w:w="3498" w:type="dxa"/>
          </w:tcPr>
          <w:p w14:paraId="014CEBE1" w14:textId="752A61F5" w:rsidR="00A90C1C" w:rsidRDefault="002E0752" w:rsidP="005A60B3">
            <w:r>
              <w:t xml:space="preserve">*eleven </w:t>
            </w:r>
            <w:r w:rsidR="009D28E8">
              <w:t>mobber</w:t>
            </w:r>
            <w:r w:rsidR="00052726">
              <w:t xml:space="preserve">/trakasserer </w:t>
            </w:r>
            <w:r>
              <w:t xml:space="preserve">ikke andre </w:t>
            </w:r>
          </w:p>
        </w:tc>
        <w:tc>
          <w:tcPr>
            <w:tcW w:w="3499" w:type="dxa"/>
          </w:tcPr>
          <w:p w14:paraId="7F01CF4E" w14:textId="77777777" w:rsidR="00A90C1C" w:rsidRDefault="002E0752" w:rsidP="005A60B3">
            <w:r>
              <w:t>*eleven har utvist krenkende atferd overfor andre elever i ett tilfelle</w:t>
            </w:r>
          </w:p>
        </w:tc>
        <w:tc>
          <w:tcPr>
            <w:tcW w:w="3499" w:type="dxa"/>
          </w:tcPr>
          <w:p w14:paraId="037AE8DD" w14:textId="77777777" w:rsidR="00A90C1C" w:rsidRDefault="002E0752" w:rsidP="005A60B3">
            <w:r>
              <w:t>*eleven har utvist krenkende atferd overfor andre elever mer enn en gang</w:t>
            </w:r>
          </w:p>
        </w:tc>
      </w:tr>
      <w:tr w:rsidR="00A90C1C" w14:paraId="4A10FB0D" w14:textId="77777777" w:rsidTr="005A60B3">
        <w:trPr>
          <w:trHeight w:val="70"/>
        </w:trPr>
        <w:tc>
          <w:tcPr>
            <w:tcW w:w="3498" w:type="dxa"/>
          </w:tcPr>
          <w:p w14:paraId="5886208C" w14:textId="77777777" w:rsidR="00A90C1C" w:rsidRDefault="00A90C1C" w:rsidP="005A60B3">
            <w:r>
              <w:t>Rusmidler</w:t>
            </w:r>
          </w:p>
        </w:tc>
        <w:tc>
          <w:tcPr>
            <w:tcW w:w="3498" w:type="dxa"/>
          </w:tcPr>
          <w:p w14:paraId="2C9B6EDB" w14:textId="5E4B9C59" w:rsidR="00A90C1C" w:rsidRDefault="002E0752" w:rsidP="005A60B3">
            <w:r>
              <w:t>*eleven benytter ikke rusmidler</w:t>
            </w:r>
            <w:r w:rsidR="00AD7097">
              <w:t>, røyk eller snus</w:t>
            </w:r>
            <w:r>
              <w:t xml:space="preserve"> på skolen eller i skolesammenheng</w:t>
            </w:r>
          </w:p>
        </w:tc>
        <w:tc>
          <w:tcPr>
            <w:tcW w:w="3499" w:type="dxa"/>
          </w:tcPr>
          <w:p w14:paraId="61F892C9" w14:textId="77777777" w:rsidR="00A90C1C" w:rsidRDefault="002E0752" w:rsidP="005A60B3">
            <w:r>
              <w:t>*eleven blir tatt for bruk av røyk eller snus</w:t>
            </w:r>
          </w:p>
        </w:tc>
        <w:tc>
          <w:tcPr>
            <w:tcW w:w="3499" w:type="dxa"/>
          </w:tcPr>
          <w:p w14:paraId="182410F3" w14:textId="77777777" w:rsidR="00A90C1C" w:rsidRDefault="002E0752" w:rsidP="005A60B3">
            <w:r>
              <w:t>*eleven benytter røyk/snus gjentatte ganger</w:t>
            </w:r>
          </w:p>
          <w:p w14:paraId="4212B065" w14:textId="77777777" w:rsidR="002E0752" w:rsidRDefault="002E0752" w:rsidP="005A60B3">
            <w:r>
              <w:t>*eleven bruker andre rusmidler i skolesammenheng</w:t>
            </w:r>
          </w:p>
          <w:p w14:paraId="3AAAEB48" w14:textId="4FC231C8" w:rsidR="00AB3C1E" w:rsidRDefault="00AB3C1E" w:rsidP="005A60B3">
            <w:r>
              <w:t xml:space="preserve">*eleven </w:t>
            </w:r>
            <w:r w:rsidR="00011E49">
              <w:t>kommer påvirket av rusmidler på skolen eller i skolesammenheng</w:t>
            </w:r>
          </w:p>
        </w:tc>
      </w:tr>
      <w:tr w:rsidR="00A90C1C" w14:paraId="3B494AFF" w14:textId="77777777" w:rsidTr="005A60B3">
        <w:tc>
          <w:tcPr>
            <w:tcW w:w="3498" w:type="dxa"/>
          </w:tcPr>
          <w:p w14:paraId="087C1005" w14:textId="77777777" w:rsidR="00A90C1C" w:rsidRDefault="00A90C1C" w:rsidP="005A60B3">
            <w:r>
              <w:t>Våpen/farlige gjenstander</w:t>
            </w:r>
          </w:p>
        </w:tc>
        <w:tc>
          <w:tcPr>
            <w:tcW w:w="3498" w:type="dxa"/>
          </w:tcPr>
          <w:p w14:paraId="1A7F51AE" w14:textId="1DADDB13" w:rsidR="00A90C1C" w:rsidRDefault="00DD28A3" w:rsidP="005A60B3">
            <w:r>
              <w:t xml:space="preserve">*eleven bærer </w:t>
            </w:r>
            <w:r w:rsidR="001F55C7">
              <w:t xml:space="preserve">ikke </w:t>
            </w:r>
            <w:r>
              <w:t>våpen/andre farlige gjenstander i skoletiden/i skolesammenheng</w:t>
            </w:r>
          </w:p>
        </w:tc>
        <w:tc>
          <w:tcPr>
            <w:tcW w:w="3499" w:type="dxa"/>
          </w:tcPr>
          <w:p w14:paraId="216D4D17" w14:textId="77777777" w:rsidR="00A90C1C" w:rsidRDefault="00A90C1C" w:rsidP="005A60B3"/>
        </w:tc>
        <w:tc>
          <w:tcPr>
            <w:tcW w:w="3499" w:type="dxa"/>
          </w:tcPr>
          <w:p w14:paraId="79332CC4" w14:textId="31BA1B61" w:rsidR="00A90C1C" w:rsidRDefault="00DD28A3" w:rsidP="005A60B3">
            <w:r>
              <w:t>*eleven bærer våpen/andre farlige gjenstander i skoletiden/i skolesammenheng</w:t>
            </w:r>
          </w:p>
        </w:tc>
      </w:tr>
      <w:tr w:rsidR="00A90C1C" w14:paraId="389D97A6" w14:textId="77777777" w:rsidTr="005A60B3">
        <w:tc>
          <w:tcPr>
            <w:tcW w:w="3498" w:type="dxa"/>
          </w:tcPr>
          <w:p w14:paraId="05CEF2C8" w14:textId="77777777" w:rsidR="00A90C1C" w:rsidRDefault="00A90C1C" w:rsidP="005A60B3">
            <w:r>
              <w:t>Fusk/forsøk på fusk</w:t>
            </w:r>
          </w:p>
        </w:tc>
        <w:tc>
          <w:tcPr>
            <w:tcW w:w="3498" w:type="dxa"/>
          </w:tcPr>
          <w:p w14:paraId="6F448379" w14:textId="77777777" w:rsidR="00A90C1C" w:rsidRDefault="00064651" w:rsidP="005A60B3">
            <w:r>
              <w:t>*eleven fusker ikke</w:t>
            </w:r>
          </w:p>
        </w:tc>
        <w:tc>
          <w:tcPr>
            <w:tcW w:w="3499" w:type="dxa"/>
          </w:tcPr>
          <w:p w14:paraId="3274A83A" w14:textId="77777777" w:rsidR="00A90C1C" w:rsidRDefault="00064651" w:rsidP="005A60B3">
            <w:r>
              <w:t>*eleven blir tatt for fusk en gang</w:t>
            </w:r>
          </w:p>
        </w:tc>
        <w:tc>
          <w:tcPr>
            <w:tcW w:w="3499" w:type="dxa"/>
          </w:tcPr>
          <w:p w14:paraId="406688DF" w14:textId="77777777" w:rsidR="00A90C1C" w:rsidRDefault="00064651" w:rsidP="005A60B3">
            <w:r>
              <w:t>*eleven blir tatt for fusk mer enn en gang</w:t>
            </w:r>
          </w:p>
        </w:tc>
      </w:tr>
      <w:tr w:rsidR="00A90C1C" w14:paraId="733562C5" w14:textId="77777777" w:rsidTr="005A60B3">
        <w:tc>
          <w:tcPr>
            <w:tcW w:w="3498" w:type="dxa"/>
          </w:tcPr>
          <w:p w14:paraId="10CF7D78" w14:textId="77777777" w:rsidR="00A90C1C" w:rsidRDefault="00A90C1C" w:rsidP="005A60B3">
            <w:r>
              <w:t>Nettbruk</w:t>
            </w:r>
          </w:p>
        </w:tc>
        <w:tc>
          <w:tcPr>
            <w:tcW w:w="3498" w:type="dxa"/>
          </w:tcPr>
          <w:p w14:paraId="030D26FC" w14:textId="77777777" w:rsidR="00A90C1C" w:rsidRDefault="00064651" w:rsidP="005A60B3">
            <w:r>
              <w:t>*eleven vis</w:t>
            </w:r>
            <w:r w:rsidR="00357DDC">
              <w:t>er godt nettvett og bruker internett og PC til skolearbeid og pålagt arbeid</w:t>
            </w:r>
          </w:p>
        </w:tc>
        <w:tc>
          <w:tcPr>
            <w:tcW w:w="3499" w:type="dxa"/>
          </w:tcPr>
          <w:p w14:paraId="2A9D427A" w14:textId="77777777" w:rsidR="00A90C1C" w:rsidRDefault="006509D9" w:rsidP="005A60B3">
            <w:r>
              <w:t>*eleven bruker pc/internett til sosiale medier, film, serier ol ved mer enn en anledning (unntak om faglærer bruker slike sider i undervisning/oppgaver)</w:t>
            </w:r>
          </w:p>
          <w:p w14:paraId="6E0C0D40" w14:textId="77777777" w:rsidR="006509D9" w:rsidRDefault="006509D9" w:rsidP="005A60B3"/>
        </w:tc>
        <w:tc>
          <w:tcPr>
            <w:tcW w:w="3499" w:type="dxa"/>
          </w:tcPr>
          <w:p w14:paraId="5F65334E" w14:textId="77777777" w:rsidR="006509D9" w:rsidRDefault="006509D9" w:rsidP="006509D9">
            <w:r>
              <w:t>*eleven bruker pc/internett til sosiale medier, film, serier ol ved gjentatte anledning (unntak om faglærer bruker slike sider i undervisning/oppgaver)</w:t>
            </w:r>
          </w:p>
          <w:p w14:paraId="486E1645" w14:textId="77777777" w:rsidR="006509D9" w:rsidRDefault="006509D9" w:rsidP="006509D9">
            <w:r>
              <w:t>*eleven bruker pc/internett til å oppsøke klart uønskede sider – porno/vold/rasisme</w:t>
            </w:r>
          </w:p>
          <w:p w14:paraId="4259343A" w14:textId="77777777" w:rsidR="00A90C1C" w:rsidRDefault="00A90C1C" w:rsidP="005A60B3"/>
        </w:tc>
      </w:tr>
      <w:tr w:rsidR="00A90C1C" w14:paraId="7CED77FF" w14:textId="77777777" w:rsidTr="005A60B3">
        <w:trPr>
          <w:trHeight w:val="70"/>
        </w:trPr>
        <w:tc>
          <w:tcPr>
            <w:tcW w:w="3498" w:type="dxa"/>
          </w:tcPr>
          <w:p w14:paraId="3E1393FA" w14:textId="564161E1" w:rsidR="00A90C1C" w:rsidRDefault="00DB63E8" w:rsidP="005A60B3">
            <w:r>
              <w:t xml:space="preserve">Uønsket </w:t>
            </w:r>
            <w:r w:rsidR="0071100B">
              <w:t>bruk av mobil/annet digitalt utstyr</w:t>
            </w:r>
            <w:r w:rsidR="004407A0">
              <w:t>/nettbruk</w:t>
            </w:r>
          </w:p>
        </w:tc>
        <w:tc>
          <w:tcPr>
            <w:tcW w:w="3498" w:type="dxa"/>
          </w:tcPr>
          <w:p w14:paraId="1020C00E" w14:textId="7AB3B436" w:rsidR="00A90C1C" w:rsidRDefault="007519E2" w:rsidP="005A60B3">
            <w:r>
              <w:t>*</w:t>
            </w:r>
            <w:r w:rsidR="004407A0">
              <w:t>eleven bruker mobil og/eller pc til læringsformål</w:t>
            </w:r>
          </w:p>
        </w:tc>
        <w:tc>
          <w:tcPr>
            <w:tcW w:w="3499" w:type="dxa"/>
          </w:tcPr>
          <w:p w14:paraId="53749195" w14:textId="000212A5" w:rsidR="00A90C1C" w:rsidRDefault="007519E2" w:rsidP="005A60B3">
            <w:r>
              <w:t>*</w:t>
            </w:r>
            <w:r w:rsidR="007F7686">
              <w:t>eleven bruker av og til mobil og/eller pc til uønskede formål</w:t>
            </w:r>
          </w:p>
        </w:tc>
        <w:tc>
          <w:tcPr>
            <w:tcW w:w="3499" w:type="dxa"/>
          </w:tcPr>
          <w:p w14:paraId="3A01D952" w14:textId="77777777" w:rsidR="00A90C1C" w:rsidRDefault="007519E2" w:rsidP="005A60B3">
            <w:r>
              <w:t>*eleven må stadig oppfordres til å legge vekk mobiltelefon</w:t>
            </w:r>
          </w:p>
          <w:p w14:paraId="73FAF09C" w14:textId="1E95393A" w:rsidR="007519E2" w:rsidRDefault="007519E2" w:rsidP="005A60B3">
            <w:r>
              <w:t>*eleven bruker mobiltelefon</w:t>
            </w:r>
            <w:r w:rsidR="00DF0E50">
              <w:t xml:space="preserve">/pc/digitalt utstyr </w:t>
            </w:r>
            <w:r>
              <w:t xml:space="preserve">gjentatte ganger </w:t>
            </w:r>
            <w:r w:rsidR="00D50A3C">
              <w:t xml:space="preserve">til andre formål enn </w:t>
            </w:r>
            <w:r>
              <w:t>undervisning</w:t>
            </w:r>
            <w:r w:rsidR="00D50A3C">
              <w:t>en</w:t>
            </w:r>
          </w:p>
        </w:tc>
      </w:tr>
      <w:tr w:rsidR="00300DFD" w14:paraId="6B70B235" w14:textId="77777777" w:rsidTr="00AD5FAD">
        <w:trPr>
          <w:trHeight w:val="70"/>
        </w:trPr>
        <w:tc>
          <w:tcPr>
            <w:tcW w:w="3498" w:type="dxa"/>
          </w:tcPr>
          <w:p w14:paraId="141F563B" w14:textId="4A28E63E" w:rsidR="00300DFD" w:rsidRDefault="00AA7D63" w:rsidP="00AD5FAD">
            <w:r>
              <w:lastRenderedPageBreak/>
              <w:t>Eleven går fra timen</w:t>
            </w:r>
            <w:r w:rsidR="00DF0E50">
              <w:t xml:space="preserve"> uten tillatelse</w:t>
            </w:r>
          </w:p>
        </w:tc>
        <w:tc>
          <w:tcPr>
            <w:tcW w:w="3498" w:type="dxa"/>
          </w:tcPr>
          <w:p w14:paraId="113BC551" w14:textId="6B92C568" w:rsidR="00300DFD" w:rsidRDefault="00474A69" w:rsidP="00AD5FAD">
            <w:r>
              <w:t>*eleven forlater ikke timen uten lov</w:t>
            </w:r>
          </w:p>
        </w:tc>
        <w:tc>
          <w:tcPr>
            <w:tcW w:w="3499" w:type="dxa"/>
          </w:tcPr>
          <w:p w14:paraId="3D0D6A86" w14:textId="7E633D11" w:rsidR="00300DFD" w:rsidRDefault="00474A69" w:rsidP="00AD5FAD">
            <w:r>
              <w:t xml:space="preserve">*eleven forlater av </w:t>
            </w:r>
            <w:r w:rsidR="000D24FB">
              <w:t>og til timen uten lov</w:t>
            </w:r>
          </w:p>
        </w:tc>
        <w:tc>
          <w:tcPr>
            <w:tcW w:w="3499" w:type="dxa"/>
          </w:tcPr>
          <w:p w14:paraId="46BC7610" w14:textId="35A670A7" w:rsidR="00AA7D63" w:rsidRDefault="00300DFD" w:rsidP="00AA7D63">
            <w:r>
              <w:t xml:space="preserve"> </w:t>
            </w:r>
            <w:r w:rsidR="000D24FB">
              <w:t>*eleven forlater ofte timen uten lov</w:t>
            </w:r>
          </w:p>
          <w:p w14:paraId="4D3C760F" w14:textId="221EEF23" w:rsidR="000D24FB" w:rsidRDefault="000D24FB" w:rsidP="00AA7D63">
            <w:r>
              <w:t>*</w:t>
            </w:r>
            <w:r w:rsidR="00EC666B">
              <w:t xml:space="preserve">eleven går ut fra timen og kommer sjelden </w:t>
            </w:r>
            <w:bookmarkStart w:id="0" w:name="_GoBack"/>
            <w:bookmarkEnd w:id="0"/>
            <w:r w:rsidR="00EC666B">
              <w:t xml:space="preserve">tilbake </w:t>
            </w:r>
          </w:p>
          <w:p w14:paraId="470A266B" w14:textId="09AA2860" w:rsidR="00300DFD" w:rsidRDefault="00300DFD" w:rsidP="00AD5FAD"/>
        </w:tc>
      </w:tr>
    </w:tbl>
    <w:p w14:paraId="3D215E0F" w14:textId="77777777" w:rsidR="006E1505" w:rsidRPr="00A90C1C" w:rsidRDefault="006E1505"/>
    <w:sectPr w:rsidR="006E1505" w:rsidRPr="00A90C1C" w:rsidSect="00A90C1C">
      <w:headerReference w:type="default" r:id="rId11"/>
      <w:footerReference w:type="default" r:id="rId12"/>
      <w:headerReference w:type="first" r:id="rId13"/>
      <w:footerReference w:type="first" r:id="rId14"/>
      <w:pgSz w:w="16840" w:h="11900" w:orient="landscape"/>
      <w:pgMar w:top="1800" w:right="1314" w:bottom="1694" w:left="1440" w:header="708" w:footer="6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EEECD4" w14:textId="77777777" w:rsidR="00C36878" w:rsidRDefault="00C36878" w:rsidP="00F61DF6">
      <w:r>
        <w:separator/>
      </w:r>
    </w:p>
  </w:endnote>
  <w:endnote w:type="continuationSeparator" w:id="0">
    <w:p w14:paraId="44771A17" w14:textId="77777777" w:rsidR="00C36878" w:rsidRDefault="00C36878" w:rsidP="00F61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8C3E3" w14:textId="77777777" w:rsidR="00796DBA" w:rsidRPr="00692281" w:rsidRDefault="00796DBA" w:rsidP="00796DBA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  <w:r w:rsidRPr="00692281">
      <w:rPr>
        <w:rFonts w:ascii="Verdana" w:hAnsi="Verdana"/>
        <w:color w:val="7F7F7F" w:themeColor="text1" w:themeTint="80"/>
        <w:sz w:val="14"/>
        <w:szCs w:val="14"/>
      </w:rPr>
      <w:t>Meldal videregående skole</w:t>
    </w:r>
  </w:p>
  <w:p w14:paraId="4D7FC0C4" w14:textId="77777777" w:rsidR="00796DBA" w:rsidRDefault="00796DBA" w:rsidP="00796DBA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  <w:proofErr w:type="spellStart"/>
    <w:r w:rsidRPr="00692281">
      <w:rPr>
        <w:rFonts w:ascii="Verdana" w:hAnsi="Verdana"/>
        <w:color w:val="7F7F7F" w:themeColor="text1" w:themeTint="80"/>
        <w:sz w:val="14"/>
        <w:szCs w:val="14"/>
      </w:rPr>
      <w:t>Løkkenveien</w:t>
    </w:r>
    <w:proofErr w:type="spellEnd"/>
    <w:r w:rsidRPr="00692281">
      <w:rPr>
        <w:rFonts w:ascii="Verdana" w:hAnsi="Verdana"/>
        <w:color w:val="7F7F7F" w:themeColor="text1" w:themeTint="80"/>
        <w:sz w:val="14"/>
        <w:szCs w:val="14"/>
      </w:rPr>
      <w:t xml:space="preserve"> 117, 7332 Løkken Verk |</w:t>
    </w:r>
    <w:r>
      <w:rPr>
        <w:rFonts w:ascii="Verdana" w:hAnsi="Verdana"/>
        <w:b/>
        <w:color w:val="7F7F7F" w:themeColor="text1" w:themeTint="80"/>
        <w:sz w:val="14"/>
        <w:szCs w:val="14"/>
      </w:rPr>
      <w:t xml:space="preserve"> </w:t>
    </w:r>
    <w:r w:rsidRPr="00692281">
      <w:rPr>
        <w:rFonts w:ascii="Verdana" w:hAnsi="Verdana"/>
        <w:b/>
        <w:color w:val="7F7F7F" w:themeColor="text1" w:themeTint="80"/>
        <w:sz w:val="14"/>
        <w:szCs w:val="14"/>
      </w:rPr>
      <w:t>Telefon</w:t>
    </w:r>
    <w:r w:rsidRPr="00692281">
      <w:rPr>
        <w:rFonts w:ascii="Verdana" w:hAnsi="Verdana"/>
        <w:color w:val="7F7F7F" w:themeColor="text1" w:themeTint="80"/>
        <w:sz w:val="14"/>
        <w:szCs w:val="14"/>
      </w:rPr>
      <w:t xml:space="preserve">: 74 74 51 00 | </w:t>
    </w:r>
    <w:r w:rsidRPr="00692281">
      <w:rPr>
        <w:rFonts w:ascii="Verdana" w:hAnsi="Verdana"/>
        <w:b/>
        <w:color w:val="7F7F7F" w:themeColor="text1" w:themeTint="80"/>
        <w:sz w:val="14"/>
        <w:szCs w:val="14"/>
      </w:rPr>
      <w:t>Epost</w:t>
    </w:r>
    <w:r w:rsidRPr="00692281">
      <w:rPr>
        <w:rFonts w:ascii="Verdana" w:hAnsi="Verdana"/>
        <w:color w:val="7F7F7F" w:themeColor="text1" w:themeTint="80"/>
        <w:sz w:val="14"/>
        <w:szCs w:val="14"/>
      </w:rPr>
      <w:t xml:space="preserve">: </w:t>
    </w:r>
    <w:hyperlink r:id="rId1" w:history="1">
      <w:r w:rsidRPr="00F418C7">
        <w:rPr>
          <w:rStyle w:val="Hyperkobling"/>
          <w:rFonts w:ascii="Verdana" w:hAnsi="Verdana"/>
          <w:sz w:val="14"/>
          <w:szCs w:val="14"/>
        </w:rPr>
        <w:t>postmottak.meldalvgs@trondelagfylke.no</w:t>
      </w:r>
    </w:hyperlink>
  </w:p>
  <w:p w14:paraId="39130F39" w14:textId="77777777" w:rsidR="00796DBA" w:rsidRDefault="00796DB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7F47E" w14:textId="77777777" w:rsidR="007A3E2D" w:rsidRPr="00320A51" w:rsidRDefault="007A3E2D" w:rsidP="007A3E2D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</w:p>
  <w:p w14:paraId="1FBB780B" w14:textId="77777777" w:rsidR="00692281" w:rsidRPr="00692281" w:rsidRDefault="00692281" w:rsidP="00692281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  <w:r w:rsidRPr="00692281">
      <w:rPr>
        <w:rFonts w:ascii="Verdana" w:hAnsi="Verdana"/>
        <w:color w:val="7F7F7F" w:themeColor="text1" w:themeTint="80"/>
        <w:sz w:val="14"/>
        <w:szCs w:val="14"/>
      </w:rPr>
      <w:t>Meldal videregående skole</w:t>
    </w:r>
  </w:p>
  <w:p w14:paraId="75F8F18B" w14:textId="77777777" w:rsidR="00800527" w:rsidRDefault="00692281" w:rsidP="00692281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  <w:proofErr w:type="spellStart"/>
    <w:r w:rsidRPr="00692281">
      <w:rPr>
        <w:rFonts w:ascii="Verdana" w:hAnsi="Verdana"/>
        <w:color w:val="7F7F7F" w:themeColor="text1" w:themeTint="80"/>
        <w:sz w:val="14"/>
        <w:szCs w:val="14"/>
      </w:rPr>
      <w:t>Løkkenveien</w:t>
    </w:r>
    <w:proofErr w:type="spellEnd"/>
    <w:r w:rsidRPr="00692281">
      <w:rPr>
        <w:rFonts w:ascii="Verdana" w:hAnsi="Verdana"/>
        <w:color w:val="7F7F7F" w:themeColor="text1" w:themeTint="80"/>
        <w:sz w:val="14"/>
        <w:szCs w:val="14"/>
      </w:rPr>
      <w:t xml:space="preserve"> 117, 7332 Løkken Verk |</w:t>
    </w:r>
    <w:r>
      <w:rPr>
        <w:rFonts w:ascii="Verdana" w:hAnsi="Verdana"/>
        <w:b/>
        <w:color w:val="7F7F7F" w:themeColor="text1" w:themeTint="80"/>
        <w:sz w:val="14"/>
        <w:szCs w:val="14"/>
      </w:rPr>
      <w:t xml:space="preserve"> </w:t>
    </w:r>
    <w:r w:rsidRPr="00692281">
      <w:rPr>
        <w:rFonts w:ascii="Verdana" w:hAnsi="Verdana"/>
        <w:b/>
        <w:color w:val="7F7F7F" w:themeColor="text1" w:themeTint="80"/>
        <w:sz w:val="14"/>
        <w:szCs w:val="14"/>
      </w:rPr>
      <w:t>Telefon</w:t>
    </w:r>
    <w:r w:rsidRPr="00692281">
      <w:rPr>
        <w:rFonts w:ascii="Verdana" w:hAnsi="Verdana"/>
        <w:color w:val="7F7F7F" w:themeColor="text1" w:themeTint="80"/>
        <w:sz w:val="14"/>
        <w:szCs w:val="14"/>
      </w:rPr>
      <w:t xml:space="preserve">: 74 74 51 00 | </w:t>
    </w:r>
    <w:r w:rsidRPr="00692281">
      <w:rPr>
        <w:rFonts w:ascii="Verdana" w:hAnsi="Verdana"/>
        <w:b/>
        <w:color w:val="7F7F7F" w:themeColor="text1" w:themeTint="80"/>
        <w:sz w:val="14"/>
        <w:szCs w:val="14"/>
      </w:rPr>
      <w:t>Epost</w:t>
    </w:r>
    <w:r w:rsidRPr="00692281">
      <w:rPr>
        <w:rFonts w:ascii="Verdana" w:hAnsi="Verdana"/>
        <w:color w:val="7F7F7F" w:themeColor="text1" w:themeTint="80"/>
        <w:sz w:val="14"/>
        <w:szCs w:val="14"/>
      </w:rPr>
      <w:t xml:space="preserve">: </w:t>
    </w:r>
    <w:hyperlink r:id="rId1" w:history="1">
      <w:r w:rsidR="00AF3C72" w:rsidRPr="00F418C7">
        <w:rPr>
          <w:rStyle w:val="Hyperkobling"/>
          <w:rFonts w:ascii="Verdana" w:hAnsi="Verdana"/>
          <w:sz w:val="14"/>
          <w:szCs w:val="14"/>
        </w:rPr>
        <w:t>postmottak.meldalvgs@trondelagfylke.no</w:t>
      </w:r>
    </w:hyperlink>
  </w:p>
  <w:p w14:paraId="6A57607F" w14:textId="77777777" w:rsidR="00AF3C72" w:rsidRPr="007A3E2D" w:rsidRDefault="00AF3C72" w:rsidP="00AF3C72">
    <w:pPr>
      <w:spacing w:line="360" w:lineRule="auto"/>
      <w:rPr>
        <w:rFonts w:ascii="Verdana" w:hAnsi="Verdana"/>
        <w:color w:val="7F7F7F" w:themeColor="text1" w:themeTint="8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E2EE94" w14:textId="77777777" w:rsidR="00C36878" w:rsidRDefault="00C36878" w:rsidP="00F61DF6">
      <w:r>
        <w:separator/>
      </w:r>
    </w:p>
  </w:footnote>
  <w:footnote w:type="continuationSeparator" w:id="0">
    <w:p w14:paraId="6EFC8359" w14:textId="77777777" w:rsidR="00C36878" w:rsidRDefault="00C36878" w:rsidP="00F61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ED408" w14:textId="77777777" w:rsidR="006E1505" w:rsidRDefault="00796DB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3360" behindDoc="0" locked="0" layoutInCell="1" allowOverlap="1" wp14:anchorId="524062BE" wp14:editId="0B18F123">
          <wp:simplePos x="0" y="0"/>
          <wp:positionH relativeFrom="column">
            <wp:posOffset>4947313</wp:posOffset>
          </wp:positionH>
          <wp:positionV relativeFrom="paragraph">
            <wp:posOffset>-151499</wp:posOffset>
          </wp:positionV>
          <wp:extent cx="723265" cy="730250"/>
          <wp:effectExtent l="0" t="0" r="0" b="0"/>
          <wp:wrapNone/>
          <wp:docPr id="2" name="Picture 9" descr="Mac HD:Users:knut:Documents:Knut:Trøndelag kommune:Ferdiggjøring:Maler:Brevark:designelement_kart_gul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 HD:Users:knut:Documents:Knut:Trøndelag kommune:Ferdiggjøring:Maler:Brevark:designelement_kart_gu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1312" behindDoc="1" locked="0" layoutInCell="1" allowOverlap="1" wp14:anchorId="56E78496" wp14:editId="0AD6432A">
          <wp:simplePos x="0" y="0"/>
          <wp:positionH relativeFrom="column">
            <wp:posOffset>-600502</wp:posOffset>
          </wp:positionH>
          <wp:positionV relativeFrom="paragraph">
            <wp:posOffset>-89346</wp:posOffset>
          </wp:positionV>
          <wp:extent cx="1750067" cy="550964"/>
          <wp:effectExtent l="0" t="0" r="2540" b="1905"/>
          <wp:wrapNone/>
          <wp:docPr id="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knut:Documents:Knut:Trøndelag kommune:Ferdiggjøring:Profilhåndbok:Filer:Logo_Fylkesvåpen:Hovedlogo_liggende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50067" cy="5509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E8F6AC" w14:textId="77777777" w:rsidR="006E1505" w:rsidRDefault="00796DBA" w:rsidP="00796DBA">
    <w:pPr>
      <w:pStyle w:val="Topptekst"/>
      <w:tabs>
        <w:tab w:val="clear" w:pos="4153"/>
        <w:tab w:val="left" w:pos="830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6A526" w14:textId="77777777" w:rsidR="00B414E4" w:rsidRDefault="00984257" w:rsidP="00AF3C72">
    <w:pPr>
      <w:pStyle w:val="Topptekst"/>
      <w:tabs>
        <w:tab w:val="clear" w:pos="8306"/>
        <w:tab w:val="right" w:pos="14086"/>
      </w:tabs>
      <w:ind w:hanging="993"/>
    </w:pPr>
    <w:r>
      <w:rPr>
        <w:noProof/>
        <w:lang w:eastAsia="nb-NO"/>
      </w:rPr>
      <w:drawing>
        <wp:anchor distT="0" distB="0" distL="114300" distR="114300" simplePos="0" relativeHeight="251659264" behindDoc="1" locked="0" layoutInCell="1" allowOverlap="1" wp14:anchorId="58DB5F79" wp14:editId="72EA8E27">
          <wp:simplePos x="0" y="0"/>
          <wp:positionH relativeFrom="column">
            <wp:posOffset>-589285</wp:posOffset>
          </wp:positionH>
          <wp:positionV relativeFrom="paragraph">
            <wp:posOffset>74295</wp:posOffset>
          </wp:positionV>
          <wp:extent cx="1750067" cy="550964"/>
          <wp:effectExtent l="0" t="0" r="2540" b="1905"/>
          <wp:wrapNone/>
          <wp:docPr id="7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knut:Documents:Knut:Trøndelag kommune:Ferdiggjøring:Profilhåndbok:Filer:Logo_Fylkesvåpen:Hovedlogo_liggend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50067" cy="5509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2B5C6F45" wp14:editId="142582B6">
          <wp:simplePos x="0" y="0"/>
          <wp:positionH relativeFrom="column">
            <wp:posOffset>4892040</wp:posOffset>
          </wp:positionH>
          <wp:positionV relativeFrom="paragraph">
            <wp:posOffset>30480</wp:posOffset>
          </wp:positionV>
          <wp:extent cx="723265" cy="730250"/>
          <wp:effectExtent l="0" t="0" r="0" b="0"/>
          <wp:wrapNone/>
          <wp:docPr id="8" name="Picture 9" descr="Mac HD:Users:knut:Documents:Knut:Trøndelag kommune:Ferdiggjøring:Maler:Brevark:designelement_kart_gul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 HD:Users:knut:Documents:Knut:Trøndelag kommune:Ferdiggjøring:Maler:Brevark:designelement_kart_gul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4E4">
      <w:tab/>
    </w:r>
    <w:r w:rsidR="00B414E4">
      <w:tab/>
    </w:r>
    <w:r w:rsidR="00AF3C72">
      <w:tab/>
    </w:r>
  </w:p>
  <w:p w14:paraId="5E6A6CD5" w14:textId="77777777" w:rsidR="00B414E4" w:rsidRDefault="00B414E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57240B"/>
    <w:multiLevelType w:val="hybridMultilevel"/>
    <w:tmpl w:val="1E6EE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1D"/>
    <w:rsid w:val="00011E49"/>
    <w:rsid w:val="00040E8B"/>
    <w:rsid w:val="00052726"/>
    <w:rsid w:val="00064651"/>
    <w:rsid w:val="00067268"/>
    <w:rsid w:val="00074A05"/>
    <w:rsid w:val="000D24FB"/>
    <w:rsid w:val="000E1795"/>
    <w:rsid w:val="000E261F"/>
    <w:rsid w:val="0010266F"/>
    <w:rsid w:val="00120215"/>
    <w:rsid w:val="001472BE"/>
    <w:rsid w:val="0015412E"/>
    <w:rsid w:val="001B2CD3"/>
    <w:rsid w:val="001F55C7"/>
    <w:rsid w:val="002530DC"/>
    <w:rsid w:val="00271BFB"/>
    <w:rsid w:val="00290D5D"/>
    <w:rsid w:val="002C302D"/>
    <w:rsid w:val="002C644A"/>
    <w:rsid w:val="002D3A5D"/>
    <w:rsid w:val="002E0752"/>
    <w:rsid w:val="00300DFD"/>
    <w:rsid w:val="00303B0D"/>
    <w:rsid w:val="0032074C"/>
    <w:rsid w:val="00332620"/>
    <w:rsid w:val="00357DDC"/>
    <w:rsid w:val="003A2E2C"/>
    <w:rsid w:val="003A72E7"/>
    <w:rsid w:val="003B3839"/>
    <w:rsid w:val="003B4A37"/>
    <w:rsid w:val="003D7519"/>
    <w:rsid w:val="00403137"/>
    <w:rsid w:val="0043024B"/>
    <w:rsid w:val="004407A0"/>
    <w:rsid w:val="00461A04"/>
    <w:rsid w:val="00474A69"/>
    <w:rsid w:val="004F777C"/>
    <w:rsid w:val="00530A7E"/>
    <w:rsid w:val="00555A02"/>
    <w:rsid w:val="0059570A"/>
    <w:rsid w:val="005B025A"/>
    <w:rsid w:val="005B2E99"/>
    <w:rsid w:val="005B7ECB"/>
    <w:rsid w:val="006004D9"/>
    <w:rsid w:val="00606E1D"/>
    <w:rsid w:val="006509D9"/>
    <w:rsid w:val="0066072A"/>
    <w:rsid w:val="0067592A"/>
    <w:rsid w:val="00692281"/>
    <w:rsid w:val="00696EAF"/>
    <w:rsid w:val="006A2ADA"/>
    <w:rsid w:val="006D03CD"/>
    <w:rsid w:val="006E1505"/>
    <w:rsid w:val="006F448F"/>
    <w:rsid w:val="00710D85"/>
    <w:rsid w:val="0071100B"/>
    <w:rsid w:val="00733DB2"/>
    <w:rsid w:val="007519E2"/>
    <w:rsid w:val="00790AB8"/>
    <w:rsid w:val="00796DBA"/>
    <w:rsid w:val="007A3E2D"/>
    <w:rsid w:val="007B7280"/>
    <w:rsid w:val="007C5317"/>
    <w:rsid w:val="007F7686"/>
    <w:rsid w:val="00800527"/>
    <w:rsid w:val="00843EDF"/>
    <w:rsid w:val="008527F6"/>
    <w:rsid w:val="008A4A17"/>
    <w:rsid w:val="009139D8"/>
    <w:rsid w:val="00957167"/>
    <w:rsid w:val="0096465C"/>
    <w:rsid w:val="00984257"/>
    <w:rsid w:val="00990741"/>
    <w:rsid w:val="009D28E8"/>
    <w:rsid w:val="009F3B58"/>
    <w:rsid w:val="00A06B6D"/>
    <w:rsid w:val="00A246FD"/>
    <w:rsid w:val="00A27601"/>
    <w:rsid w:val="00A36E24"/>
    <w:rsid w:val="00A55E7F"/>
    <w:rsid w:val="00A64971"/>
    <w:rsid w:val="00A72C2A"/>
    <w:rsid w:val="00A803C2"/>
    <w:rsid w:val="00A90C1C"/>
    <w:rsid w:val="00AA7D63"/>
    <w:rsid w:val="00AB3C1E"/>
    <w:rsid w:val="00AD7097"/>
    <w:rsid w:val="00AE4A11"/>
    <w:rsid w:val="00AF3C72"/>
    <w:rsid w:val="00B01FC2"/>
    <w:rsid w:val="00B225AF"/>
    <w:rsid w:val="00B414E4"/>
    <w:rsid w:val="00B47438"/>
    <w:rsid w:val="00BA2873"/>
    <w:rsid w:val="00BA793D"/>
    <w:rsid w:val="00BC2D9D"/>
    <w:rsid w:val="00BC498C"/>
    <w:rsid w:val="00C064F8"/>
    <w:rsid w:val="00C10E59"/>
    <w:rsid w:val="00C36878"/>
    <w:rsid w:val="00C50D1F"/>
    <w:rsid w:val="00C64E6C"/>
    <w:rsid w:val="00CB2E00"/>
    <w:rsid w:val="00CC34FA"/>
    <w:rsid w:val="00CC5A64"/>
    <w:rsid w:val="00CD003D"/>
    <w:rsid w:val="00CD51D8"/>
    <w:rsid w:val="00CE29EE"/>
    <w:rsid w:val="00CF221C"/>
    <w:rsid w:val="00D44264"/>
    <w:rsid w:val="00D50A3C"/>
    <w:rsid w:val="00D727AD"/>
    <w:rsid w:val="00D74B98"/>
    <w:rsid w:val="00D9787A"/>
    <w:rsid w:val="00DA1959"/>
    <w:rsid w:val="00DA4E20"/>
    <w:rsid w:val="00DB5D8C"/>
    <w:rsid w:val="00DB63E8"/>
    <w:rsid w:val="00DC0732"/>
    <w:rsid w:val="00DD28A3"/>
    <w:rsid w:val="00DE3A04"/>
    <w:rsid w:val="00DF0E50"/>
    <w:rsid w:val="00DF7B9C"/>
    <w:rsid w:val="00E05197"/>
    <w:rsid w:val="00E05C94"/>
    <w:rsid w:val="00E062AE"/>
    <w:rsid w:val="00E54967"/>
    <w:rsid w:val="00E7760B"/>
    <w:rsid w:val="00E81162"/>
    <w:rsid w:val="00E82763"/>
    <w:rsid w:val="00E90379"/>
    <w:rsid w:val="00EC666B"/>
    <w:rsid w:val="00F01794"/>
    <w:rsid w:val="00F42EEF"/>
    <w:rsid w:val="00F446CD"/>
    <w:rsid w:val="00F61DF6"/>
    <w:rsid w:val="00F74945"/>
    <w:rsid w:val="00F828BB"/>
    <w:rsid w:val="00FA48DF"/>
    <w:rsid w:val="00FC4573"/>
    <w:rsid w:val="00FD3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5CC7C7"/>
  <w14:defaultImageDpi w14:val="330"/>
  <w15:docId w15:val="{80C2948C-DD4E-45D3-BC08-9C3BA7A77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Text"/>
    <w:qFormat/>
    <w:rsid w:val="00990741"/>
    <w:rPr>
      <w:rFonts w:ascii="Century Gothic" w:hAnsi="Century Gothic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90741"/>
    <w:pPr>
      <w:keepNext/>
      <w:keepLines/>
      <w:spacing w:before="480"/>
      <w:outlineLvl w:val="0"/>
    </w:pPr>
    <w:rPr>
      <w:rFonts w:eastAsiaTheme="majorEastAsia" w:cstheme="majorBidi"/>
      <w:b/>
      <w:bCs/>
      <w:caps/>
      <w:color w:val="000000" w:themeColor="text1"/>
      <w:spacing w:val="40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rsid w:val="009F3B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aliases w:val="heading 2"/>
    <w:basedOn w:val="Normal"/>
    <w:next w:val="Normal"/>
    <w:link w:val="Overskrift3Tegn"/>
    <w:uiPriority w:val="9"/>
    <w:unhideWhenUsed/>
    <w:qFormat/>
    <w:rsid w:val="00555A02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  <w:spacing w:val="20"/>
      <w:sz w:val="24"/>
    </w:rPr>
  </w:style>
  <w:style w:type="paragraph" w:styleId="Overskrift4">
    <w:name w:val="heading 4"/>
    <w:aliases w:val="heading 3"/>
    <w:basedOn w:val="Normal"/>
    <w:next w:val="Normal"/>
    <w:link w:val="Overskrift4Tegn"/>
    <w:uiPriority w:val="9"/>
    <w:unhideWhenUsed/>
    <w:qFormat/>
    <w:rsid w:val="00F828BB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F828B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61DF6"/>
  </w:style>
  <w:style w:type="paragraph" w:styleId="Bunntekst">
    <w:name w:val="footer"/>
    <w:basedOn w:val="Normal"/>
    <w:link w:val="Bunn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61DF6"/>
  </w:style>
  <w:style w:type="paragraph" w:styleId="Bobletekst">
    <w:name w:val="Balloon Text"/>
    <w:basedOn w:val="Normal"/>
    <w:link w:val="BobletekstTegn"/>
    <w:uiPriority w:val="99"/>
    <w:semiHidden/>
    <w:unhideWhenUsed/>
    <w:rsid w:val="00F61DF6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61DF6"/>
    <w:rPr>
      <w:rFonts w:ascii="Lucida Grande" w:hAnsi="Lucida Grande"/>
      <w:sz w:val="18"/>
      <w:szCs w:val="18"/>
    </w:rPr>
  </w:style>
  <w:style w:type="table" w:styleId="Tabellrutenett">
    <w:name w:val="Table Grid"/>
    <w:basedOn w:val="Vanligtabell"/>
    <w:uiPriority w:val="39"/>
    <w:rsid w:val="00F61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990741"/>
    <w:rPr>
      <w:rFonts w:ascii="Century Gothic" w:eastAsiaTheme="majorEastAsia" w:hAnsi="Century Gothic" w:cstheme="majorBidi"/>
      <w:b/>
      <w:bCs/>
      <w:caps/>
      <w:color w:val="000000" w:themeColor="text1"/>
      <w:spacing w:val="40"/>
      <w:sz w:val="28"/>
      <w:szCs w:val="32"/>
    </w:rPr>
  </w:style>
  <w:style w:type="paragraph" w:styleId="Tittel">
    <w:name w:val="Title"/>
    <w:basedOn w:val="Normal"/>
    <w:next w:val="Normal"/>
    <w:link w:val="TittelTegn"/>
    <w:uiPriority w:val="10"/>
    <w:rsid w:val="009F3B5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F3B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F3B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genmellomrom">
    <w:name w:val="No Spacing"/>
    <w:uiPriority w:val="1"/>
    <w:rsid w:val="009F3B58"/>
    <w:rPr>
      <w:rFonts w:ascii="Century Gothic" w:hAnsi="Century Gothic"/>
    </w:rPr>
  </w:style>
  <w:style w:type="character" w:customStyle="1" w:styleId="Overskrift3Tegn">
    <w:name w:val="Overskrift 3 Tegn"/>
    <w:aliases w:val="heading 2 Tegn"/>
    <w:basedOn w:val="Standardskriftforavsnitt"/>
    <w:link w:val="Overskrift3"/>
    <w:uiPriority w:val="9"/>
    <w:rsid w:val="00555A02"/>
    <w:rPr>
      <w:rFonts w:ascii="Century Gothic" w:eastAsiaTheme="majorEastAsia" w:hAnsi="Century Gothic" w:cstheme="majorBidi"/>
      <w:b/>
      <w:bCs/>
      <w:color w:val="000000" w:themeColor="text1"/>
      <w:spacing w:val="20"/>
    </w:rPr>
  </w:style>
  <w:style w:type="character" w:customStyle="1" w:styleId="Overskrift4Tegn">
    <w:name w:val="Overskrift 4 Tegn"/>
    <w:aliases w:val="heading 3 Tegn"/>
    <w:basedOn w:val="Standardskriftforavsnitt"/>
    <w:link w:val="Overskrift4"/>
    <w:uiPriority w:val="9"/>
    <w:rsid w:val="00F828BB"/>
    <w:rPr>
      <w:rFonts w:ascii="Century Gothic" w:eastAsiaTheme="majorEastAsia" w:hAnsi="Century Gothic" w:cstheme="majorBidi"/>
      <w:b/>
      <w:bCs/>
      <w:iCs/>
      <w:color w:val="000000" w:themeColor="text1"/>
    </w:rPr>
  </w:style>
  <w:style w:type="character" w:styleId="Svakutheving">
    <w:name w:val="Subtle Emphasis"/>
    <w:basedOn w:val="Standardskriftforavsnitt"/>
    <w:uiPriority w:val="19"/>
    <w:rsid w:val="00F828BB"/>
    <w:rPr>
      <w:i/>
      <w:iCs/>
      <w:color w:val="808080" w:themeColor="text1" w:themeTint="7F"/>
    </w:rPr>
  </w:style>
  <w:style w:type="paragraph" w:styleId="Undertittel">
    <w:name w:val="Subtitle"/>
    <w:basedOn w:val="Normal"/>
    <w:next w:val="Normal"/>
    <w:link w:val="UndertittelTegn"/>
    <w:uiPriority w:val="11"/>
    <w:rsid w:val="00F828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828BB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Listeavsnitt">
    <w:name w:val="List Paragraph"/>
    <w:basedOn w:val="Normal"/>
    <w:uiPriority w:val="34"/>
    <w:qFormat/>
    <w:rsid w:val="00F828BB"/>
    <w:pPr>
      <w:ind w:left="720"/>
      <w:contextualSpacing/>
    </w:pPr>
  </w:style>
  <w:style w:type="paragraph" w:styleId="Sterktsitat">
    <w:name w:val="Intense Quote"/>
    <w:basedOn w:val="Normal"/>
    <w:next w:val="Normal"/>
    <w:link w:val="SterktsitatTegn"/>
    <w:uiPriority w:val="30"/>
    <w:rsid w:val="00F828B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828BB"/>
    <w:rPr>
      <w:rFonts w:ascii="Century Gothic" w:hAnsi="Century Gothic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F828B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Utheving">
    <w:name w:val="Emphasis"/>
    <w:basedOn w:val="Standardskriftforavsnitt"/>
    <w:uiPriority w:val="20"/>
    <w:qFormat/>
    <w:rsid w:val="00E05197"/>
    <w:rPr>
      <w:rFonts w:ascii="Cambria" w:hAnsi="Cambria"/>
      <w:i/>
      <w:iCs/>
      <w:color w:val="000000" w:themeColor="text1"/>
      <w:sz w:val="20"/>
    </w:rPr>
  </w:style>
  <w:style w:type="character" w:styleId="Sterkutheving">
    <w:name w:val="Intense Emphasis"/>
    <w:basedOn w:val="Standardskriftforavsnitt"/>
    <w:uiPriority w:val="21"/>
    <w:qFormat/>
    <w:rsid w:val="00E05197"/>
    <w:rPr>
      <w:rFonts w:ascii="Cambria" w:hAnsi="Cambria"/>
      <w:b/>
      <w:bCs/>
      <w:i/>
      <w:iCs/>
      <w:color w:val="000000" w:themeColor="text1"/>
      <w:sz w:val="20"/>
    </w:rPr>
  </w:style>
  <w:style w:type="character" w:styleId="Hyperkobling">
    <w:name w:val="Hyperlink"/>
    <w:basedOn w:val="Standardskriftforavsnitt"/>
    <w:uiPriority w:val="99"/>
    <w:unhideWhenUsed/>
    <w:rsid w:val="002D3A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90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stmottak.meldalvgs@trondelagfylke.no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stmottak.meldalvgs@trondelagfylke.n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r.ANSATT\OneDrive%20-%20Tr&#248;ndelag%20fylkeskommune\My%20Documents\SKOLE&#197;RET%202018_19\Atferd_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Flow_SignoffStatus xmlns="dc029ede-0981-43b8-9e37-5cda3c276dc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A4E68D36E27524A956C74FBD53680B3" ma:contentTypeVersion="22" ma:contentTypeDescription="Opprett et nytt dokument." ma:contentTypeScope="" ma:versionID="42ef01587ab2b31b72a2aeb2cb691288">
  <xsd:schema xmlns:xsd="http://www.w3.org/2001/XMLSchema" xmlns:xs="http://www.w3.org/2001/XMLSchema" xmlns:p="http://schemas.microsoft.com/office/2006/metadata/properties" xmlns:ns1="http://schemas.microsoft.com/sharepoint/v3" xmlns:ns2="dc029ede-0981-43b8-9e37-5cda3c276dc1" xmlns:ns3="88e87ba8-a427-4a9a-8256-b3648d4fad2e" targetNamespace="http://schemas.microsoft.com/office/2006/metadata/properties" ma:root="true" ma:fieldsID="e2e5b96b599f43a6764861e63ddf55eb" ns1:_="" ns2:_="" ns3:_="">
    <xsd:import namespace="http://schemas.microsoft.com/sharepoint/v3"/>
    <xsd:import namespace="dc029ede-0981-43b8-9e37-5cda3c276dc1"/>
    <xsd:import namespace="88e87ba8-a427-4a9a-8256-b3648d4fad2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29ede-0981-43b8-9e37-5cda3c276d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Godkjenningsstatus" ma:internalName="Godkjennings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e87ba8-a427-4a9a-8256-b3648d4fad2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E3E79B-2603-4DAC-8E43-04FE85F654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C8958CF-23DA-4AB9-8A7C-9716B99CB7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9A6612-A1A4-4A6A-8691-EEFEC5E62829}"/>
</file>

<file path=customXml/itemProps4.xml><?xml version="1.0" encoding="utf-8"?>
<ds:datastoreItem xmlns:ds="http://schemas.openxmlformats.org/officeDocument/2006/customXml" ds:itemID="{71AB44BE-891B-4185-9113-FE1994CF2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Atferd_2</Template>
  <TotalTime>39</TotalTime>
  <Pages>3</Pages>
  <Words>595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Lise Eriksen Kirkholt</dc:creator>
  <cp:keywords/>
  <dc:description/>
  <cp:lastModifiedBy>Anne Lise Kirkholt</cp:lastModifiedBy>
  <cp:revision>27</cp:revision>
  <cp:lastPrinted>2018-02-15T11:21:00Z</cp:lastPrinted>
  <dcterms:created xsi:type="dcterms:W3CDTF">2018-08-07T10:49:00Z</dcterms:created>
  <dcterms:modified xsi:type="dcterms:W3CDTF">2019-10-29T13:14:00Z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0x0101006A4E68D36E27524A956C74FBD53680B3</vt:lpwstr>
  </property>
</Properties>
</file>